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CBD68" w14:textId="77777777" w:rsidR="00986737" w:rsidRPr="009432A1" w:rsidRDefault="00240A44" w:rsidP="00B9156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40A44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40A44">
        <w:rPr>
          <w:rFonts w:ascii="Arial" w:hAnsi="Arial" w:cs="Arial"/>
          <w:sz w:val="24"/>
          <w:szCs w:val="24"/>
        </w:rPr>
        <w:t>2025-04-18</w:t>
      </w:r>
    </w:p>
    <w:p w14:paraId="6E1B2881" w14:textId="77777777" w:rsidR="00240A44" w:rsidRPr="00240A44" w:rsidRDefault="00240A44" w:rsidP="00B91569">
      <w:pPr>
        <w:rPr>
          <w:rFonts w:ascii="Arial" w:hAnsi="Arial" w:cs="Arial"/>
          <w:b/>
          <w:bCs/>
          <w:sz w:val="24"/>
          <w:szCs w:val="24"/>
        </w:rPr>
      </w:pPr>
      <w:r w:rsidRPr="00240A4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2EDC205" w14:textId="77777777" w:rsidR="00986737" w:rsidRPr="009432A1" w:rsidRDefault="00240A44" w:rsidP="00B91569">
      <w:pPr>
        <w:rPr>
          <w:rFonts w:ascii="Arial" w:hAnsi="Arial" w:cs="Arial"/>
          <w:b/>
          <w:bCs/>
          <w:sz w:val="24"/>
          <w:szCs w:val="24"/>
        </w:rPr>
      </w:pPr>
      <w:r w:rsidRPr="00240A4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638F5B0" w14:textId="77777777" w:rsidR="00986737" w:rsidRPr="009432A1" w:rsidRDefault="00240A44" w:rsidP="00B91569">
      <w:pPr>
        <w:rPr>
          <w:rFonts w:ascii="Arial" w:hAnsi="Arial" w:cs="Arial"/>
          <w:sz w:val="24"/>
          <w:szCs w:val="24"/>
        </w:rPr>
      </w:pPr>
      <w:r w:rsidRPr="00240A44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40A44">
        <w:rPr>
          <w:rFonts w:ascii="Arial" w:hAnsi="Arial" w:cs="Arial"/>
          <w:sz w:val="24"/>
          <w:szCs w:val="24"/>
        </w:rPr>
        <w:t>7/19</w:t>
      </w:r>
    </w:p>
    <w:p w14:paraId="22361970" w14:textId="77777777" w:rsidR="00986737" w:rsidRPr="009432A1" w:rsidRDefault="00240A44" w:rsidP="00B91569">
      <w:pPr>
        <w:rPr>
          <w:rFonts w:ascii="Arial" w:hAnsi="Arial" w:cs="Arial"/>
          <w:sz w:val="24"/>
          <w:szCs w:val="24"/>
        </w:rPr>
      </w:pPr>
      <w:r w:rsidRPr="00240A44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40A44">
        <w:rPr>
          <w:rFonts w:ascii="Arial" w:hAnsi="Arial" w:cs="Arial"/>
          <w:sz w:val="24"/>
          <w:szCs w:val="24"/>
        </w:rPr>
        <w:t>Poznań</w:t>
      </w:r>
    </w:p>
    <w:p w14:paraId="48E08CC6" w14:textId="5E24BC89" w:rsidR="00986737" w:rsidRDefault="00986737" w:rsidP="00B91569">
      <w:pPr>
        <w:jc w:val="both"/>
        <w:rPr>
          <w:rFonts w:ascii="Arial" w:hAnsi="Arial" w:cs="Arial"/>
          <w:bCs/>
          <w:sz w:val="18"/>
          <w:szCs w:val="18"/>
        </w:rPr>
      </w:pPr>
    </w:p>
    <w:p w14:paraId="3B75C701" w14:textId="77777777" w:rsidR="00B91569" w:rsidRPr="009432A1" w:rsidRDefault="00B91569" w:rsidP="00B9156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F09FC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856F41" w14:textId="77777777" w:rsidR="00986737" w:rsidRPr="00CF7835" w:rsidRDefault="00986737" w:rsidP="00B9156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D3A35DE" w14:textId="77777777" w:rsidR="00986737" w:rsidRPr="00382A4A" w:rsidRDefault="00986737" w:rsidP="00B9156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D3170F2" w14:textId="77777777" w:rsidR="00986737" w:rsidRPr="004E4B64" w:rsidRDefault="00986737" w:rsidP="00B9156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B39C04A" w14:textId="77777777" w:rsidTr="005A632E">
        <w:tc>
          <w:tcPr>
            <w:tcW w:w="2269" w:type="dxa"/>
            <w:shd w:val="clear" w:color="auto" w:fill="auto"/>
          </w:tcPr>
          <w:p w14:paraId="2CC6D1F3" w14:textId="77777777" w:rsidR="00986737" w:rsidRPr="004E4B64" w:rsidRDefault="00986737" w:rsidP="00B9156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712F8B" w14:textId="77777777" w:rsidR="00986737" w:rsidRPr="004E4B64" w:rsidRDefault="00240A44" w:rsidP="00B9156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0A44">
              <w:rPr>
                <w:rFonts w:ascii="Arial" w:hAnsi="Arial" w:cs="Arial"/>
                <w:bCs/>
                <w:sz w:val="24"/>
                <w:szCs w:val="24"/>
              </w:rPr>
              <w:t>Sukcesywna dostawa świeżego pieczywa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0A44" w:rsidRPr="004E4B64" w14:paraId="010ECF72" w14:textId="77777777" w:rsidTr="00C514A5">
        <w:tc>
          <w:tcPr>
            <w:tcW w:w="2269" w:type="dxa"/>
            <w:shd w:val="clear" w:color="auto" w:fill="auto"/>
          </w:tcPr>
          <w:p w14:paraId="619293B9" w14:textId="77777777" w:rsidR="00240A44" w:rsidRPr="004E4B64" w:rsidRDefault="00240A44" w:rsidP="00B9156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3A0CED" w14:textId="77777777" w:rsidR="00240A44" w:rsidRPr="004E4B64" w:rsidRDefault="00240A44" w:rsidP="00B9156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0A44">
              <w:rPr>
                <w:rFonts w:ascii="Arial" w:hAnsi="Arial" w:cs="Arial"/>
                <w:bCs/>
                <w:sz w:val="24"/>
                <w:szCs w:val="24"/>
              </w:rPr>
              <w:t>SZW/DZP/30/2025</w:t>
            </w:r>
          </w:p>
        </w:tc>
      </w:tr>
    </w:tbl>
    <w:p w14:paraId="3038F8BE" w14:textId="77777777" w:rsidR="00A80738" w:rsidRPr="00986737" w:rsidRDefault="00A80738" w:rsidP="00B9156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4AB70F0" w14:textId="203EA7E2" w:rsidR="00D665F5" w:rsidRDefault="00D665F5" w:rsidP="00B9156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40A44" w:rsidRPr="00240A44">
        <w:rPr>
          <w:rFonts w:ascii="Arial" w:hAnsi="Arial" w:cs="Arial"/>
          <w:sz w:val="24"/>
          <w:szCs w:val="24"/>
        </w:rPr>
        <w:t>(</w:t>
      </w:r>
      <w:proofErr w:type="spellStart"/>
      <w:r w:rsidR="00240A44" w:rsidRPr="00240A44">
        <w:rPr>
          <w:rFonts w:ascii="Arial" w:hAnsi="Arial" w:cs="Arial"/>
          <w:sz w:val="24"/>
          <w:szCs w:val="24"/>
        </w:rPr>
        <w:t>t.j</w:t>
      </w:r>
      <w:proofErr w:type="spellEnd"/>
      <w:r w:rsidR="00240A44" w:rsidRPr="00240A4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9469DDF" w14:textId="77777777" w:rsidR="00B91569" w:rsidRDefault="00B91569" w:rsidP="00B91569">
      <w:pPr>
        <w:jc w:val="both"/>
        <w:rPr>
          <w:rFonts w:ascii="Arial" w:hAnsi="Arial" w:cs="Arial"/>
          <w:sz w:val="24"/>
          <w:szCs w:val="24"/>
        </w:rPr>
      </w:pPr>
    </w:p>
    <w:p w14:paraId="5156C01A" w14:textId="77777777" w:rsidR="00B91569" w:rsidRPr="00B91569" w:rsidRDefault="00B91569" w:rsidP="00B91569">
      <w:pPr>
        <w:jc w:val="both"/>
        <w:rPr>
          <w:rFonts w:ascii="Arial" w:hAnsi="Arial" w:cs="Arial"/>
          <w:sz w:val="24"/>
          <w:szCs w:val="24"/>
        </w:rPr>
      </w:pPr>
      <w:r w:rsidRPr="00B9156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5DF7FA2" w14:textId="752B2F76" w:rsidR="00B91569" w:rsidRPr="00B91569" w:rsidRDefault="00B91569" w:rsidP="00B91569">
      <w:pPr>
        <w:jc w:val="both"/>
        <w:rPr>
          <w:rFonts w:ascii="Arial" w:hAnsi="Arial" w:cs="Arial"/>
          <w:sz w:val="24"/>
          <w:szCs w:val="24"/>
        </w:rPr>
      </w:pPr>
      <w:r w:rsidRPr="00B91569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B91569">
        <w:rPr>
          <w:rFonts w:ascii="Arial" w:hAnsi="Arial" w:cs="Arial"/>
          <w:sz w:val="24"/>
          <w:szCs w:val="24"/>
        </w:rPr>
        <w:t>52211,99 zł brutto</w:t>
      </w:r>
    </w:p>
    <w:p w14:paraId="650138BE" w14:textId="1A5006A7" w:rsidR="00B91569" w:rsidRPr="00B91569" w:rsidRDefault="00B91569" w:rsidP="00B91569">
      <w:pPr>
        <w:jc w:val="both"/>
        <w:rPr>
          <w:rFonts w:ascii="Arial" w:hAnsi="Arial" w:cs="Arial"/>
          <w:sz w:val="24"/>
          <w:szCs w:val="24"/>
        </w:rPr>
      </w:pPr>
      <w:r w:rsidRPr="00B91569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B91569">
        <w:rPr>
          <w:rFonts w:ascii="Arial" w:hAnsi="Arial" w:cs="Arial"/>
          <w:sz w:val="24"/>
          <w:szCs w:val="24"/>
        </w:rPr>
        <w:t>242031,39 zł brutto</w:t>
      </w:r>
      <w:r>
        <w:rPr>
          <w:rFonts w:ascii="Arial" w:hAnsi="Arial" w:cs="Arial"/>
          <w:sz w:val="24"/>
          <w:szCs w:val="24"/>
        </w:rPr>
        <w:t>.</w:t>
      </w:r>
    </w:p>
    <w:p w14:paraId="1528D0BA" w14:textId="77777777" w:rsidR="00B91569" w:rsidRPr="00BB547B" w:rsidRDefault="00B91569" w:rsidP="00B91569">
      <w:pPr>
        <w:jc w:val="both"/>
        <w:rPr>
          <w:rFonts w:ascii="Arial" w:hAnsi="Arial" w:cs="Arial"/>
          <w:sz w:val="24"/>
          <w:szCs w:val="24"/>
        </w:rPr>
      </w:pPr>
    </w:p>
    <w:p w14:paraId="101852FD" w14:textId="77777777" w:rsidR="00A80738" w:rsidRPr="00BB547B" w:rsidRDefault="00D665F5" w:rsidP="00B9156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40A44" w:rsidRPr="00240A44">
        <w:rPr>
          <w:rFonts w:ascii="Arial" w:hAnsi="Arial" w:cs="Arial"/>
          <w:sz w:val="24"/>
          <w:szCs w:val="24"/>
        </w:rPr>
        <w:t>18/04/2025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40A44" w:rsidRPr="00240A4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5387"/>
        <w:gridCol w:w="1984"/>
      </w:tblGrid>
      <w:tr w:rsidR="006B27ED" w:rsidRPr="00B91569" w14:paraId="7315828A" w14:textId="77777777" w:rsidTr="00B91569">
        <w:tc>
          <w:tcPr>
            <w:tcW w:w="851" w:type="dxa"/>
            <w:shd w:val="clear" w:color="auto" w:fill="F2F2F2"/>
            <w:vAlign w:val="center"/>
          </w:tcPr>
          <w:p w14:paraId="10345AB0" w14:textId="77777777" w:rsidR="006B27ED" w:rsidRPr="00B91569" w:rsidRDefault="00986737" w:rsidP="00B91569">
            <w:pPr>
              <w:jc w:val="center"/>
              <w:rPr>
                <w:rFonts w:ascii="Arial" w:hAnsi="Arial" w:cs="Arial"/>
              </w:rPr>
            </w:pPr>
            <w:r w:rsidRPr="00B91569">
              <w:rPr>
                <w:rFonts w:ascii="Arial" w:hAnsi="Arial" w:cs="Arial"/>
              </w:rPr>
              <w:t>Oferta n</w:t>
            </w:r>
            <w:r w:rsidR="006B27ED" w:rsidRPr="00B91569">
              <w:rPr>
                <w:rFonts w:ascii="Arial" w:hAnsi="Arial" w:cs="Arial"/>
              </w:rPr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387D88F" w14:textId="77777777" w:rsidR="006B27ED" w:rsidRPr="00B91569" w:rsidRDefault="00986737" w:rsidP="00B91569">
            <w:pPr>
              <w:jc w:val="center"/>
              <w:rPr>
                <w:rFonts w:ascii="Arial" w:hAnsi="Arial" w:cs="Arial"/>
              </w:rPr>
            </w:pPr>
            <w:r w:rsidRPr="00B91569">
              <w:rPr>
                <w:rFonts w:ascii="Arial" w:hAnsi="Arial" w:cs="Arial"/>
              </w:rPr>
              <w:t>Część nr</w:t>
            </w:r>
          </w:p>
        </w:tc>
        <w:tc>
          <w:tcPr>
            <w:tcW w:w="5387" w:type="dxa"/>
            <w:shd w:val="clear" w:color="auto" w:fill="F2F2F2"/>
            <w:vAlign w:val="center"/>
          </w:tcPr>
          <w:p w14:paraId="4D8BB423" w14:textId="77777777" w:rsidR="006B27ED" w:rsidRPr="00B91569" w:rsidRDefault="006B27ED" w:rsidP="00B91569">
            <w:pPr>
              <w:jc w:val="center"/>
              <w:rPr>
                <w:rFonts w:ascii="Arial" w:hAnsi="Arial" w:cs="Arial"/>
              </w:rPr>
            </w:pPr>
            <w:r w:rsidRPr="00B9156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38A7E22" w14:textId="77777777" w:rsidR="006B27ED" w:rsidRPr="00B91569" w:rsidRDefault="006B27ED" w:rsidP="00B91569">
            <w:pPr>
              <w:jc w:val="center"/>
              <w:rPr>
                <w:rFonts w:ascii="Arial" w:hAnsi="Arial" w:cs="Arial"/>
              </w:rPr>
            </w:pPr>
            <w:r w:rsidRPr="00B91569">
              <w:rPr>
                <w:rFonts w:ascii="Arial" w:hAnsi="Arial" w:cs="Arial"/>
              </w:rPr>
              <w:t>Cena oferty</w:t>
            </w:r>
          </w:p>
        </w:tc>
      </w:tr>
      <w:tr w:rsidR="00240A44" w:rsidRPr="00BB547B" w14:paraId="7F4AB32F" w14:textId="77777777" w:rsidTr="00B91569">
        <w:tc>
          <w:tcPr>
            <w:tcW w:w="851" w:type="dxa"/>
            <w:shd w:val="clear" w:color="auto" w:fill="auto"/>
            <w:vAlign w:val="center"/>
          </w:tcPr>
          <w:p w14:paraId="1B3DDE13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7D2EC8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70788B1D" w14:textId="1DDD83F4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 xml:space="preserve">Piekarnia Cukiernia </w:t>
            </w:r>
            <w:r w:rsidR="00B91569">
              <w:rPr>
                <w:rFonts w:ascii="Arial" w:hAnsi="Arial" w:cs="Arial"/>
                <w:sz w:val="24"/>
                <w:szCs w:val="24"/>
              </w:rPr>
              <w:t>Międzychód</w:t>
            </w:r>
            <w:r w:rsidRPr="00240A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B91569">
              <w:rPr>
                <w:rFonts w:ascii="Arial" w:hAnsi="Arial" w:cs="Arial"/>
                <w:sz w:val="24"/>
                <w:szCs w:val="24"/>
              </w:rPr>
              <w:t xml:space="preserve"> Sp.k.</w:t>
            </w:r>
          </w:p>
          <w:p w14:paraId="5B7DDD48" w14:textId="0E1CC17B" w:rsidR="00240A44" w:rsidRPr="00986737" w:rsidRDefault="00B91569" w:rsidP="00B915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Św. Jana Pawła II 33</w:t>
            </w:r>
          </w:p>
          <w:p w14:paraId="069EF5D7" w14:textId="77777777" w:rsidR="00240A44" w:rsidRPr="00986737" w:rsidRDefault="00240A44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64-400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Międzychód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49F50D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51 315.50 zł</w:t>
            </w:r>
          </w:p>
        </w:tc>
      </w:tr>
      <w:tr w:rsidR="00240A44" w:rsidRPr="00BB547B" w14:paraId="1A621278" w14:textId="77777777" w:rsidTr="00B91569">
        <w:tc>
          <w:tcPr>
            <w:tcW w:w="851" w:type="dxa"/>
            <w:shd w:val="clear" w:color="auto" w:fill="auto"/>
            <w:vAlign w:val="center"/>
          </w:tcPr>
          <w:p w14:paraId="6FC90C81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F1A993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357A71CA" w14:textId="77777777" w:rsidR="00B91569" w:rsidRPr="00986737" w:rsidRDefault="00B91569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 xml:space="preserve">Piekarnia Cukiernia </w:t>
            </w:r>
            <w:r>
              <w:rPr>
                <w:rFonts w:ascii="Arial" w:hAnsi="Arial" w:cs="Arial"/>
                <w:sz w:val="24"/>
                <w:szCs w:val="24"/>
              </w:rPr>
              <w:t>Międzychód</w:t>
            </w:r>
            <w:r w:rsidRPr="00240A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>
              <w:rPr>
                <w:rFonts w:ascii="Arial" w:hAnsi="Arial" w:cs="Arial"/>
                <w:sz w:val="24"/>
                <w:szCs w:val="24"/>
              </w:rPr>
              <w:t xml:space="preserve"> Sp.k.</w:t>
            </w:r>
          </w:p>
          <w:p w14:paraId="356C239B" w14:textId="77777777" w:rsidR="00B91569" w:rsidRPr="00986737" w:rsidRDefault="00B91569" w:rsidP="00B915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Św. Jana Pawła II 33</w:t>
            </w:r>
          </w:p>
          <w:p w14:paraId="54B50E8C" w14:textId="109EC741" w:rsidR="00240A44" w:rsidRPr="00986737" w:rsidRDefault="00B91569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64-400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Międzychód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FBE3E1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221 596.57 zł</w:t>
            </w:r>
          </w:p>
        </w:tc>
      </w:tr>
      <w:tr w:rsidR="00240A44" w:rsidRPr="00BB547B" w14:paraId="76B5B765" w14:textId="77777777" w:rsidTr="00B91569">
        <w:tc>
          <w:tcPr>
            <w:tcW w:w="851" w:type="dxa"/>
            <w:shd w:val="clear" w:color="auto" w:fill="auto"/>
            <w:vAlign w:val="center"/>
          </w:tcPr>
          <w:p w14:paraId="3F6B565E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DD26A6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26206142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Piekarania</w:t>
            </w:r>
            <w:proofErr w:type="spellEnd"/>
            <w:r w:rsidRPr="00240A44">
              <w:rPr>
                <w:rFonts w:ascii="Arial" w:hAnsi="Arial" w:cs="Arial"/>
                <w:sz w:val="24"/>
                <w:szCs w:val="24"/>
              </w:rPr>
              <w:t xml:space="preserve"> Marek </w:t>
            </w: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Gidaszewski</w:t>
            </w:r>
            <w:proofErr w:type="spellEnd"/>
          </w:p>
          <w:p w14:paraId="433FE83C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Bruszczewska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BD15AD" w14:textId="1176E662" w:rsidR="00240A44" w:rsidRPr="00986737" w:rsidRDefault="00240A44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64-030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4E80">
              <w:rPr>
                <w:rFonts w:ascii="Arial" w:hAnsi="Arial" w:cs="Arial"/>
                <w:sz w:val="24"/>
                <w:szCs w:val="24"/>
              </w:rPr>
              <w:t>Przysieka Polska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F53316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72 921.40 zł</w:t>
            </w:r>
          </w:p>
        </w:tc>
      </w:tr>
      <w:tr w:rsidR="00240A44" w:rsidRPr="00BB547B" w14:paraId="4EB596F1" w14:textId="77777777" w:rsidTr="00B91569">
        <w:tc>
          <w:tcPr>
            <w:tcW w:w="851" w:type="dxa"/>
            <w:shd w:val="clear" w:color="auto" w:fill="auto"/>
            <w:vAlign w:val="center"/>
          </w:tcPr>
          <w:p w14:paraId="344986D1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C5D3C6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575A1038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Piekarania</w:t>
            </w:r>
            <w:proofErr w:type="spellEnd"/>
            <w:r w:rsidRPr="00240A44">
              <w:rPr>
                <w:rFonts w:ascii="Arial" w:hAnsi="Arial" w:cs="Arial"/>
                <w:sz w:val="24"/>
                <w:szCs w:val="24"/>
              </w:rPr>
              <w:t xml:space="preserve"> Marek </w:t>
            </w: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Gidaszewski</w:t>
            </w:r>
            <w:proofErr w:type="spellEnd"/>
          </w:p>
          <w:p w14:paraId="352D2483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40A44">
              <w:rPr>
                <w:rFonts w:ascii="Arial" w:hAnsi="Arial" w:cs="Arial"/>
                <w:sz w:val="24"/>
                <w:szCs w:val="24"/>
              </w:rPr>
              <w:t>Bruszczewska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DE8C36" w14:textId="027C6E23" w:rsidR="00240A44" w:rsidRPr="00986737" w:rsidRDefault="00624E80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64-030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Przysieka Polska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B5A632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329 157.26 zł</w:t>
            </w:r>
          </w:p>
        </w:tc>
      </w:tr>
      <w:tr w:rsidR="00240A44" w:rsidRPr="00BB547B" w14:paraId="174254F2" w14:textId="77777777" w:rsidTr="00B91569">
        <w:tc>
          <w:tcPr>
            <w:tcW w:w="851" w:type="dxa"/>
            <w:shd w:val="clear" w:color="auto" w:fill="auto"/>
            <w:vAlign w:val="center"/>
          </w:tcPr>
          <w:p w14:paraId="276C8008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787CA4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115248DE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Piekarnia Natura Prosta SA</w:t>
            </w:r>
          </w:p>
          <w:p w14:paraId="1CC22359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99a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D2D7BC" w14:textId="77777777" w:rsidR="00240A44" w:rsidRPr="00986737" w:rsidRDefault="00240A44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62-006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Kobylnica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AB2F4C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198 210.15 zł</w:t>
            </w:r>
          </w:p>
        </w:tc>
      </w:tr>
      <w:tr w:rsidR="00240A44" w:rsidRPr="00BB547B" w14:paraId="7560CB4C" w14:textId="77777777" w:rsidTr="00B91569">
        <w:tc>
          <w:tcPr>
            <w:tcW w:w="851" w:type="dxa"/>
            <w:shd w:val="clear" w:color="auto" w:fill="auto"/>
            <w:vAlign w:val="center"/>
          </w:tcPr>
          <w:p w14:paraId="66C195B0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986F9C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11FE7204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Piekarnia Natura Prosta SA</w:t>
            </w:r>
          </w:p>
          <w:p w14:paraId="6968BBB9" w14:textId="77777777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99a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F691DA" w14:textId="77777777" w:rsidR="00240A44" w:rsidRPr="00986737" w:rsidRDefault="00240A44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62-006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Kobylnica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465CBF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787 479.61 zł</w:t>
            </w:r>
          </w:p>
        </w:tc>
      </w:tr>
      <w:tr w:rsidR="00240A44" w:rsidRPr="00BB547B" w14:paraId="557029C5" w14:textId="77777777" w:rsidTr="00B91569">
        <w:tc>
          <w:tcPr>
            <w:tcW w:w="851" w:type="dxa"/>
            <w:shd w:val="clear" w:color="auto" w:fill="auto"/>
            <w:vAlign w:val="center"/>
          </w:tcPr>
          <w:p w14:paraId="1D64207E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3F3B3F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05D09F94" w14:textId="7E678638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 xml:space="preserve">UNIPOL Roman Bajon Sp. </w:t>
            </w:r>
            <w:r w:rsidR="00624E80">
              <w:rPr>
                <w:rFonts w:ascii="Arial" w:hAnsi="Arial" w:cs="Arial"/>
                <w:sz w:val="24"/>
                <w:szCs w:val="24"/>
              </w:rPr>
              <w:t>k</w:t>
            </w:r>
            <w:r w:rsidRPr="00240A4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86B361" w14:textId="24353B5F" w:rsidR="00240A44" w:rsidRPr="00986737" w:rsidRDefault="00240A44" w:rsidP="00B91569">
            <w:pPr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9C5612" w14:textId="77777777" w:rsidR="00240A44" w:rsidRPr="00986737" w:rsidRDefault="00240A44" w:rsidP="00B915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62-007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0A44">
              <w:rPr>
                <w:rFonts w:ascii="Arial" w:hAnsi="Arial" w:cs="Arial"/>
                <w:sz w:val="24"/>
                <w:szCs w:val="24"/>
              </w:rPr>
              <w:t>Biskupice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9ED577" w14:textId="77777777" w:rsidR="00240A44" w:rsidRPr="00986737" w:rsidRDefault="00240A44" w:rsidP="00B915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A44">
              <w:rPr>
                <w:rFonts w:ascii="Arial" w:hAnsi="Arial" w:cs="Arial"/>
                <w:sz w:val="24"/>
                <w:szCs w:val="24"/>
              </w:rPr>
              <w:t>246 247.90 zł</w:t>
            </w:r>
          </w:p>
        </w:tc>
      </w:tr>
    </w:tbl>
    <w:p w14:paraId="4AFF47DA" w14:textId="77777777" w:rsidR="00A80738" w:rsidRDefault="00A80738" w:rsidP="00B9156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F7989AB" w14:textId="77777777" w:rsidR="00624E80" w:rsidRPr="00BA38DF" w:rsidRDefault="00624E80" w:rsidP="00624E80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14A3378C" w14:textId="77777777" w:rsidR="00624E80" w:rsidRPr="00355C9D" w:rsidRDefault="00624E80" w:rsidP="00624E8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sectPr w:rsidR="00624E80" w:rsidRPr="00355C9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4C972" w14:textId="77777777" w:rsidR="00BA10EE" w:rsidRDefault="00BA10EE">
      <w:r>
        <w:separator/>
      </w:r>
    </w:p>
  </w:endnote>
  <w:endnote w:type="continuationSeparator" w:id="0">
    <w:p w14:paraId="4AF96704" w14:textId="77777777" w:rsidR="00BA10EE" w:rsidRDefault="00BA1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1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3D2A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0F9FC" w14:textId="697607D8" w:rsidR="00986737" w:rsidRPr="00986737" w:rsidRDefault="00624E8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FDCF56E" wp14:editId="42EBC1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761A3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E131E9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BB1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37989C" w14:textId="77777777" w:rsidR="009F189D" w:rsidRDefault="009F189D">
    <w:pPr>
      <w:pStyle w:val="Stopka"/>
      <w:tabs>
        <w:tab w:val="clear" w:pos="4536"/>
      </w:tabs>
      <w:jc w:val="center"/>
    </w:pPr>
  </w:p>
  <w:p w14:paraId="50E674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D874F" w14:textId="77777777" w:rsidR="00BA10EE" w:rsidRDefault="00BA10EE">
      <w:r>
        <w:separator/>
      </w:r>
    </w:p>
  </w:footnote>
  <w:footnote w:type="continuationSeparator" w:id="0">
    <w:p w14:paraId="7DAD4963" w14:textId="77777777" w:rsidR="00BA10EE" w:rsidRDefault="00BA1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A77C3" w14:textId="77777777" w:rsidR="00240A44" w:rsidRDefault="00240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3469B" w14:textId="77777777" w:rsidR="00240A44" w:rsidRDefault="00240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37FDB" w14:textId="77777777" w:rsidR="00240A44" w:rsidRDefault="00240A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0EE"/>
    <w:rsid w:val="00007727"/>
    <w:rsid w:val="00017720"/>
    <w:rsid w:val="00035488"/>
    <w:rsid w:val="000D7F25"/>
    <w:rsid w:val="000E00E5"/>
    <w:rsid w:val="00173B20"/>
    <w:rsid w:val="001C69FF"/>
    <w:rsid w:val="0023318D"/>
    <w:rsid w:val="00240A44"/>
    <w:rsid w:val="003D72FD"/>
    <w:rsid w:val="00423179"/>
    <w:rsid w:val="00490DC0"/>
    <w:rsid w:val="00493F8C"/>
    <w:rsid w:val="004C7E9B"/>
    <w:rsid w:val="005614F2"/>
    <w:rsid w:val="00577BC6"/>
    <w:rsid w:val="005A632E"/>
    <w:rsid w:val="00624E80"/>
    <w:rsid w:val="0069085C"/>
    <w:rsid w:val="006B27ED"/>
    <w:rsid w:val="00843263"/>
    <w:rsid w:val="00861E75"/>
    <w:rsid w:val="00986737"/>
    <w:rsid w:val="009D19BD"/>
    <w:rsid w:val="009F189D"/>
    <w:rsid w:val="00A80738"/>
    <w:rsid w:val="00B63ED8"/>
    <w:rsid w:val="00B91569"/>
    <w:rsid w:val="00BA10E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92B0E"/>
  <w15:chartTrackingRefBased/>
  <w15:docId w15:val="{12B47B3F-E8B4-4665-93EC-1F15B24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24E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4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0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33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1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55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83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6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2025-04-18T08:25:00Z</cp:lastPrinted>
  <dcterms:created xsi:type="dcterms:W3CDTF">2025-04-18T08:26:00Z</dcterms:created>
  <dcterms:modified xsi:type="dcterms:W3CDTF">2025-04-18T08:26:00Z</dcterms:modified>
</cp:coreProperties>
</file>