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C6FC294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0D00FD73" w14:textId="14D79B0B" w:rsidR="00EE7F0B" w:rsidRDefault="00EE7F0B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716F5B">
        <w:rPr>
          <w:rFonts w:ascii="Arial" w:hAnsi="Arial" w:cs="Arial"/>
          <w:b/>
          <w:bCs/>
          <w:sz w:val="21"/>
          <w:szCs w:val="21"/>
        </w:rPr>
        <w:t>Zakup i dostawa testów do badań metodą ELISA do posiadanego analizatora (Chorus Trio) w celu poszerzenia oferty diagnostycznej o dodatkowe badania dla Pracowni Wirusologii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 </w:t>
      </w:r>
    </w:p>
    <w:p w14:paraId="412D55C7" w14:textId="23CAD041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EE7F0B">
        <w:rPr>
          <w:rFonts w:ascii="Times New Roman" w:eastAsia="Times New Roman" w:hAnsi="Times New Roman"/>
          <w:b/>
          <w:sz w:val="24"/>
          <w:szCs w:val="24"/>
          <w:lang w:eastAsia="pl-PL"/>
        </w:rPr>
        <w:t>19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F0748" w14:textId="77777777" w:rsidR="00EE7F0B" w:rsidRDefault="00EE7F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0F02" w14:textId="77777777" w:rsidR="00EE7F0B" w:rsidRDefault="00EE7F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D515D" w14:textId="77777777" w:rsidR="00EE7F0B" w:rsidRDefault="00EE7F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2769E" w14:textId="77777777" w:rsidR="00EE7F0B" w:rsidRDefault="00EE7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39E5BB70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EE7F0B">
      <w:rPr>
        <w:rFonts w:ascii="Arial" w:hAnsi="Arial" w:cs="Arial"/>
        <w:sz w:val="20"/>
        <w:szCs w:val="20"/>
      </w:rPr>
      <w:t>19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79FCC" w14:textId="77777777" w:rsidR="00EE7F0B" w:rsidRDefault="00EE7F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1C64A0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43725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6713AD"/>
    <w:rsid w:val="00745A44"/>
    <w:rsid w:val="007666D6"/>
    <w:rsid w:val="007A2C38"/>
    <w:rsid w:val="007E78B6"/>
    <w:rsid w:val="00817A96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9F0CD8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01E8E"/>
    <w:rsid w:val="00C07EC1"/>
    <w:rsid w:val="00CB29AC"/>
    <w:rsid w:val="00D1779A"/>
    <w:rsid w:val="00D55FC4"/>
    <w:rsid w:val="00D9320D"/>
    <w:rsid w:val="00DA0B0B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E7F0B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Urszula Sojka</cp:lastModifiedBy>
  <cp:revision>14</cp:revision>
  <cp:lastPrinted>2025-04-17T11:18:00Z</cp:lastPrinted>
  <dcterms:created xsi:type="dcterms:W3CDTF">2023-04-18T07:16:00Z</dcterms:created>
  <dcterms:modified xsi:type="dcterms:W3CDTF">2025-04-17T11:18:00Z</dcterms:modified>
</cp:coreProperties>
</file>