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76617" w14:textId="77777777" w:rsidR="00E65B7A" w:rsidRPr="00AB1118" w:rsidRDefault="00C2742B" w:rsidP="00DA6198">
      <w:pPr>
        <w:jc w:val="right"/>
        <w:rPr>
          <w:rFonts w:ascii="Arial" w:hAnsi="Arial" w:cs="Arial"/>
        </w:rPr>
      </w:pPr>
      <w:r w:rsidRPr="00C2742B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C2742B">
        <w:rPr>
          <w:rFonts w:ascii="Arial" w:hAnsi="Arial" w:cs="Arial"/>
        </w:rPr>
        <w:t>2025-04-22</w:t>
      </w:r>
    </w:p>
    <w:p w14:paraId="78E4583E" w14:textId="77777777" w:rsidR="00C2742B" w:rsidRPr="00C2742B" w:rsidRDefault="00C2742B" w:rsidP="00DA6198">
      <w:pPr>
        <w:rPr>
          <w:rFonts w:ascii="Arial" w:hAnsi="Arial" w:cs="Arial"/>
          <w:b/>
          <w:bCs/>
        </w:rPr>
      </w:pPr>
      <w:r w:rsidRPr="00C2742B">
        <w:rPr>
          <w:rFonts w:ascii="Arial" w:hAnsi="Arial" w:cs="Arial"/>
          <w:b/>
          <w:bCs/>
        </w:rPr>
        <w:t>Szpital Wojewódzki w Poznaniu</w:t>
      </w:r>
    </w:p>
    <w:p w14:paraId="6B1A4532" w14:textId="77777777" w:rsidR="00E65B7A" w:rsidRPr="00AB1118" w:rsidRDefault="00C2742B" w:rsidP="00DA6198">
      <w:pPr>
        <w:rPr>
          <w:rFonts w:ascii="Arial" w:hAnsi="Arial" w:cs="Arial"/>
          <w:b/>
          <w:bCs/>
        </w:rPr>
      </w:pPr>
      <w:r w:rsidRPr="00C2742B">
        <w:rPr>
          <w:rFonts w:ascii="Arial" w:hAnsi="Arial" w:cs="Arial"/>
          <w:b/>
          <w:bCs/>
        </w:rPr>
        <w:t>Dział Zamówień Publicznych</w:t>
      </w:r>
    </w:p>
    <w:p w14:paraId="69DD86F9" w14:textId="77777777" w:rsidR="00E65B7A" w:rsidRPr="00AB1118" w:rsidRDefault="00C2742B" w:rsidP="00DA6198">
      <w:pPr>
        <w:rPr>
          <w:rFonts w:ascii="Arial" w:hAnsi="Arial" w:cs="Arial"/>
        </w:rPr>
      </w:pPr>
      <w:r w:rsidRPr="00C2742B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C2742B">
        <w:rPr>
          <w:rFonts w:ascii="Arial" w:hAnsi="Arial" w:cs="Arial"/>
        </w:rPr>
        <w:t>7/19</w:t>
      </w:r>
    </w:p>
    <w:p w14:paraId="728FE960" w14:textId="77777777" w:rsidR="00E65B7A" w:rsidRPr="00AB1118" w:rsidRDefault="00C2742B" w:rsidP="00DA6198">
      <w:pPr>
        <w:rPr>
          <w:rFonts w:ascii="Arial" w:hAnsi="Arial" w:cs="Arial"/>
        </w:rPr>
      </w:pPr>
      <w:r w:rsidRPr="00C2742B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C2742B">
        <w:rPr>
          <w:rFonts w:ascii="Arial" w:hAnsi="Arial" w:cs="Arial"/>
        </w:rPr>
        <w:t>Poznań</w:t>
      </w:r>
    </w:p>
    <w:p w14:paraId="1B6CAC31" w14:textId="77777777" w:rsidR="00DA6198" w:rsidRDefault="00DA6198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4046884" w14:textId="77777777" w:rsidR="00DA6198" w:rsidRDefault="00DA6198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95839E6" w14:textId="77777777" w:rsidR="00DA6198" w:rsidRDefault="00DA6198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A99030F" w14:textId="082A49A7" w:rsidR="00E65B7A" w:rsidRPr="00AB1118" w:rsidRDefault="00E65B7A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B171CA9" w14:textId="77777777" w:rsidR="00E65B7A" w:rsidRDefault="00E65B7A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51167D94" w14:textId="77777777" w:rsidR="00DA6198" w:rsidRDefault="00DA6198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1ECDB14" w14:textId="77777777" w:rsidR="00DA6198" w:rsidRDefault="00DA6198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B4BB80C" w14:textId="77777777" w:rsidR="00DA6198" w:rsidRPr="00AB1118" w:rsidRDefault="00DA6198" w:rsidP="00DA619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603EE7EB" w14:textId="77777777" w:rsidTr="004C0D4A">
        <w:tc>
          <w:tcPr>
            <w:tcW w:w="9330" w:type="dxa"/>
            <w:shd w:val="clear" w:color="auto" w:fill="F2F2F2"/>
            <w:hideMark/>
          </w:tcPr>
          <w:p w14:paraId="60B33A70" w14:textId="77777777" w:rsidR="00E65B7A" w:rsidRPr="00AB1118" w:rsidRDefault="00E65B7A" w:rsidP="00DA619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6D5B99F" w14:textId="77777777" w:rsidR="00E65B7A" w:rsidRPr="00AB1118" w:rsidRDefault="00E65B7A" w:rsidP="00DA619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854166F" w14:textId="77777777" w:rsidR="00E65B7A" w:rsidRPr="00AB1118" w:rsidRDefault="00E65B7A" w:rsidP="00DA6198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67B2FFB2" w14:textId="77777777" w:rsidTr="004C0D4A">
        <w:tc>
          <w:tcPr>
            <w:tcW w:w="2268" w:type="dxa"/>
            <w:shd w:val="clear" w:color="auto" w:fill="auto"/>
          </w:tcPr>
          <w:p w14:paraId="5947DCD8" w14:textId="77777777" w:rsidR="00DA6198" w:rsidRDefault="00DA6198" w:rsidP="00DA619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CED8806" w14:textId="62E07DD2" w:rsidR="00E65B7A" w:rsidRPr="00AB1118" w:rsidRDefault="00E65B7A" w:rsidP="00DA619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EB2F994" w14:textId="77777777" w:rsidR="00DA6198" w:rsidRDefault="00DA6198" w:rsidP="00DA61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F883701" w14:textId="22B35372" w:rsidR="00E65B7A" w:rsidRPr="00AB1118" w:rsidRDefault="00E65B7A" w:rsidP="00DA61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C2742B" w:rsidRPr="00C2742B">
              <w:rPr>
                <w:rFonts w:ascii="Arial" w:hAnsi="Arial" w:cs="Arial"/>
              </w:rPr>
              <w:t xml:space="preserve"> podstawowy</w:t>
            </w:r>
            <w:r w:rsidR="00DA6198">
              <w:rPr>
                <w:rFonts w:ascii="Arial" w:hAnsi="Arial" w:cs="Arial"/>
              </w:rPr>
              <w:t>m</w:t>
            </w:r>
            <w:r w:rsidR="00C2742B" w:rsidRPr="00C2742B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C2742B" w:rsidRPr="00C2742B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2AB8FC7" w14:textId="77777777" w:rsidTr="004C0D4A">
        <w:tc>
          <w:tcPr>
            <w:tcW w:w="2268" w:type="dxa"/>
            <w:shd w:val="clear" w:color="auto" w:fill="auto"/>
          </w:tcPr>
          <w:p w14:paraId="590843CD" w14:textId="77777777" w:rsidR="00E65B7A" w:rsidRPr="00AB1118" w:rsidRDefault="00E65B7A" w:rsidP="00DA619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D1DFE25" w14:textId="77777777" w:rsidR="00E65B7A" w:rsidRPr="00AB1118" w:rsidRDefault="00C2742B" w:rsidP="00DA61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2742B">
              <w:rPr>
                <w:rFonts w:ascii="Arial" w:hAnsi="Arial" w:cs="Arial"/>
                <w:bCs/>
              </w:rPr>
              <w:t>Zakup i dostawa środków czystości do Szpitala Wojewódzkiego w Poznaniu - powtórka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C2742B" w:rsidRPr="00AB1118" w14:paraId="034BB977" w14:textId="77777777" w:rsidTr="00ED68F4">
        <w:tc>
          <w:tcPr>
            <w:tcW w:w="2268" w:type="dxa"/>
            <w:shd w:val="clear" w:color="auto" w:fill="auto"/>
          </w:tcPr>
          <w:p w14:paraId="3AB7CA4B" w14:textId="77777777" w:rsidR="00C2742B" w:rsidRPr="00AB1118" w:rsidRDefault="00C2742B" w:rsidP="00DA619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388EFD7" w14:textId="77777777" w:rsidR="00C2742B" w:rsidRDefault="00C2742B" w:rsidP="00DA61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2742B">
              <w:rPr>
                <w:rFonts w:ascii="Arial" w:hAnsi="Arial" w:cs="Arial"/>
                <w:bCs/>
              </w:rPr>
              <w:t>SZW/DZP/31/2025</w:t>
            </w:r>
          </w:p>
          <w:p w14:paraId="37D8629C" w14:textId="77777777" w:rsidR="00DA6198" w:rsidRPr="00AB1118" w:rsidRDefault="00DA6198" w:rsidP="00DA61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1CFBB46" w14:textId="77777777" w:rsidR="00DA6198" w:rsidRDefault="00DA6198" w:rsidP="00DA619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3B4CC35" w14:textId="3ABBCDB7" w:rsidR="004F079B" w:rsidRDefault="004F079B" w:rsidP="00DA619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C2742B" w:rsidRPr="00C2742B">
        <w:rPr>
          <w:rFonts w:cs="Arial"/>
          <w:b/>
          <w:sz w:val="24"/>
        </w:rPr>
        <w:t>Szpital Wojewódzki w Poznaniu</w:t>
      </w:r>
      <w:r w:rsidR="00DA6198">
        <w:rPr>
          <w:rFonts w:cs="Arial"/>
          <w:b/>
          <w:sz w:val="24"/>
        </w:rPr>
        <w:t xml:space="preserve">, </w:t>
      </w:r>
      <w:r w:rsidR="00C2742B" w:rsidRPr="00C2742B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C2742B" w:rsidRPr="00C2742B">
        <w:rPr>
          <w:rFonts w:cs="Arial"/>
          <w:sz w:val="24"/>
        </w:rPr>
        <w:t>(</w:t>
      </w:r>
      <w:proofErr w:type="spellStart"/>
      <w:r w:rsidR="00C2742B" w:rsidRPr="00C2742B">
        <w:rPr>
          <w:rFonts w:cs="Arial"/>
          <w:sz w:val="24"/>
        </w:rPr>
        <w:t>t.j</w:t>
      </w:r>
      <w:proofErr w:type="spellEnd"/>
      <w:r w:rsidR="00C2742B" w:rsidRPr="00C2742B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proofErr w:type="spellStart"/>
      <w:r w:rsidR="00F16C50" w:rsidRPr="00E65B7A">
        <w:rPr>
          <w:rFonts w:cs="Arial"/>
          <w:sz w:val="24"/>
        </w:rPr>
        <w:t>nformuje</w:t>
      </w:r>
      <w:proofErr w:type="spellEnd"/>
      <w:r w:rsidR="00F16C50" w:rsidRPr="00E65B7A">
        <w:rPr>
          <w:rFonts w:cs="Arial"/>
          <w:sz w:val="24"/>
        </w:rPr>
        <w:t xml:space="preserve">, </w:t>
      </w:r>
      <w:r w:rsidRPr="00E65B7A">
        <w:rPr>
          <w:rFonts w:cs="Arial"/>
          <w:sz w:val="24"/>
        </w:rPr>
        <w:t>że zmianie ulegają terminy:</w:t>
      </w:r>
    </w:p>
    <w:p w14:paraId="0F4ED324" w14:textId="77777777" w:rsidR="00DA6198" w:rsidRPr="00E65B7A" w:rsidRDefault="00DA6198" w:rsidP="00DA619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4A0AB7F4" w14:textId="77777777" w:rsidR="004F079B" w:rsidRPr="00E65B7A" w:rsidRDefault="004F079B" w:rsidP="00DA619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C2742B" w:rsidRPr="00C2742B">
        <w:rPr>
          <w:rFonts w:cs="Arial"/>
          <w:b/>
          <w:sz w:val="24"/>
        </w:rPr>
        <w:t>2025-04-23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C2742B" w:rsidRPr="00C2742B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C2742B" w:rsidRPr="00C2742B">
        <w:rPr>
          <w:rFonts w:cs="Arial"/>
          <w:b/>
          <w:sz w:val="24"/>
        </w:rPr>
        <w:t>2025-04-28</w:t>
      </w:r>
      <w:r w:rsidR="008365E9" w:rsidRPr="00E65B7A">
        <w:rPr>
          <w:rFonts w:cs="Arial"/>
          <w:sz w:val="24"/>
        </w:rPr>
        <w:t xml:space="preserve"> godz. </w:t>
      </w:r>
      <w:r w:rsidR="00C2742B" w:rsidRPr="00C2742B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83FEAC1" w14:textId="77777777" w:rsidR="004F079B" w:rsidRPr="00E65B7A" w:rsidRDefault="004F079B" w:rsidP="00DA619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C2742B" w:rsidRPr="00C2742B">
        <w:rPr>
          <w:rFonts w:cs="Arial"/>
          <w:b/>
          <w:sz w:val="24"/>
        </w:rPr>
        <w:t>2025-04-23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C2742B" w:rsidRPr="00C2742B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C2742B" w:rsidRPr="00C2742B">
        <w:rPr>
          <w:rFonts w:cs="Arial"/>
          <w:b/>
          <w:sz w:val="24"/>
        </w:rPr>
        <w:t>2025-04-28</w:t>
      </w:r>
      <w:r w:rsidR="008365E9" w:rsidRPr="00E65B7A">
        <w:rPr>
          <w:rFonts w:cs="Arial"/>
          <w:sz w:val="24"/>
        </w:rPr>
        <w:t xml:space="preserve"> godz. </w:t>
      </w:r>
      <w:r w:rsidR="00C2742B" w:rsidRPr="00C2742B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55C8BD5" w14:textId="77777777" w:rsidR="00DA6198" w:rsidRDefault="00DA6198" w:rsidP="00DA619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71DBC43" w14:textId="5E06C911" w:rsidR="00F16C50" w:rsidRPr="00E65B7A" w:rsidRDefault="00F16C50" w:rsidP="00DA619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ACC417C" w14:textId="77777777" w:rsidR="00F16C50" w:rsidRPr="00E65B7A" w:rsidRDefault="00F16C50" w:rsidP="00DA619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08F92883" w14:textId="0A6D517C" w:rsidR="00F16C50" w:rsidRDefault="00F16C50" w:rsidP="00DA6198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5173A5E7" w14:textId="77777777" w:rsidR="00DA6198" w:rsidRPr="00BA38DF" w:rsidRDefault="00DA6198" w:rsidP="00DA6198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5CB06D8D" w14:textId="77777777" w:rsidR="00DA6198" w:rsidRPr="00355C9D" w:rsidRDefault="00DA6198" w:rsidP="00DA6198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D73AB7D" w14:textId="77777777" w:rsidR="00DA6198" w:rsidRPr="00D91931" w:rsidRDefault="00DA6198" w:rsidP="00DA6198">
      <w:pPr>
        <w:pStyle w:val="Tekstpodstawowy"/>
        <w:ind w:firstLine="425"/>
        <w:jc w:val="right"/>
        <w:rPr>
          <w:sz w:val="22"/>
          <w:szCs w:val="22"/>
        </w:rPr>
      </w:pPr>
    </w:p>
    <w:sectPr w:rsidR="00DA6198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ACEF5" w14:textId="77777777" w:rsidR="00B06259" w:rsidRDefault="00B06259">
      <w:r>
        <w:separator/>
      </w:r>
    </w:p>
  </w:endnote>
  <w:endnote w:type="continuationSeparator" w:id="0">
    <w:p w14:paraId="1A6233FC" w14:textId="77777777" w:rsidR="00B06259" w:rsidRDefault="00B06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9BF24" w14:textId="77777777" w:rsidR="00C2742B" w:rsidRDefault="00C27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2AD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03BDF6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F027B" w14:textId="77777777" w:rsidR="00C2742B" w:rsidRDefault="00C274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9D97F" w14:textId="77777777" w:rsidR="00B06259" w:rsidRDefault="00B06259">
      <w:r>
        <w:separator/>
      </w:r>
    </w:p>
  </w:footnote>
  <w:footnote w:type="continuationSeparator" w:id="0">
    <w:p w14:paraId="44006D9F" w14:textId="77777777" w:rsidR="00B06259" w:rsidRDefault="00B06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C3C19" w14:textId="77777777" w:rsidR="00C2742B" w:rsidRDefault="00C27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6A6A3" w14:textId="77777777" w:rsidR="00C2742B" w:rsidRDefault="00C274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4EBE7" w14:textId="77777777" w:rsidR="00C2742B" w:rsidRDefault="00C274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915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259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6259"/>
    <w:rsid w:val="00BD5546"/>
    <w:rsid w:val="00C25577"/>
    <w:rsid w:val="00C2742B"/>
    <w:rsid w:val="00C34578"/>
    <w:rsid w:val="00CC1A78"/>
    <w:rsid w:val="00CF0F4C"/>
    <w:rsid w:val="00D63C6E"/>
    <w:rsid w:val="00D91931"/>
    <w:rsid w:val="00DA6198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5FA94"/>
  <w15:chartTrackingRefBased/>
  <w15:docId w15:val="{DCB08308-7B0F-4DE9-8527-39C03B55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2025-04-22T06:22:00Z</cp:lastPrinted>
  <dcterms:created xsi:type="dcterms:W3CDTF">2025-04-22T06:23:00Z</dcterms:created>
  <dcterms:modified xsi:type="dcterms:W3CDTF">2025-04-22T06:23:00Z</dcterms:modified>
</cp:coreProperties>
</file>