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478A4A04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4938BB5" w14:textId="77777777" w:rsidR="00537923" w:rsidRDefault="00537923" w:rsidP="00537923">
      <w:pPr>
        <w:spacing w:line="276" w:lineRule="auto"/>
        <w:jc w:val="center"/>
        <w:rPr>
          <w:b/>
          <w:sz w:val="22"/>
          <w:szCs w:val="22"/>
        </w:rPr>
      </w:pPr>
      <w:r w:rsidRPr="00537923">
        <w:rPr>
          <w:b/>
          <w:sz w:val="22"/>
          <w:szCs w:val="22"/>
        </w:rPr>
        <w:t>Zakup wiertarki ortopedycznej oraz haków chirurgicznych automatycznych w ramach realizacji zadania "Zakup niezbędnego sprzętu na potrzeby Bloku Operacyjnego Szpitala Wojewódzkiego w Poznaniu"</w:t>
      </w:r>
    </w:p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EF21CAA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5A811631" w14:textId="38B05D5A" w:rsidR="00281DC6" w:rsidRPr="00281DC6" w:rsidRDefault="00537923" w:rsidP="00537923">
      <w:pPr>
        <w:spacing w:after="120" w:line="276" w:lineRule="auto"/>
        <w:contextualSpacing/>
        <w:jc w:val="both"/>
        <w:rPr>
          <w:b/>
          <w:sz w:val="22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1:</w:t>
      </w:r>
    </w:p>
    <w:p w14:paraId="36C3FEFA" w14:textId="22F472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</w:t>
      </w:r>
      <w:r w:rsidR="00647686">
        <w:rPr>
          <w:bCs/>
          <w:sz w:val="22"/>
        </w:rPr>
        <w:t>…….</w:t>
      </w:r>
      <w:r w:rsidRPr="00281DC6">
        <w:rPr>
          <w:bCs/>
          <w:sz w:val="22"/>
        </w:rPr>
        <w:t>…… zł</w:t>
      </w:r>
    </w:p>
    <w:p w14:paraId="18198654" w14:textId="25E3F59A" w:rsidR="00281DC6" w:rsidRPr="00281DC6" w:rsidRDefault="00647686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lastRenderedPageBreak/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48A41641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</w:t>
      </w:r>
      <w:r w:rsidR="00537923">
        <w:rPr>
          <w:bCs/>
          <w:sz w:val="22"/>
        </w:rPr>
        <w:t>OPZ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3EADDF25" w14:textId="37B39D38" w:rsidR="00925288" w:rsidRPr="00647686" w:rsidRDefault="00925288" w:rsidP="00925288">
      <w:pPr>
        <w:jc w:val="both"/>
        <w:rPr>
          <w:sz w:val="22"/>
          <w:szCs w:val="22"/>
        </w:rPr>
      </w:pPr>
      <w:bookmarkStart w:id="4" w:name="_Hlk51753816"/>
      <w:bookmarkStart w:id="5" w:name="_Hlk50105795"/>
      <w:bookmarkEnd w:id="2"/>
      <w:bookmarkEnd w:id="3"/>
      <w:r w:rsidRPr="00647686">
        <w:rPr>
          <w:sz w:val="22"/>
          <w:szCs w:val="22"/>
        </w:rPr>
        <w:t xml:space="preserve">Czas trwania umowy wynosi: </w:t>
      </w:r>
      <w:r w:rsidR="00537923">
        <w:rPr>
          <w:sz w:val="22"/>
          <w:szCs w:val="22"/>
        </w:rPr>
        <w:t>8</w:t>
      </w:r>
      <w:r w:rsidR="00647686" w:rsidRPr="00647686">
        <w:rPr>
          <w:sz w:val="22"/>
          <w:szCs w:val="22"/>
        </w:rPr>
        <w:t xml:space="preserve"> tygodni</w:t>
      </w:r>
      <w:r w:rsidRPr="00647686">
        <w:rPr>
          <w:sz w:val="22"/>
          <w:szCs w:val="22"/>
        </w:rPr>
        <w:t xml:space="preserve"> od daty zawarcia umowy</w:t>
      </w:r>
    </w:p>
    <w:p w14:paraId="3A4B3B3D" w14:textId="77777777" w:rsidR="00491CAE" w:rsidRPr="00491CAE" w:rsidRDefault="00925288" w:rsidP="00491CAE">
      <w:pPr>
        <w:ind w:hanging="284"/>
        <w:jc w:val="both"/>
        <w:rPr>
          <w:bCs/>
          <w:sz w:val="22"/>
          <w:szCs w:val="22"/>
        </w:rPr>
      </w:pPr>
      <w:r w:rsidRPr="00647686">
        <w:rPr>
          <w:sz w:val="22"/>
          <w:szCs w:val="22"/>
        </w:rPr>
        <w:tab/>
      </w:r>
      <w:r w:rsidR="00491CAE" w:rsidRPr="00491CAE">
        <w:rPr>
          <w:bCs/>
          <w:sz w:val="22"/>
          <w:szCs w:val="22"/>
        </w:rPr>
        <w:t>Warunki płatności: 60 dni</w:t>
      </w:r>
    </w:p>
    <w:p w14:paraId="2F565327" w14:textId="732C6F05" w:rsidR="00925288" w:rsidRPr="00647686" w:rsidRDefault="00925288" w:rsidP="00925288">
      <w:pPr>
        <w:ind w:hanging="284"/>
        <w:jc w:val="both"/>
        <w:rPr>
          <w:sz w:val="22"/>
          <w:szCs w:val="22"/>
        </w:rPr>
      </w:pPr>
    </w:p>
    <w:p w14:paraId="00A342B1" w14:textId="77777777" w:rsidR="00537923" w:rsidRPr="00710732" w:rsidRDefault="00537923" w:rsidP="00537923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realizacji  (K-2): </w:t>
      </w:r>
      <w:r w:rsidRPr="00710732">
        <w:rPr>
          <w:sz w:val="22"/>
          <w:szCs w:val="22"/>
        </w:rPr>
        <w:t xml:space="preserve">……………….. (wpisać odpowiednio: </w:t>
      </w:r>
      <w:r w:rsidRPr="00F61C72">
        <w:rPr>
          <w:sz w:val="22"/>
          <w:szCs w:val="22"/>
        </w:rPr>
        <w:t>bez skrócenia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1 tydzień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2 tygodnie</w:t>
      </w:r>
      <w:r>
        <w:rPr>
          <w:sz w:val="22"/>
          <w:szCs w:val="22"/>
        </w:rPr>
        <w:t>)</w:t>
      </w:r>
    </w:p>
    <w:p w14:paraId="12422F82" w14:textId="77777777" w:rsidR="00537923" w:rsidRDefault="00537923" w:rsidP="00537923">
      <w:pPr>
        <w:jc w:val="both"/>
        <w:rPr>
          <w:bCs/>
          <w:sz w:val="22"/>
        </w:rPr>
      </w:pPr>
    </w:p>
    <w:p w14:paraId="10255257" w14:textId="77777777" w:rsidR="00537923" w:rsidRPr="00453BEF" w:rsidRDefault="00537923" w:rsidP="00537923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miesiące,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2D496DC" w14:textId="77777777" w:rsidR="00537923" w:rsidRPr="007A62B1" w:rsidRDefault="00537923" w:rsidP="00537923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miesiące.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miesiące spowoduje odrzucenie oferty jako niezgodnej z SWZ.</w:t>
      </w:r>
    </w:p>
    <w:p w14:paraId="070451D9" w14:textId="4BC4B6EB" w:rsidR="00925288" w:rsidRDefault="00925288" w:rsidP="00925288">
      <w:pPr>
        <w:jc w:val="both"/>
      </w:pPr>
    </w:p>
    <w:p w14:paraId="3A0C952C" w14:textId="0FD01A1B" w:rsidR="00537923" w:rsidRPr="00281DC6" w:rsidRDefault="00537923" w:rsidP="00537923">
      <w:pPr>
        <w:spacing w:after="120" w:line="276" w:lineRule="auto"/>
        <w:contextualSpacing/>
        <w:jc w:val="both"/>
        <w:rPr>
          <w:b/>
          <w:sz w:val="22"/>
        </w:rPr>
      </w:pPr>
      <w:proofErr w:type="spellStart"/>
      <w:r w:rsidRPr="000D2EDF">
        <w:rPr>
          <w:bCs/>
          <w:sz w:val="22"/>
          <w:u w:val="single"/>
          <w:lang w:val="en-US"/>
        </w:rPr>
        <w:t>Zadanie</w:t>
      </w:r>
      <w:proofErr w:type="spellEnd"/>
      <w:r w:rsidRPr="000D2EDF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>:</w:t>
      </w:r>
    </w:p>
    <w:p w14:paraId="0FC38DCE" w14:textId="77777777" w:rsidR="00537923" w:rsidRPr="00281DC6" w:rsidRDefault="00537923" w:rsidP="0053792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</w:t>
      </w:r>
      <w:r>
        <w:rPr>
          <w:bCs/>
          <w:sz w:val="22"/>
        </w:rPr>
        <w:t>…….</w:t>
      </w:r>
      <w:r w:rsidRPr="00281DC6">
        <w:rPr>
          <w:bCs/>
          <w:sz w:val="22"/>
        </w:rPr>
        <w:t>…… zł</w:t>
      </w:r>
    </w:p>
    <w:p w14:paraId="5C23E2FD" w14:textId="77777777" w:rsidR="00537923" w:rsidRPr="00281DC6" w:rsidRDefault="00537923" w:rsidP="00537923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……………….. zł</w:t>
      </w:r>
    </w:p>
    <w:p w14:paraId="67C7E4DE" w14:textId="77777777" w:rsidR="00537923" w:rsidRPr="00281DC6" w:rsidRDefault="00537923" w:rsidP="0053792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A3F422" w14:textId="0C96CF6A" w:rsidR="00537923" w:rsidRPr="00467243" w:rsidRDefault="00537923" w:rsidP="00537923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ego/OPZ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7ED9B43C" w14:textId="0739F8A5" w:rsidR="00537923" w:rsidRPr="00647686" w:rsidRDefault="00537923" w:rsidP="00537923">
      <w:pPr>
        <w:jc w:val="both"/>
        <w:rPr>
          <w:sz w:val="22"/>
          <w:szCs w:val="22"/>
        </w:rPr>
      </w:pPr>
      <w:r w:rsidRPr="00647686">
        <w:rPr>
          <w:sz w:val="22"/>
          <w:szCs w:val="22"/>
        </w:rPr>
        <w:t xml:space="preserve">Czas trwania umowy wynosi: </w:t>
      </w:r>
      <w:r>
        <w:rPr>
          <w:sz w:val="22"/>
          <w:szCs w:val="22"/>
        </w:rPr>
        <w:t>4</w:t>
      </w:r>
      <w:r w:rsidRPr="00647686">
        <w:rPr>
          <w:sz w:val="22"/>
          <w:szCs w:val="22"/>
        </w:rPr>
        <w:t xml:space="preserve"> tygodni</w:t>
      </w:r>
      <w:r>
        <w:rPr>
          <w:sz w:val="22"/>
          <w:szCs w:val="22"/>
        </w:rPr>
        <w:t>e</w:t>
      </w:r>
      <w:r w:rsidRPr="00647686">
        <w:rPr>
          <w:sz w:val="22"/>
          <w:szCs w:val="22"/>
        </w:rPr>
        <w:t xml:space="preserve"> od daty zawarcia umowy</w:t>
      </w:r>
    </w:p>
    <w:p w14:paraId="5A5FEDE8" w14:textId="77777777" w:rsidR="00491CAE" w:rsidRPr="00491CAE" w:rsidRDefault="00537923" w:rsidP="00491CAE">
      <w:pPr>
        <w:ind w:hanging="284"/>
        <w:jc w:val="both"/>
        <w:rPr>
          <w:bCs/>
          <w:sz w:val="22"/>
          <w:szCs w:val="22"/>
        </w:rPr>
      </w:pPr>
      <w:r w:rsidRPr="00647686">
        <w:rPr>
          <w:sz w:val="22"/>
          <w:szCs w:val="22"/>
        </w:rPr>
        <w:tab/>
      </w:r>
      <w:r w:rsidR="00491CAE" w:rsidRPr="00491CAE">
        <w:rPr>
          <w:bCs/>
          <w:sz w:val="22"/>
          <w:szCs w:val="22"/>
        </w:rPr>
        <w:t>Warunki płatności: 60 dni</w:t>
      </w:r>
    </w:p>
    <w:p w14:paraId="00E4539E" w14:textId="2D36BF11" w:rsidR="00537923" w:rsidRPr="00647686" w:rsidRDefault="00537923" w:rsidP="00537923">
      <w:pPr>
        <w:ind w:hanging="284"/>
        <w:jc w:val="both"/>
        <w:rPr>
          <w:sz w:val="22"/>
          <w:szCs w:val="22"/>
        </w:rPr>
      </w:pPr>
    </w:p>
    <w:p w14:paraId="52688494" w14:textId="77777777" w:rsidR="00537923" w:rsidRPr="00710732" w:rsidRDefault="00537923" w:rsidP="00537923">
      <w:pPr>
        <w:jc w:val="both"/>
        <w:rPr>
          <w:sz w:val="22"/>
          <w:szCs w:val="22"/>
        </w:rPr>
      </w:pPr>
      <w:r w:rsidRPr="00710732">
        <w:rPr>
          <w:b/>
          <w:sz w:val="22"/>
          <w:szCs w:val="22"/>
        </w:rPr>
        <w:t xml:space="preserve">Termin realizacji  (K-2): </w:t>
      </w:r>
      <w:r w:rsidRPr="00710732">
        <w:rPr>
          <w:sz w:val="22"/>
          <w:szCs w:val="22"/>
        </w:rPr>
        <w:t xml:space="preserve">……………….. (wpisać odpowiednio: </w:t>
      </w:r>
      <w:r w:rsidRPr="00F61C72">
        <w:rPr>
          <w:sz w:val="22"/>
          <w:szCs w:val="22"/>
        </w:rPr>
        <w:t>bez skrócenia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1 tydzień</w:t>
      </w:r>
      <w:r>
        <w:rPr>
          <w:sz w:val="22"/>
          <w:szCs w:val="22"/>
        </w:rPr>
        <w:t xml:space="preserve">, </w:t>
      </w:r>
      <w:r w:rsidRPr="00F61C72">
        <w:rPr>
          <w:sz w:val="22"/>
          <w:szCs w:val="22"/>
        </w:rPr>
        <w:t>skrócenie o 2 tygodnie</w:t>
      </w:r>
      <w:r>
        <w:rPr>
          <w:sz w:val="22"/>
          <w:szCs w:val="22"/>
        </w:rPr>
        <w:t>)</w:t>
      </w:r>
    </w:p>
    <w:p w14:paraId="0EB2F3BE" w14:textId="77777777" w:rsidR="00537923" w:rsidRDefault="00537923" w:rsidP="00537923">
      <w:pPr>
        <w:jc w:val="both"/>
        <w:rPr>
          <w:bCs/>
          <w:sz w:val="22"/>
        </w:rPr>
      </w:pPr>
    </w:p>
    <w:p w14:paraId="023D7407" w14:textId="77777777" w:rsidR="00537923" w:rsidRPr="00453BEF" w:rsidRDefault="00537923" w:rsidP="00537923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miesiące,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A98E645" w14:textId="77777777" w:rsidR="00537923" w:rsidRPr="007A62B1" w:rsidRDefault="00537923" w:rsidP="00537923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miesiące.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miesiące spowoduje odrzucenie oferty jako niezgodnej z SWZ.</w:t>
      </w:r>
    </w:p>
    <w:p w14:paraId="26C6A19D" w14:textId="77777777" w:rsidR="00537923" w:rsidRDefault="00537923" w:rsidP="00537923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206825D0" w:rsidR="00D74BC1" w:rsidRDefault="00281DC6">
    <w:pPr>
      <w:pStyle w:val="Nagwek"/>
    </w:pPr>
    <w:r>
      <w:t>Znak sprawy: SZW/DZP/</w:t>
    </w:r>
    <w:r w:rsidR="00537923">
      <w:t>32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500AC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453C9"/>
    <w:rsid w:val="009971F0"/>
    <w:rsid w:val="009E5297"/>
    <w:rsid w:val="00A35DA2"/>
    <w:rsid w:val="00A45690"/>
    <w:rsid w:val="00A6194F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102</TotalTime>
  <Pages>4</Pages>
  <Words>870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35</cp:revision>
  <cp:lastPrinted>2007-10-05T06:59:00Z</cp:lastPrinted>
  <dcterms:created xsi:type="dcterms:W3CDTF">2022-10-05T12:38:00Z</dcterms:created>
  <dcterms:modified xsi:type="dcterms:W3CDTF">2025-04-17T10:49:00Z</dcterms:modified>
</cp:coreProperties>
</file>