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24355E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24355E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F634FD" w:rsidRPr="0024355E">
        <w:rPr>
          <w:rFonts w:ascii="Arial Narrow" w:hAnsi="Arial Narrow" w:cs="Arial"/>
          <w:bCs/>
          <w:i w:val="0"/>
          <w:szCs w:val="24"/>
        </w:rPr>
        <w:t>3</w:t>
      </w:r>
      <w:r w:rsidR="007666D6" w:rsidRPr="0024355E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24355E" w:rsidTr="00467CA2">
        <w:tc>
          <w:tcPr>
            <w:tcW w:w="2800" w:type="dxa"/>
            <w:shd w:val="clear" w:color="auto" w:fill="auto"/>
          </w:tcPr>
          <w:p w:rsidR="00D520D3" w:rsidRPr="0024355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4355E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24355E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24355E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24355E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4355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24355E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24355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24355E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24355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24355E" w:rsidTr="00467CA2">
        <w:tc>
          <w:tcPr>
            <w:tcW w:w="2800" w:type="dxa"/>
            <w:shd w:val="clear" w:color="auto" w:fill="auto"/>
          </w:tcPr>
          <w:p w:rsidR="00D520D3" w:rsidRPr="0024355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4355E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24355E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24355E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4355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24355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24355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24355E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24355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24355E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24355E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24355E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24355E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24355E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24355E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24355E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24355E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24355E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4355E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24355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24355E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24355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24355E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24355E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F634FD" w:rsidRPr="0024355E">
        <w:rPr>
          <w:rFonts w:ascii="Arial Narrow" w:hAnsi="Arial Narrow" w:cs="Arial"/>
          <w:sz w:val="24"/>
          <w:szCs w:val="24"/>
        </w:rPr>
        <w:t>(t.j. Dz. U. z 2024 poz. 1320)</w:t>
      </w:r>
      <w:r w:rsidR="00E27ABB" w:rsidRPr="0024355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24355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24355E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24355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24355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24355E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24355E" w:rsidTr="00467CA2">
        <w:tc>
          <w:tcPr>
            <w:tcW w:w="2269" w:type="dxa"/>
            <w:shd w:val="clear" w:color="auto" w:fill="auto"/>
          </w:tcPr>
          <w:p w:rsidR="00D520D3" w:rsidRPr="0024355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4355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24355E" w:rsidRDefault="00F634FD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4355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wyrobów dla Zakładu Analityki Lekarskiej na okres 36 miesięcy oraz dostawa kamery cyfrowej do mikroskopu</w:t>
            </w:r>
            <w:r w:rsidR="00D520D3" w:rsidRPr="0024355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634FD" w:rsidRPr="0024355E" w:rsidTr="001A1CE5">
        <w:tc>
          <w:tcPr>
            <w:tcW w:w="2269" w:type="dxa"/>
            <w:shd w:val="clear" w:color="auto" w:fill="auto"/>
          </w:tcPr>
          <w:p w:rsidR="00F634FD" w:rsidRPr="0024355E" w:rsidRDefault="00F634FD" w:rsidP="001A1CE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4355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634FD" w:rsidRPr="0024355E" w:rsidRDefault="00F634FD" w:rsidP="001A1CE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4355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32/2025</w:t>
            </w:r>
          </w:p>
        </w:tc>
      </w:tr>
    </w:tbl>
    <w:p w:rsidR="00DC652A" w:rsidRPr="0024355E" w:rsidRDefault="00F634FD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4355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24355E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24355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24355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24355E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24355E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24355E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24355E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24355E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24355E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4355E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24355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24355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24355E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24355E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24355E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24355E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24355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24355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:rsidR="00DC652A" w:rsidRPr="0024355E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24355E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24355E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24355E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24355E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4355E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24355E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24355E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24355E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24355E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24355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24355E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24355E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24355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24355E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4355E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24355E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24355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24355E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4355E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24355E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24355E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24355E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4355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24355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24355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24355E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24355E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24355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24355E" w:rsidTr="00467CA2">
        <w:tc>
          <w:tcPr>
            <w:tcW w:w="2660" w:type="dxa"/>
            <w:shd w:val="clear" w:color="auto" w:fill="auto"/>
          </w:tcPr>
          <w:p w:rsidR="00D520D3" w:rsidRPr="0024355E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24355E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24355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24355E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4355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24355E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24355E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24355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24355E" w:rsidRDefault="00D520D3" w:rsidP="00F634FD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4355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F634FD" w:rsidRPr="0024355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24355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24355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24355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24355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24355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4217" w:rsidRDefault="00344217" w:rsidP="00025386">
      <w:pPr>
        <w:spacing w:after="0" w:line="240" w:lineRule="auto"/>
      </w:pPr>
      <w:r>
        <w:separator/>
      </w:r>
    </w:p>
  </w:endnote>
  <w:endnote w:type="continuationSeparator" w:id="1">
    <w:p w:rsidR="00344217" w:rsidRDefault="0034421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34FD" w:rsidRDefault="00F634F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355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355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34FD" w:rsidRDefault="00F634F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4217" w:rsidRDefault="00344217" w:rsidP="00025386">
      <w:pPr>
        <w:spacing w:after="0" w:line="240" w:lineRule="auto"/>
      </w:pPr>
      <w:r>
        <w:separator/>
      </w:r>
    </w:p>
  </w:footnote>
  <w:footnote w:type="continuationSeparator" w:id="1">
    <w:p w:rsidR="00344217" w:rsidRDefault="0034421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34FD" w:rsidRDefault="00F634F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34FD" w:rsidRDefault="00F634F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34FD" w:rsidRDefault="00F634F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34FD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4355E"/>
    <w:rsid w:val="00344217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634FD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290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2025-04-22T09:39:00Z</dcterms:created>
  <dcterms:modified xsi:type="dcterms:W3CDTF">2025-04-22T09:39:00Z</dcterms:modified>
</cp:coreProperties>
</file>