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9E6A7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E6A7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E6A7D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9E6A7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9E6A7D" w:rsidTr="00D62E6E">
        <w:tc>
          <w:tcPr>
            <w:tcW w:w="2800" w:type="dxa"/>
            <w:shd w:val="clear" w:color="auto" w:fill="auto"/>
          </w:tcPr>
          <w:p w:rsidR="00D62E6E" w:rsidRPr="009E6A7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E6A7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E6A7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E6A7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9E6A7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E6A7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E6A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E6A7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E6A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E6A7D" w:rsidTr="00D62E6E">
        <w:tc>
          <w:tcPr>
            <w:tcW w:w="2800" w:type="dxa"/>
            <w:shd w:val="clear" w:color="auto" w:fill="auto"/>
          </w:tcPr>
          <w:p w:rsidR="00D62E6E" w:rsidRPr="009E6A7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E6A7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E6A7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9E6A7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E6A7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E6A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E6A7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E6A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9E6A7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E395B" w:rsidRPr="009E6A7D" w:rsidTr="0019118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E395B" w:rsidRPr="009E6A7D" w:rsidRDefault="009E395B" w:rsidP="0019118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E395B" w:rsidRPr="009E6A7D" w:rsidRDefault="009E395B" w:rsidP="0019118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E6A7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E6A7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E6A7D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9E6A7D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E6A7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E6A7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9E395B" w:rsidRPr="009E6A7D" w:rsidRDefault="009E395B" w:rsidP="001911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E395B" w:rsidRPr="009E6A7D" w:rsidRDefault="009E395B" w:rsidP="001911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9E6A7D" w:rsidRDefault="009E395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E6A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E6A7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E6A7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9E6A7D" w:rsidTr="00D62E6E">
        <w:tc>
          <w:tcPr>
            <w:tcW w:w="2269" w:type="dxa"/>
            <w:shd w:val="clear" w:color="auto" w:fill="auto"/>
          </w:tcPr>
          <w:p w:rsidR="00D62E6E" w:rsidRPr="009E6A7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E6A7D" w:rsidRDefault="009E395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 oraz dostawa kamery cyfrowej do mikroskopu</w:t>
            </w:r>
            <w:r w:rsidR="00D62E6E" w:rsidRPr="009E6A7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E395B" w:rsidRPr="009E6A7D" w:rsidTr="0019118E">
        <w:tc>
          <w:tcPr>
            <w:tcW w:w="2269" w:type="dxa"/>
            <w:shd w:val="clear" w:color="auto" w:fill="auto"/>
          </w:tcPr>
          <w:p w:rsidR="009E395B" w:rsidRPr="009E6A7D" w:rsidRDefault="009E395B" w:rsidP="001911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395B" w:rsidRPr="009E6A7D" w:rsidRDefault="009E395B" w:rsidP="001911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32/2025</w:t>
            </w:r>
          </w:p>
        </w:tc>
      </w:tr>
    </w:tbl>
    <w:p w:rsidR="00BC121E" w:rsidRPr="009E6A7D" w:rsidRDefault="009E395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E6A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E6A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E6A7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E6A7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E6A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E6A7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9E6A7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E6A7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9E6A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E6A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E6A7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9E6A7D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9E6A7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E6A7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9E6A7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E6A7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9E6A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E6A7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E6A7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9E6A7D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9E6A7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9E6A7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E6A7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9E6A7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E6A7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E6A7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E6A7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E6A7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E6A7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E6A7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E6A7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E6A7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E6A7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E6A7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E6A7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E6A7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E6A7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9E6A7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E6A7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E6A7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E6A7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E6A7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E6A7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9E6A7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9E6A7D" w:rsidTr="00620E37">
        <w:tc>
          <w:tcPr>
            <w:tcW w:w="2660" w:type="dxa"/>
            <w:shd w:val="clear" w:color="auto" w:fill="auto"/>
          </w:tcPr>
          <w:p w:rsidR="00BC121E" w:rsidRPr="009E6A7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9E6A7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E6A7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E6A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E6A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E6A7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9E6A7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E6A7D" w:rsidRDefault="00844A96" w:rsidP="009E395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E6A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E395B" w:rsidRPr="009E6A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9E6A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E6A7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9E6A7D" w:rsidRDefault="00106AC7" w:rsidP="00BC121E">
      <w:pPr>
        <w:rPr>
          <w:rFonts w:ascii="Arial Narrow" w:hAnsi="Arial Narrow"/>
        </w:rPr>
      </w:pPr>
    </w:p>
    <w:sectPr w:rsidR="00106AC7" w:rsidRPr="009E6A7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27D" w:rsidRDefault="0079327D">
      <w:r>
        <w:separator/>
      </w:r>
    </w:p>
  </w:endnote>
  <w:endnote w:type="continuationSeparator" w:id="1">
    <w:p w:rsidR="0079327D" w:rsidRDefault="00793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6A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6A7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95B" w:rsidRDefault="009E39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27D" w:rsidRDefault="0079327D">
      <w:r>
        <w:separator/>
      </w:r>
    </w:p>
  </w:footnote>
  <w:footnote w:type="continuationSeparator" w:id="1">
    <w:p w:rsidR="0079327D" w:rsidRDefault="007932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95B" w:rsidRDefault="009E39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95B" w:rsidRDefault="009E39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95B" w:rsidRDefault="009E39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395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11DD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327D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395B"/>
    <w:rsid w:val="009E6A7D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2025-04-22T09:40:00Z</dcterms:created>
  <dcterms:modified xsi:type="dcterms:W3CDTF">2025-04-22T09:40:00Z</dcterms:modified>
</cp:coreProperties>
</file>