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CB27A6" w:rsidRDefault="00D07AE4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CB27A6">
        <w:rPr>
          <w:rFonts w:ascii="Arial Narrow" w:hAnsi="Arial Narrow" w:cs="Arial"/>
          <w:sz w:val="24"/>
          <w:szCs w:val="24"/>
        </w:rPr>
        <w:t>Bydgoszcz</w:t>
      </w:r>
      <w:r w:rsidR="00986737" w:rsidRPr="00CB27A6">
        <w:rPr>
          <w:rFonts w:ascii="Arial Narrow" w:hAnsi="Arial Narrow" w:cs="Arial"/>
          <w:sz w:val="24"/>
          <w:szCs w:val="24"/>
        </w:rPr>
        <w:t xml:space="preserve"> dnia: </w:t>
      </w:r>
      <w:r w:rsidRPr="00CB27A6">
        <w:rPr>
          <w:rFonts w:ascii="Arial Narrow" w:hAnsi="Arial Narrow" w:cs="Arial"/>
          <w:sz w:val="24"/>
          <w:szCs w:val="24"/>
        </w:rPr>
        <w:t>2025-04-23</w:t>
      </w:r>
    </w:p>
    <w:p w:rsidR="00986737" w:rsidRPr="00CB27A6" w:rsidRDefault="00D07AE4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B27A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CB27A6" w:rsidRDefault="00D07AE4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B27A6">
        <w:rPr>
          <w:rFonts w:ascii="Arial Narrow" w:hAnsi="Arial Narrow" w:cs="Arial"/>
          <w:sz w:val="24"/>
          <w:szCs w:val="24"/>
        </w:rPr>
        <w:t>Powstańców Warszawy</w:t>
      </w:r>
      <w:r w:rsidR="00986737" w:rsidRPr="00CB27A6">
        <w:rPr>
          <w:rFonts w:ascii="Arial Narrow" w:hAnsi="Arial Narrow" w:cs="Arial"/>
          <w:sz w:val="24"/>
          <w:szCs w:val="24"/>
        </w:rPr>
        <w:t xml:space="preserve"> </w:t>
      </w:r>
      <w:r w:rsidRPr="00CB27A6">
        <w:rPr>
          <w:rFonts w:ascii="Arial Narrow" w:hAnsi="Arial Narrow" w:cs="Arial"/>
          <w:sz w:val="24"/>
          <w:szCs w:val="24"/>
        </w:rPr>
        <w:t>5</w:t>
      </w:r>
    </w:p>
    <w:p w:rsidR="00986737" w:rsidRPr="00CB27A6" w:rsidRDefault="00D07AE4" w:rsidP="00986737">
      <w:pPr>
        <w:rPr>
          <w:rFonts w:ascii="Arial Narrow" w:hAnsi="Arial Narrow" w:cs="Arial"/>
          <w:sz w:val="24"/>
          <w:szCs w:val="24"/>
        </w:rPr>
      </w:pPr>
      <w:r w:rsidRPr="00CB27A6">
        <w:rPr>
          <w:rFonts w:ascii="Arial Narrow" w:hAnsi="Arial Narrow" w:cs="Arial"/>
          <w:sz w:val="24"/>
          <w:szCs w:val="24"/>
        </w:rPr>
        <w:t>85-681</w:t>
      </w:r>
      <w:r w:rsidR="00986737" w:rsidRPr="00CB27A6">
        <w:rPr>
          <w:rFonts w:ascii="Arial Narrow" w:hAnsi="Arial Narrow" w:cs="Arial"/>
          <w:sz w:val="24"/>
          <w:szCs w:val="24"/>
        </w:rPr>
        <w:t xml:space="preserve"> </w:t>
      </w:r>
      <w:r w:rsidRPr="00CB27A6">
        <w:rPr>
          <w:rFonts w:ascii="Arial Narrow" w:hAnsi="Arial Narrow" w:cs="Arial"/>
          <w:sz w:val="24"/>
          <w:szCs w:val="24"/>
        </w:rPr>
        <w:t>Bydgoszcz</w:t>
      </w:r>
    </w:p>
    <w:p w:rsidR="00986737" w:rsidRPr="00CB27A6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CB27A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CB27A6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B27A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CB27A6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B27A6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B27A6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CB27A6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B27A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CB27A6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B27A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B27A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B27A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CB27A6" w:rsidTr="005A632E">
        <w:tc>
          <w:tcPr>
            <w:tcW w:w="2269" w:type="dxa"/>
            <w:shd w:val="clear" w:color="auto" w:fill="auto"/>
          </w:tcPr>
          <w:p w:rsidR="00986737" w:rsidRPr="00CB27A6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CB27A6" w:rsidRDefault="00D07AE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biurowych, urządzeń wielofunkcyjnych i papieru ksero</w:t>
            </w:r>
            <w:r w:rsidR="00986737" w:rsidRPr="00CB27A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07AE4" w:rsidRPr="00CB27A6" w:rsidTr="00A76872">
        <w:tc>
          <w:tcPr>
            <w:tcW w:w="2269" w:type="dxa"/>
            <w:shd w:val="clear" w:color="auto" w:fill="auto"/>
          </w:tcPr>
          <w:p w:rsidR="00D07AE4" w:rsidRPr="00CB27A6" w:rsidRDefault="00D07AE4" w:rsidP="00A768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07AE4" w:rsidRPr="00CB27A6" w:rsidRDefault="00D07AE4" w:rsidP="00A768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bCs/>
                <w:sz w:val="24"/>
                <w:szCs w:val="24"/>
              </w:rPr>
              <w:t>34/2025</w:t>
            </w:r>
          </w:p>
        </w:tc>
      </w:tr>
    </w:tbl>
    <w:p w:rsidR="00A80738" w:rsidRPr="00CB27A6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CB27A6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B27A6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CB27A6">
        <w:rPr>
          <w:rFonts w:ascii="Arial Narrow" w:hAnsi="Arial Narrow" w:cs="Arial"/>
          <w:sz w:val="24"/>
          <w:szCs w:val="24"/>
        </w:rPr>
        <w:t>2</w:t>
      </w:r>
      <w:r w:rsidRPr="00CB27A6">
        <w:rPr>
          <w:rFonts w:ascii="Arial Narrow" w:hAnsi="Arial Narrow" w:cs="Arial"/>
          <w:sz w:val="24"/>
          <w:szCs w:val="24"/>
        </w:rPr>
        <w:t xml:space="preserve"> ust. 5 </w:t>
      </w:r>
      <w:r w:rsidRPr="00CB27A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CB27A6">
        <w:rPr>
          <w:rFonts w:ascii="Arial Narrow" w:hAnsi="Arial Narrow" w:cs="Arial"/>
          <w:sz w:val="24"/>
          <w:szCs w:val="24"/>
        </w:rPr>
        <w:t xml:space="preserve"> </w:t>
      </w:r>
      <w:r w:rsidR="00D07AE4" w:rsidRPr="00CB27A6">
        <w:rPr>
          <w:rFonts w:ascii="Arial Narrow" w:hAnsi="Arial Narrow" w:cs="Arial"/>
          <w:sz w:val="24"/>
          <w:szCs w:val="24"/>
        </w:rPr>
        <w:t>(</w:t>
      </w:r>
      <w:proofErr w:type="spellStart"/>
      <w:r w:rsidR="00D07AE4" w:rsidRPr="00CB27A6">
        <w:rPr>
          <w:rFonts w:ascii="Arial Narrow" w:hAnsi="Arial Narrow" w:cs="Arial"/>
          <w:sz w:val="24"/>
          <w:szCs w:val="24"/>
        </w:rPr>
        <w:t>t.j</w:t>
      </w:r>
      <w:proofErr w:type="spellEnd"/>
      <w:r w:rsidR="00D07AE4" w:rsidRPr="00CB27A6">
        <w:rPr>
          <w:rFonts w:ascii="Arial Narrow" w:hAnsi="Arial Narrow" w:cs="Arial"/>
          <w:sz w:val="24"/>
          <w:szCs w:val="24"/>
        </w:rPr>
        <w:t>. Dz. U. z 2024 poz. 1320)</w:t>
      </w:r>
      <w:r w:rsidR="00490DC0" w:rsidRPr="00CB27A6">
        <w:rPr>
          <w:rFonts w:ascii="Arial Narrow" w:hAnsi="Arial Narrow" w:cs="Arial"/>
          <w:sz w:val="24"/>
          <w:szCs w:val="24"/>
        </w:rPr>
        <w:t xml:space="preserve"> </w:t>
      </w:r>
      <w:r w:rsidRPr="00CB27A6">
        <w:rPr>
          <w:rFonts w:ascii="Arial Narrow" w:hAnsi="Arial Narrow" w:cs="Arial"/>
          <w:sz w:val="24"/>
          <w:szCs w:val="24"/>
        </w:rPr>
        <w:t>udostępnia</w:t>
      </w:r>
      <w:r w:rsidR="00F95C33" w:rsidRPr="00CB27A6">
        <w:rPr>
          <w:rFonts w:ascii="Arial Narrow" w:hAnsi="Arial Narrow" w:cs="Arial"/>
          <w:sz w:val="24"/>
          <w:szCs w:val="24"/>
        </w:rPr>
        <w:t xml:space="preserve"> </w:t>
      </w:r>
      <w:r w:rsidR="004C7E9B" w:rsidRPr="00CB27A6">
        <w:rPr>
          <w:rFonts w:ascii="Arial Narrow" w:hAnsi="Arial Narrow" w:cs="Arial"/>
          <w:sz w:val="24"/>
          <w:szCs w:val="24"/>
        </w:rPr>
        <w:t>informacj</w:t>
      </w:r>
      <w:r w:rsidR="00577BC6" w:rsidRPr="00CB27A6">
        <w:rPr>
          <w:rFonts w:ascii="Arial Narrow" w:hAnsi="Arial Narrow" w:cs="Arial"/>
          <w:sz w:val="24"/>
          <w:szCs w:val="24"/>
        </w:rPr>
        <w:t>ę</w:t>
      </w:r>
      <w:r w:rsidR="00035488" w:rsidRPr="00CB27A6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CB27A6">
        <w:rPr>
          <w:rFonts w:ascii="Arial Narrow" w:hAnsi="Arial Narrow" w:cs="Arial"/>
          <w:sz w:val="24"/>
          <w:szCs w:val="24"/>
        </w:rPr>
        <w:t>.</w:t>
      </w:r>
    </w:p>
    <w:p w:rsidR="00A80738" w:rsidRPr="00CB27A6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CB27A6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CB27A6">
        <w:rPr>
          <w:rFonts w:ascii="Arial Narrow" w:hAnsi="Arial Narrow" w:cs="Arial"/>
          <w:sz w:val="24"/>
          <w:szCs w:val="24"/>
        </w:rPr>
        <w:t xml:space="preserve"> w dniu </w:t>
      </w:r>
      <w:r w:rsidR="00D07AE4" w:rsidRPr="00CB27A6">
        <w:rPr>
          <w:rFonts w:ascii="Arial Narrow" w:hAnsi="Arial Narrow" w:cs="Arial"/>
          <w:sz w:val="24"/>
          <w:szCs w:val="24"/>
        </w:rPr>
        <w:t>23/04/2025</w:t>
      </w:r>
      <w:r w:rsidR="00FF4AB1" w:rsidRPr="00CB27A6">
        <w:rPr>
          <w:rFonts w:ascii="Arial Narrow" w:hAnsi="Arial Narrow" w:cs="Arial"/>
          <w:sz w:val="24"/>
          <w:szCs w:val="24"/>
        </w:rPr>
        <w:t xml:space="preserve"> o godz. </w:t>
      </w:r>
      <w:r w:rsidR="00D07AE4" w:rsidRPr="00CB27A6">
        <w:rPr>
          <w:rFonts w:ascii="Arial Narrow" w:hAnsi="Arial Narrow" w:cs="Arial"/>
          <w:sz w:val="24"/>
          <w:szCs w:val="24"/>
        </w:rPr>
        <w:t>08:15</w:t>
      </w:r>
      <w:r w:rsidRPr="00CB27A6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CB27A6" w:rsidTr="005A632E">
        <w:tc>
          <w:tcPr>
            <w:tcW w:w="1276" w:type="dxa"/>
            <w:shd w:val="clear" w:color="auto" w:fill="F2F2F2"/>
            <w:vAlign w:val="center"/>
          </w:tcPr>
          <w:p w:rsidR="006B27ED" w:rsidRPr="00CB27A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CB27A6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CB27A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CB27A6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CB27A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D07AE4" w:rsidRPr="00CB27A6" w:rsidTr="00A76872"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D07AE4" w:rsidRPr="00CB27A6" w:rsidRDefault="00D07AE4" w:rsidP="00A7687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Enter P.H.U. Ewa </w:t>
            </w:r>
            <w:proofErr w:type="spellStart"/>
            <w:r w:rsidRPr="00CB27A6">
              <w:rPr>
                <w:rFonts w:ascii="Arial Narrow" w:hAnsi="Arial Narrow" w:cs="Arial"/>
                <w:sz w:val="24"/>
                <w:szCs w:val="24"/>
              </w:rPr>
              <w:t>Taranto</w:t>
            </w:r>
            <w:proofErr w:type="spellEnd"/>
          </w:p>
          <w:p w:rsidR="00D07AE4" w:rsidRPr="00CB27A6" w:rsidRDefault="00D07AE4" w:rsidP="00A7687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Biwakowa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26A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07AE4" w:rsidRPr="00CB27A6" w:rsidRDefault="00D07AE4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93-469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30 504.00 zł</w:t>
            </w:r>
          </w:p>
        </w:tc>
      </w:tr>
      <w:tr w:rsidR="00D07AE4" w:rsidRPr="00CB27A6" w:rsidTr="00A76872"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D07AE4" w:rsidRPr="00CB27A6" w:rsidRDefault="00D07AE4" w:rsidP="00A7687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AGBIT Computer Systems Artur Łazuga</w:t>
            </w:r>
          </w:p>
          <w:p w:rsidR="00D07AE4" w:rsidRPr="00CB27A6" w:rsidRDefault="00D07AE4" w:rsidP="00A7687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Jana Kazimierza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30/U5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07AE4" w:rsidRPr="00CB27A6" w:rsidRDefault="00D07AE4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01-248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32 560.56 zł</w:t>
            </w:r>
          </w:p>
        </w:tc>
      </w:tr>
      <w:tr w:rsidR="00D07AE4" w:rsidRPr="00CB27A6" w:rsidTr="00A76872"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D07AE4" w:rsidRPr="00CB27A6" w:rsidRDefault="00D07AE4" w:rsidP="00A7687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B27A6">
              <w:rPr>
                <w:rFonts w:ascii="Arial Narrow" w:hAnsi="Arial Narrow" w:cs="Arial"/>
                <w:sz w:val="24"/>
                <w:szCs w:val="24"/>
              </w:rPr>
              <w:t>DATAMobi</w:t>
            </w:r>
            <w:proofErr w:type="spellEnd"/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Sp. z o. o.</w:t>
            </w:r>
          </w:p>
          <w:p w:rsidR="00D07AE4" w:rsidRPr="00CB27A6" w:rsidRDefault="00D07AE4" w:rsidP="00A7687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Al. Waszyngtona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CB27A6">
              <w:rPr>
                <w:rFonts w:ascii="Arial Narrow" w:hAnsi="Arial Narrow" w:cs="Arial"/>
                <w:sz w:val="24"/>
                <w:szCs w:val="24"/>
              </w:rPr>
              <w:t>146/4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07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07AE4" w:rsidRPr="00CB27A6" w:rsidRDefault="00D07AE4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04-076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30 282.60 zł</w:t>
            </w:r>
          </w:p>
        </w:tc>
      </w:tr>
      <w:tr w:rsidR="00D07AE4" w:rsidRPr="00CB27A6" w:rsidTr="00A76872"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07AE4" w:rsidRPr="00CB27A6" w:rsidRDefault="00D07AE4" w:rsidP="00A7687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D07AE4" w:rsidRPr="00CB27A6" w:rsidRDefault="00D07AE4" w:rsidP="00A7687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FORDOŃSKA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246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07AE4" w:rsidRDefault="00D07AE4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85-766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  <w:p w:rsidR="00CB27A6" w:rsidRPr="00CB27A6" w:rsidRDefault="00CB27A6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107 222.03 zł</w:t>
            </w:r>
          </w:p>
        </w:tc>
      </w:tr>
      <w:tr w:rsidR="00D07AE4" w:rsidRPr="00CB27A6" w:rsidTr="00A76872"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07AE4" w:rsidRPr="00CB27A6" w:rsidRDefault="00D07AE4" w:rsidP="00A7687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D07AE4" w:rsidRPr="00CB27A6" w:rsidRDefault="00D07AE4" w:rsidP="00A7687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FORDOŃSKA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246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07AE4" w:rsidRPr="00CB27A6" w:rsidRDefault="00D07AE4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85-766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6 130.81 zł</w:t>
            </w:r>
          </w:p>
        </w:tc>
      </w:tr>
      <w:tr w:rsidR="00D07AE4" w:rsidRPr="00CB27A6" w:rsidTr="00A76872"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07AE4" w:rsidRPr="00CB27A6" w:rsidRDefault="00D07AE4" w:rsidP="00A7687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D07AE4" w:rsidRPr="00CB27A6" w:rsidRDefault="00D07AE4" w:rsidP="00A7687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FORDOŃSKA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246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07AE4" w:rsidRPr="00CB27A6" w:rsidRDefault="00D07AE4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85-766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5 275.22 zł</w:t>
            </w:r>
          </w:p>
        </w:tc>
      </w:tr>
      <w:tr w:rsidR="00D07AE4" w:rsidRPr="00CB27A6" w:rsidTr="00A76872"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D07AE4" w:rsidRPr="00CB27A6" w:rsidRDefault="00D07AE4" w:rsidP="00A7687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D07AE4" w:rsidRPr="00CB27A6" w:rsidRDefault="00D07AE4" w:rsidP="00A7687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FORDOŃSKA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246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07AE4" w:rsidRPr="00CB27A6" w:rsidRDefault="00D07AE4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85-766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29 103.95 zł</w:t>
            </w:r>
          </w:p>
        </w:tc>
      </w:tr>
      <w:tr w:rsidR="00D07AE4" w:rsidRPr="00CB27A6" w:rsidTr="00A76872"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D07AE4" w:rsidRPr="00CB27A6" w:rsidRDefault="00D07AE4" w:rsidP="00A7687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D07AE4" w:rsidRPr="00CB27A6" w:rsidRDefault="00D07AE4" w:rsidP="00A7687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FORDOŃSKA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246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07AE4" w:rsidRPr="00CB27A6" w:rsidRDefault="00D07AE4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85-766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47 198.79 zł</w:t>
            </w:r>
          </w:p>
        </w:tc>
      </w:tr>
      <w:tr w:rsidR="00D07AE4" w:rsidRPr="00CB27A6" w:rsidTr="00A76872"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D07AE4" w:rsidRPr="00CB27A6" w:rsidRDefault="00D07AE4" w:rsidP="00A7687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D07AE4" w:rsidRPr="00CB27A6" w:rsidRDefault="00D07AE4" w:rsidP="00A7687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FORDOŃSKA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246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07AE4" w:rsidRPr="00CB27A6" w:rsidRDefault="00D07AE4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85-766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10 588.46 zł</w:t>
            </w:r>
          </w:p>
        </w:tc>
      </w:tr>
      <w:tr w:rsidR="00D07AE4" w:rsidRPr="00CB27A6" w:rsidTr="00A76872"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D07AE4" w:rsidRPr="00CB27A6" w:rsidRDefault="00D07AE4" w:rsidP="00A7687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D07AE4" w:rsidRPr="00CB27A6" w:rsidRDefault="00D07AE4" w:rsidP="00A7687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FORDOŃSKA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246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07AE4" w:rsidRPr="00CB27A6" w:rsidRDefault="00D07AE4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85-766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41 820.00 zł</w:t>
            </w:r>
          </w:p>
        </w:tc>
      </w:tr>
      <w:tr w:rsidR="00D07AE4" w:rsidRPr="00CB27A6" w:rsidTr="00A76872"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D07AE4" w:rsidRPr="00CB27A6" w:rsidRDefault="00D07AE4" w:rsidP="00A7687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D07AE4" w:rsidRPr="00CB27A6" w:rsidRDefault="00D07AE4" w:rsidP="00A7687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FORDOŃSKA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246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07AE4" w:rsidRPr="00CB27A6" w:rsidRDefault="00D07AE4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85-766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144 089.64 zł</w:t>
            </w:r>
          </w:p>
        </w:tc>
      </w:tr>
      <w:tr w:rsidR="00D07AE4" w:rsidRPr="00CB27A6" w:rsidTr="00A76872"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07AE4" w:rsidRPr="00CB27A6" w:rsidRDefault="00D07AE4" w:rsidP="00A7687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ALPHA DAN Janusz Chilewski spółka jawna</w:t>
            </w:r>
          </w:p>
          <w:p w:rsidR="00D07AE4" w:rsidRPr="00CB27A6" w:rsidRDefault="00D07AE4" w:rsidP="00A7687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Karola Szajnochy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3</w:t>
            </w:r>
            <w:r w:rsidR="00CB27A6">
              <w:rPr>
                <w:rFonts w:ascii="Arial Narrow" w:hAnsi="Arial Narrow" w:cs="Arial"/>
                <w:sz w:val="24"/>
                <w:szCs w:val="24"/>
              </w:rPr>
              <w:t>B</w:t>
            </w:r>
          </w:p>
          <w:p w:rsidR="00D07AE4" w:rsidRPr="00CB27A6" w:rsidRDefault="00D07AE4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85-738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130 577.26 zł</w:t>
            </w:r>
          </w:p>
        </w:tc>
      </w:tr>
      <w:tr w:rsidR="00D07AE4" w:rsidRPr="00CB27A6" w:rsidTr="00A76872"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07AE4" w:rsidRPr="00CB27A6" w:rsidRDefault="00D07AE4" w:rsidP="00A7687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ALPHA DAN Janusz Chilewski spółka jawna</w:t>
            </w:r>
          </w:p>
          <w:p w:rsidR="00D07AE4" w:rsidRPr="00CB27A6" w:rsidRDefault="00D07AE4" w:rsidP="00A7687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Karola Szajnochy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3</w:t>
            </w:r>
            <w:r w:rsidR="00CB27A6">
              <w:rPr>
                <w:rFonts w:ascii="Arial Narrow" w:hAnsi="Arial Narrow" w:cs="Arial"/>
                <w:sz w:val="24"/>
                <w:szCs w:val="24"/>
              </w:rPr>
              <w:t>B</w:t>
            </w:r>
          </w:p>
          <w:p w:rsidR="00D07AE4" w:rsidRPr="00CB27A6" w:rsidRDefault="00D07AE4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85-738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4 538.70 zł</w:t>
            </w:r>
          </w:p>
        </w:tc>
      </w:tr>
      <w:tr w:rsidR="00D07AE4" w:rsidRPr="00CB27A6" w:rsidTr="00A76872"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07AE4" w:rsidRPr="00CB27A6" w:rsidRDefault="00D07AE4" w:rsidP="00A7687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ALPHA DAN Janusz Chilewski spółka jawna</w:t>
            </w:r>
          </w:p>
          <w:p w:rsidR="00D07AE4" w:rsidRPr="00CB27A6" w:rsidRDefault="00D07AE4" w:rsidP="00A7687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Karola Szajnochy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3</w:t>
            </w:r>
            <w:r w:rsidR="00CB27A6">
              <w:rPr>
                <w:rFonts w:ascii="Arial Narrow" w:hAnsi="Arial Narrow" w:cs="Arial"/>
                <w:sz w:val="24"/>
                <w:szCs w:val="24"/>
              </w:rPr>
              <w:t>B</w:t>
            </w:r>
          </w:p>
          <w:p w:rsidR="00D07AE4" w:rsidRPr="00CB27A6" w:rsidRDefault="00D07AE4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85-738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5 287.77 zł</w:t>
            </w:r>
          </w:p>
        </w:tc>
      </w:tr>
      <w:tr w:rsidR="00D07AE4" w:rsidRPr="00CB27A6" w:rsidTr="00A76872"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D07AE4" w:rsidRPr="00CB27A6" w:rsidRDefault="00D07AE4" w:rsidP="00A7687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ALPHA DAN Janusz Chilewski spółka jawna</w:t>
            </w:r>
          </w:p>
          <w:p w:rsidR="00D07AE4" w:rsidRPr="00CB27A6" w:rsidRDefault="00D07AE4" w:rsidP="00A7687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Karola Szajnochy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3</w:t>
            </w:r>
            <w:r w:rsidR="00CB27A6">
              <w:rPr>
                <w:rFonts w:ascii="Arial Narrow" w:hAnsi="Arial Narrow" w:cs="Arial"/>
                <w:sz w:val="24"/>
                <w:szCs w:val="24"/>
              </w:rPr>
              <w:t>B</w:t>
            </w:r>
          </w:p>
          <w:p w:rsidR="00D07AE4" w:rsidRPr="00CB27A6" w:rsidRDefault="00D07AE4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85-738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32 212.56 zł</w:t>
            </w:r>
          </w:p>
        </w:tc>
      </w:tr>
      <w:tr w:rsidR="00D07AE4" w:rsidRPr="00CB27A6" w:rsidTr="00A76872"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D07AE4" w:rsidRPr="00CB27A6" w:rsidRDefault="00D07AE4" w:rsidP="00A7687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ALPHA DAN Janusz Chilewski spółka jawna</w:t>
            </w:r>
          </w:p>
          <w:p w:rsidR="00D07AE4" w:rsidRPr="00CB27A6" w:rsidRDefault="00D07AE4" w:rsidP="00A7687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Karola Szajnochy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3</w:t>
            </w:r>
            <w:r w:rsidR="00CB27A6">
              <w:rPr>
                <w:rFonts w:ascii="Arial Narrow" w:hAnsi="Arial Narrow" w:cs="Arial"/>
                <w:sz w:val="24"/>
                <w:szCs w:val="24"/>
              </w:rPr>
              <w:t>B</w:t>
            </w:r>
          </w:p>
          <w:p w:rsidR="00D07AE4" w:rsidRPr="00CB27A6" w:rsidRDefault="00D07AE4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85-738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19 249.50 zł</w:t>
            </w:r>
          </w:p>
        </w:tc>
      </w:tr>
      <w:tr w:rsidR="00D07AE4" w:rsidRPr="00CB27A6" w:rsidTr="00A76872"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D07AE4" w:rsidRPr="00CB27A6" w:rsidRDefault="00D07AE4" w:rsidP="00A7687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ALPHA DAN Janusz Chilewski spółka jawna</w:t>
            </w:r>
          </w:p>
          <w:p w:rsidR="00D07AE4" w:rsidRPr="00CB27A6" w:rsidRDefault="00D07AE4" w:rsidP="00A7687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Karola Szajnochy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3</w:t>
            </w:r>
            <w:r w:rsidR="00CB27A6">
              <w:rPr>
                <w:rFonts w:ascii="Arial Narrow" w:hAnsi="Arial Narrow" w:cs="Arial"/>
                <w:sz w:val="24"/>
                <w:szCs w:val="24"/>
              </w:rPr>
              <w:t>B</w:t>
            </w:r>
          </w:p>
          <w:p w:rsidR="00D07AE4" w:rsidRPr="00CB27A6" w:rsidRDefault="00D07AE4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85-738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140 909.91 zł</w:t>
            </w:r>
          </w:p>
        </w:tc>
      </w:tr>
      <w:tr w:rsidR="00D07AE4" w:rsidRPr="00CB27A6" w:rsidTr="00A76872"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07AE4" w:rsidRPr="00CB27A6" w:rsidRDefault="00D07AE4" w:rsidP="00A7687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Firma Usługowo- Handlowa "ANNA" Anna </w:t>
            </w:r>
            <w:proofErr w:type="spellStart"/>
            <w:r w:rsidRPr="00CB27A6">
              <w:rPr>
                <w:rFonts w:ascii="Arial Narrow" w:hAnsi="Arial Narrow" w:cs="Arial"/>
                <w:sz w:val="24"/>
                <w:szCs w:val="24"/>
              </w:rPr>
              <w:t>Białobrzycka</w:t>
            </w:r>
            <w:proofErr w:type="spellEnd"/>
          </w:p>
          <w:p w:rsidR="00D07AE4" w:rsidRPr="00CB27A6" w:rsidRDefault="00D07AE4" w:rsidP="00A7687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Wodna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07AE4" w:rsidRPr="00CB27A6" w:rsidRDefault="00D07AE4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62-200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122 094.82 zł</w:t>
            </w:r>
          </w:p>
        </w:tc>
      </w:tr>
      <w:tr w:rsidR="00D07AE4" w:rsidRPr="00CB27A6" w:rsidTr="00A76872"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07AE4" w:rsidRPr="00CB27A6" w:rsidRDefault="00D07AE4" w:rsidP="00A7687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Firma Usługowo- Handlowa "ANNA" Anna </w:t>
            </w:r>
            <w:proofErr w:type="spellStart"/>
            <w:r w:rsidRPr="00CB27A6">
              <w:rPr>
                <w:rFonts w:ascii="Arial Narrow" w:hAnsi="Arial Narrow" w:cs="Arial"/>
                <w:sz w:val="24"/>
                <w:szCs w:val="24"/>
              </w:rPr>
              <w:t>Białobrzycka</w:t>
            </w:r>
            <w:proofErr w:type="spellEnd"/>
          </w:p>
          <w:p w:rsidR="00D07AE4" w:rsidRPr="00CB27A6" w:rsidRDefault="00D07AE4" w:rsidP="00A7687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Wodna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07AE4" w:rsidRPr="00CB27A6" w:rsidRDefault="00D07AE4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62-200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7 486.39 zł</w:t>
            </w:r>
          </w:p>
        </w:tc>
      </w:tr>
      <w:tr w:rsidR="00D07AE4" w:rsidRPr="00CB27A6" w:rsidTr="00A76872"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D07AE4" w:rsidRPr="00CB27A6" w:rsidRDefault="00D07AE4" w:rsidP="00A7687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Firma Usługowo- Handlowa "ANNA" Anna </w:t>
            </w:r>
            <w:proofErr w:type="spellStart"/>
            <w:r w:rsidRPr="00CB27A6">
              <w:rPr>
                <w:rFonts w:ascii="Arial Narrow" w:hAnsi="Arial Narrow" w:cs="Arial"/>
                <w:sz w:val="24"/>
                <w:szCs w:val="24"/>
              </w:rPr>
              <w:t>Białobrzycka</w:t>
            </w:r>
            <w:proofErr w:type="spellEnd"/>
          </w:p>
          <w:p w:rsidR="00D07AE4" w:rsidRPr="00CB27A6" w:rsidRDefault="00D07AE4" w:rsidP="00A7687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Wodna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07AE4" w:rsidRPr="00CB27A6" w:rsidRDefault="00D07AE4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62-200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43 562.91 zł</w:t>
            </w:r>
          </w:p>
        </w:tc>
      </w:tr>
      <w:tr w:rsidR="00D07AE4" w:rsidRPr="00CB27A6" w:rsidTr="00A76872"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D07AE4" w:rsidRPr="00CB27A6" w:rsidRDefault="00D07AE4" w:rsidP="00A7687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Firma Usługowo- Handlowa "ANNA" Anna </w:t>
            </w:r>
            <w:proofErr w:type="spellStart"/>
            <w:r w:rsidRPr="00CB27A6">
              <w:rPr>
                <w:rFonts w:ascii="Arial Narrow" w:hAnsi="Arial Narrow" w:cs="Arial"/>
                <w:sz w:val="24"/>
                <w:szCs w:val="24"/>
              </w:rPr>
              <w:t>Białobrzycka</w:t>
            </w:r>
            <w:proofErr w:type="spellEnd"/>
          </w:p>
          <w:p w:rsidR="00D07AE4" w:rsidRPr="00CB27A6" w:rsidRDefault="00D07AE4" w:rsidP="00A7687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Wodna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07AE4" w:rsidRPr="00CB27A6" w:rsidRDefault="00D07AE4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62-200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54 824.79 zł</w:t>
            </w:r>
          </w:p>
        </w:tc>
      </w:tr>
      <w:tr w:rsidR="00D07AE4" w:rsidRPr="00CB27A6" w:rsidTr="00A76872"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D07AE4" w:rsidRPr="00CB27A6" w:rsidRDefault="00D07AE4" w:rsidP="00A7687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Firma Usługowo- Handlowa "ANNA" Anna </w:t>
            </w:r>
            <w:proofErr w:type="spellStart"/>
            <w:r w:rsidRPr="00CB27A6">
              <w:rPr>
                <w:rFonts w:ascii="Arial Narrow" w:hAnsi="Arial Narrow" w:cs="Arial"/>
                <w:sz w:val="24"/>
                <w:szCs w:val="24"/>
              </w:rPr>
              <w:t>Białobrzycka</w:t>
            </w:r>
            <w:proofErr w:type="spellEnd"/>
          </w:p>
          <w:p w:rsidR="00D07AE4" w:rsidRPr="00CB27A6" w:rsidRDefault="00D07AE4" w:rsidP="00A76872">
            <w:pPr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Wodna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07AE4" w:rsidRPr="00CB27A6" w:rsidRDefault="00D07AE4" w:rsidP="00A7687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62-200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B27A6">
              <w:rPr>
                <w:rFonts w:ascii="Arial Narrow" w:hAnsi="Arial Narrow" w:cs="Arial"/>
                <w:sz w:val="24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07AE4" w:rsidRPr="00CB27A6" w:rsidRDefault="00D07AE4" w:rsidP="00A7687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27A6">
              <w:rPr>
                <w:rFonts w:ascii="Arial Narrow" w:hAnsi="Arial Narrow" w:cs="Arial"/>
                <w:sz w:val="24"/>
                <w:szCs w:val="24"/>
              </w:rPr>
              <w:t>151 039.46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B27A6">
        <w:rPr>
          <w:rFonts w:ascii="Arial Narrow" w:hAnsi="Arial Narrow" w:cs="Arial"/>
          <w:i/>
          <w:szCs w:val="24"/>
        </w:rPr>
        <w:t>Zamawiający</w:t>
      </w:r>
    </w:p>
    <w:p w:rsidR="00CB27A6" w:rsidRDefault="00CB27A6" w:rsidP="00CB27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B27A6" w:rsidRDefault="00CB27A6" w:rsidP="00CB27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B27A6" w:rsidRDefault="00CB27A6" w:rsidP="00CB27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B27A6" w:rsidRDefault="00CB27A6" w:rsidP="00CB27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B27A6" w:rsidRDefault="00CB27A6" w:rsidP="00CB27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B27A6" w:rsidRDefault="00CB27A6" w:rsidP="00CB27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B27A6" w:rsidRDefault="00CB27A6" w:rsidP="00CB27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B27A6" w:rsidRDefault="00CB27A6" w:rsidP="00CB27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B27A6" w:rsidRDefault="00CB27A6" w:rsidP="00CB27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B27A6" w:rsidRDefault="00CB27A6" w:rsidP="00CB27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B27A6" w:rsidRDefault="00CB27A6" w:rsidP="00CB27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B27A6" w:rsidRDefault="00CB27A6" w:rsidP="00CB27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B27A6" w:rsidRDefault="00CB27A6" w:rsidP="00CB27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B27A6" w:rsidRDefault="00CB27A6" w:rsidP="00CB27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B27A6" w:rsidRDefault="00CB27A6" w:rsidP="00CB27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B27A6" w:rsidRDefault="00CB27A6" w:rsidP="00CB27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B27A6" w:rsidRDefault="00CB27A6" w:rsidP="00CB27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B27A6" w:rsidRDefault="00CB27A6" w:rsidP="00CB27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B27A6" w:rsidRPr="00B9724A" w:rsidRDefault="00CB27A6" w:rsidP="00CB27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2 ark.</w:t>
      </w:r>
    </w:p>
    <w:p w:rsidR="00CB27A6" w:rsidRPr="00B9724A" w:rsidRDefault="00CB27A6" w:rsidP="00CB27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CB27A6" w:rsidRDefault="00CB27A6" w:rsidP="00CB27A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CB27A6" w:rsidRDefault="00CB27A6" w:rsidP="00CB27A6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23.04.2025 r.</w:t>
      </w:r>
    </w:p>
    <w:sectPr w:rsidR="00CB27A6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FE6" w:rsidRDefault="00AC5FE6">
      <w:r>
        <w:separator/>
      </w:r>
    </w:p>
  </w:endnote>
  <w:endnote w:type="continuationSeparator" w:id="1">
    <w:p w:rsidR="00AC5FE6" w:rsidRDefault="00AC5F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B27A6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F766E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F766E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FE6" w:rsidRDefault="00AC5FE6">
      <w:r>
        <w:separator/>
      </w:r>
    </w:p>
  </w:footnote>
  <w:footnote w:type="continuationSeparator" w:id="1">
    <w:p w:rsidR="00AC5FE6" w:rsidRDefault="00AC5F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AE4" w:rsidRDefault="00D07A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AE4" w:rsidRDefault="00D07A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AE4" w:rsidRDefault="00D07AE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7AE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F766E"/>
    <w:rsid w:val="00986737"/>
    <w:rsid w:val="009D19BD"/>
    <w:rsid w:val="009F189D"/>
    <w:rsid w:val="00A80738"/>
    <w:rsid w:val="00AC5FE6"/>
    <w:rsid w:val="00BB547B"/>
    <w:rsid w:val="00C236D3"/>
    <w:rsid w:val="00C659E2"/>
    <w:rsid w:val="00C82837"/>
    <w:rsid w:val="00CA3D66"/>
    <w:rsid w:val="00CB0802"/>
    <w:rsid w:val="00CB27A6"/>
    <w:rsid w:val="00D07AE4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B27A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B27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450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2025-04-23T06:46:00Z</cp:lastPrinted>
  <dcterms:created xsi:type="dcterms:W3CDTF">2025-04-23T06:46:00Z</dcterms:created>
  <dcterms:modified xsi:type="dcterms:W3CDTF">2025-04-23T06:46:00Z</dcterms:modified>
</cp:coreProperties>
</file>