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72B1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72B18" w:rsidRPr="00372B18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72B1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72B18" w:rsidTr="00D62E6E">
        <w:tc>
          <w:tcPr>
            <w:tcW w:w="2800" w:type="dxa"/>
            <w:shd w:val="clear" w:color="auto" w:fill="auto"/>
          </w:tcPr>
          <w:p w:rsidR="00D62E6E" w:rsidRPr="00372B1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72B1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72B1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72B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72B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72B1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72B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72B1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72B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72B18" w:rsidTr="00D62E6E">
        <w:tc>
          <w:tcPr>
            <w:tcW w:w="2800" w:type="dxa"/>
            <w:shd w:val="clear" w:color="auto" w:fill="auto"/>
          </w:tcPr>
          <w:p w:rsidR="00D62E6E" w:rsidRPr="00372B1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72B1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72B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72B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72B1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72B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72B1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72B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372B1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412B" w:rsidRPr="00372B18" w:rsidTr="00726B8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412B" w:rsidRPr="00372B18" w:rsidRDefault="0076412B" w:rsidP="00726B8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6412B" w:rsidRPr="00372B18" w:rsidRDefault="0076412B" w:rsidP="00726B8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372B1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72B18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372B1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72B1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6412B" w:rsidRPr="00372B18" w:rsidRDefault="0076412B" w:rsidP="00726B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6412B" w:rsidRPr="00372B18" w:rsidRDefault="0076412B" w:rsidP="00726B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72B18" w:rsidRDefault="007641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72B1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72B18" w:rsidTr="00D62E6E">
        <w:tc>
          <w:tcPr>
            <w:tcW w:w="2269" w:type="dxa"/>
            <w:shd w:val="clear" w:color="auto" w:fill="auto"/>
          </w:tcPr>
          <w:p w:rsidR="00D62E6E" w:rsidRPr="00372B1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72B18" w:rsidRDefault="006F2E96" w:rsidP="00423D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</w:t>
            </w:r>
            <w:r w:rsidR="0076412B" w:rsidRPr="00372B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części zamiennych do sprzętu medycznego </w:t>
            </w:r>
            <w:r w:rsidR="009708C2" w:rsidRPr="009708C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przez okres 24 miesięcy</w:t>
            </w:r>
          </w:p>
        </w:tc>
      </w:tr>
      <w:tr w:rsidR="0076412B" w:rsidRPr="00372B18" w:rsidTr="00726B8D">
        <w:tc>
          <w:tcPr>
            <w:tcW w:w="2269" w:type="dxa"/>
            <w:shd w:val="clear" w:color="auto" w:fill="auto"/>
          </w:tcPr>
          <w:p w:rsidR="0076412B" w:rsidRPr="00372B18" w:rsidRDefault="0076412B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412B" w:rsidRPr="00372B18" w:rsidRDefault="0076412B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39/2025</w:t>
            </w:r>
          </w:p>
        </w:tc>
      </w:tr>
    </w:tbl>
    <w:p w:rsidR="00BC121E" w:rsidRPr="00372B18" w:rsidRDefault="0076412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72B1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72B1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72B1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72B18" w:rsidRDefault="005E4AAC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72B1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72B1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72B1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372B18" w:rsidRDefault="005E4AAC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72B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72B1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72B1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72B1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72B1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72B1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72B1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2B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72B1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72B1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372B1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72B1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72B1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72B1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72B1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72B1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372B1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72B18" w:rsidTr="00620E37">
        <w:tc>
          <w:tcPr>
            <w:tcW w:w="2660" w:type="dxa"/>
            <w:shd w:val="clear" w:color="auto" w:fill="auto"/>
          </w:tcPr>
          <w:p w:rsidR="00BC121E" w:rsidRPr="00372B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72B1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72B1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72B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72B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72B18" w:rsidRDefault="00844A96" w:rsidP="0076412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6412B"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72B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372B18" w:rsidRDefault="00106AC7" w:rsidP="00BC121E">
      <w:pPr>
        <w:rPr>
          <w:rFonts w:ascii="Arial Narrow" w:hAnsi="Arial Narrow"/>
        </w:rPr>
      </w:pPr>
    </w:p>
    <w:sectPr w:rsidR="00106AC7" w:rsidRPr="00372B1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DEF" w:rsidRDefault="005F6DEF">
      <w:r>
        <w:separator/>
      </w:r>
    </w:p>
  </w:endnote>
  <w:endnote w:type="continuationSeparator" w:id="1">
    <w:p w:rsidR="005F6DEF" w:rsidRDefault="005F6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E4AA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E4AAC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4A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4AAC">
      <w:rPr>
        <w:rStyle w:val="Numerstrony"/>
        <w:rFonts w:ascii="Arial" w:hAnsi="Arial"/>
        <w:sz w:val="18"/>
        <w:szCs w:val="18"/>
      </w:rPr>
      <w:fldChar w:fldCharType="separate"/>
    </w:r>
    <w:r w:rsidR="009708C2">
      <w:rPr>
        <w:rStyle w:val="Numerstrony"/>
        <w:rFonts w:ascii="Arial" w:hAnsi="Arial"/>
        <w:noProof/>
        <w:sz w:val="18"/>
        <w:szCs w:val="18"/>
      </w:rPr>
      <w:t>1</w:t>
    </w:r>
    <w:r w:rsidR="005E4A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4A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4AAC">
      <w:rPr>
        <w:rStyle w:val="Numerstrony"/>
        <w:rFonts w:ascii="Arial" w:hAnsi="Arial"/>
        <w:sz w:val="18"/>
        <w:szCs w:val="18"/>
      </w:rPr>
      <w:fldChar w:fldCharType="separate"/>
    </w:r>
    <w:r w:rsidR="009708C2">
      <w:rPr>
        <w:rStyle w:val="Numerstrony"/>
        <w:rFonts w:ascii="Arial" w:hAnsi="Arial"/>
        <w:noProof/>
        <w:sz w:val="18"/>
        <w:szCs w:val="18"/>
      </w:rPr>
      <w:t>2</w:t>
    </w:r>
    <w:r w:rsidR="005E4A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12B" w:rsidRDefault="007641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DEF" w:rsidRDefault="005F6DEF">
      <w:r>
        <w:separator/>
      </w:r>
    </w:p>
  </w:footnote>
  <w:footnote w:type="continuationSeparator" w:id="1">
    <w:p w:rsidR="005F6DEF" w:rsidRDefault="005F6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12B" w:rsidRDefault="007641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12B" w:rsidRDefault="007641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12B" w:rsidRDefault="007641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12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72B18"/>
    <w:rsid w:val="003E5D20"/>
    <w:rsid w:val="003F6927"/>
    <w:rsid w:val="00415097"/>
    <w:rsid w:val="00422381"/>
    <w:rsid w:val="00423DEE"/>
    <w:rsid w:val="0043102D"/>
    <w:rsid w:val="00460820"/>
    <w:rsid w:val="004704CB"/>
    <w:rsid w:val="004B1027"/>
    <w:rsid w:val="004C4586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4AAC"/>
    <w:rsid w:val="005E622E"/>
    <w:rsid w:val="005F6DEF"/>
    <w:rsid w:val="00620E37"/>
    <w:rsid w:val="00641063"/>
    <w:rsid w:val="00664D2F"/>
    <w:rsid w:val="00686C95"/>
    <w:rsid w:val="00697D36"/>
    <w:rsid w:val="006B51E7"/>
    <w:rsid w:val="006D68D8"/>
    <w:rsid w:val="006E0FAA"/>
    <w:rsid w:val="006F2E96"/>
    <w:rsid w:val="0070113A"/>
    <w:rsid w:val="00736B31"/>
    <w:rsid w:val="00747C6F"/>
    <w:rsid w:val="00753DC1"/>
    <w:rsid w:val="0076412B"/>
    <w:rsid w:val="00775E2B"/>
    <w:rsid w:val="007823E9"/>
    <w:rsid w:val="007951AD"/>
    <w:rsid w:val="007D36CE"/>
    <w:rsid w:val="008032C1"/>
    <w:rsid w:val="00844A96"/>
    <w:rsid w:val="008460DE"/>
    <w:rsid w:val="0087754F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8C2"/>
    <w:rsid w:val="00990C24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2025-04-24T05:49:00Z</cp:lastPrinted>
  <dcterms:created xsi:type="dcterms:W3CDTF">2025-04-24T05:49:00Z</dcterms:created>
  <dcterms:modified xsi:type="dcterms:W3CDTF">2025-04-24T05:49:00Z</dcterms:modified>
</cp:coreProperties>
</file>