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A21910" w:rsidRDefault="00A54B56" w:rsidP="00986737">
      <w:pPr>
        <w:spacing w:after="600"/>
        <w:jc w:val="right"/>
        <w:rPr>
          <w:rFonts w:ascii="Arial Narrow" w:hAnsi="Arial Narrow" w:cs="Arial"/>
          <w:sz w:val="22"/>
          <w:szCs w:val="24"/>
        </w:rPr>
      </w:pPr>
      <w:bookmarkStart w:id="0" w:name="_Hlk52197885"/>
      <w:r w:rsidRPr="00A21910">
        <w:rPr>
          <w:rFonts w:ascii="Arial Narrow" w:hAnsi="Arial Narrow" w:cs="Arial"/>
          <w:sz w:val="22"/>
          <w:szCs w:val="24"/>
        </w:rPr>
        <w:t>Bydgoszcz</w:t>
      </w:r>
      <w:r w:rsidR="00986737" w:rsidRPr="00A21910">
        <w:rPr>
          <w:rFonts w:ascii="Arial Narrow" w:hAnsi="Arial Narrow" w:cs="Arial"/>
          <w:sz w:val="22"/>
          <w:szCs w:val="24"/>
        </w:rPr>
        <w:t xml:space="preserve"> dnia: </w:t>
      </w:r>
      <w:r w:rsidRPr="00A21910">
        <w:rPr>
          <w:rFonts w:ascii="Arial Narrow" w:hAnsi="Arial Narrow" w:cs="Arial"/>
          <w:sz w:val="22"/>
          <w:szCs w:val="24"/>
        </w:rPr>
        <w:t>2025-04-24</w:t>
      </w:r>
    </w:p>
    <w:p w:rsidR="00986737" w:rsidRPr="00A21910" w:rsidRDefault="00A54B56" w:rsidP="00986737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A21910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986737" w:rsidRPr="00A21910" w:rsidRDefault="00A54B56" w:rsidP="00986737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A21910">
        <w:rPr>
          <w:rFonts w:ascii="Arial Narrow" w:hAnsi="Arial Narrow" w:cs="Arial"/>
          <w:sz w:val="22"/>
          <w:szCs w:val="24"/>
        </w:rPr>
        <w:t>Powstańców Warszawy</w:t>
      </w:r>
      <w:r w:rsidR="00986737" w:rsidRPr="00A21910">
        <w:rPr>
          <w:rFonts w:ascii="Arial Narrow" w:hAnsi="Arial Narrow" w:cs="Arial"/>
          <w:sz w:val="22"/>
          <w:szCs w:val="24"/>
        </w:rPr>
        <w:t xml:space="preserve"> </w:t>
      </w:r>
      <w:r w:rsidRPr="00A21910">
        <w:rPr>
          <w:rFonts w:ascii="Arial Narrow" w:hAnsi="Arial Narrow" w:cs="Arial"/>
          <w:sz w:val="22"/>
          <w:szCs w:val="24"/>
        </w:rPr>
        <w:t>5</w:t>
      </w:r>
    </w:p>
    <w:p w:rsidR="00986737" w:rsidRPr="00A21910" w:rsidRDefault="00A54B56" w:rsidP="00986737">
      <w:pPr>
        <w:rPr>
          <w:rFonts w:ascii="Arial Narrow" w:hAnsi="Arial Narrow" w:cs="Arial"/>
          <w:sz w:val="22"/>
          <w:szCs w:val="24"/>
        </w:rPr>
      </w:pPr>
      <w:r w:rsidRPr="00A21910">
        <w:rPr>
          <w:rFonts w:ascii="Arial Narrow" w:hAnsi="Arial Narrow" w:cs="Arial"/>
          <w:sz w:val="22"/>
          <w:szCs w:val="24"/>
        </w:rPr>
        <w:t>85-681</w:t>
      </w:r>
      <w:r w:rsidR="00986737" w:rsidRPr="00A21910">
        <w:rPr>
          <w:rFonts w:ascii="Arial Narrow" w:hAnsi="Arial Narrow" w:cs="Arial"/>
          <w:sz w:val="22"/>
          <w:szCs w:val="24"/>
        </w:rPr>
        <w:t xml:space="preserve"> </w:t>
      </w:r>
      <w:r w:rsidRPr="00A21910">
        <w:rPr>
          <w:rFonts w:ascii="Arial Narrow" w:hAnsi="Arial Narrow" w:cs="Arial"/>
          <w:sz w:val="22"/>
          <w:szCs w:val="24"/>
        </w:rPr>
        <w:t>Bydgoszcz</w:t>
      </w:r>
    </w:p>
    <w:p w:rsidR="00986737" w:rsidRPr="00A21910" w:rsidRDefault="00986737" w:rsidP="00986737">
      <w:pPr>
        <w:jc w:val="both"/>
        <w:rPr>
          <w:rFonts w:ascii="Arial Narrow" w:hAnsi="Arial Narrow" w:cs="Arial"/>
          <w:bCs/>
          <w:sz w:val="16"/>
          <w:szCs w:val="18"/>
        </w:rPr>
      </w:pPr>
      <w:r w:rsidRPr="00A21910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986737" w:rsidRPr="00A21910" w:rsidRDefault="00986737" w:rsidP="00986737">
      <w:pPr>
        <w:spacing w:after="600"/>
        <w:jc w:val="both"/>
        <w:rPr>
          <w:rFonts w:ascii="Arial Narrow" w:hAnsi="Arial Narrow"/>
          <w:bCs/>
          <w:sz w:val="16"/>
          <w:szCs w:val="18"/>
        </w:rPr>
      </w:pPr>
      <w:r w:rsidRPr="00A21910">
        <w:rPr>
          <w:rFonts w:ascii="Arial Narrow" w:hAnsi="Arial Narrow" w:cs="Arial"/>
          <w:bCs/>
          <w:sz w:val="16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A21910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A21910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A21910">
              <w:rPr>
                <w:rFonts w:ascii="Arial Narrow" w:hAnsi="Arial Narrow" w:cs="Arial"/>
                <w:b/>
                <w:spacing w:val="20"/>
                <w:sz w:val="24"/>
              </w:rPr>
              <w:t>INFORMACJA Z OTWARCIA OFERT</w:t>
            </w:r>
          </w:p>
        </w:tc>
      </w:tr>
    </w:tbl>
    <w:p w:rsidR="00986737" w:rsidRPr="00A21910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A21910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986737" w:rsidRPr="00A21910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A21910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A21910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A21910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A21910" w:rsidTr="005A632E">
        <w:tc>
          <w:tcPr>
            <w:tcW w:w="2269" w:type="dxa"/>
            <w:shd w:val="clear" w:color="auto" w:fill="auto"/>
          </w:tcPr>
          <w:p w:rsidR="00986737" w:rsidRPr="00A21910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A21910" w:rsidRDefault="00A54B56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preparatów do mycia i dezynfekcji rąk, skóry, błon śluzowych, powierzchni, sprzętu oraz dezynfekcji i mycia maszynowego</w:t>
            </w:r>
            <w:r w:rsidR="00986737" w:rsidRPr="00A21910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A54B56" w:rsidRPr="00A21910" w:rsidTr="00113A91">
        <w:tc>
          <w:tcPr>
            <w:tcW w:w="2269" w:type="dxa"/>
            <w:shd w:val="clear" w:color="auto" w:fill="auto"/>
          </w:tcPr>
          <w:p w:rsidR="00A54B56" w:rsidRPr="00A21910" w:rsidRDefault="00A54B56" w:rsidP="00113A9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54B56" w:rsidRPr="00A21910" w:rsidRDefault="00A54B56" w:rsidP="00113A9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b/>
                <w:bCs/>
                <w:sz w:val="22"/>
                <w:szCs w:val="24"/>
              </w:rPr>
              <w:t>19/2025</w:t>
            </w:r>
          </w:p>
        </w:tc>
      </w:tr>
    </w:tbl>
    <w:p w:rsidR="00A80738" w:rsidRPr="00A21910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4"/>
        </w:rPr>
      </w:pPr>
    </w:p>
    <w:p w:rsidR="00D665F5" w:rsidRPr="00A21910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A21910">
        <w:rPr>
          <w:rFonts w:ascii="Arial Narrow" w:hAnsi="Arial Narrow" w:cs="Arial"/>
          <w:sz w:val="22"/>
          <w:szCs w:val="24"/>
        </w:rPr>
        <w:t>Zamawiający, działając na podstawie art. 22</w:t>
      </w:r>
      <w:r w:rsidR="00FC7F5E" w:rsidRPr="00A21910">
        <w:rPr>
          <w:rFonts w:ascii="Arial Narrow" w:hAnsi="Arial Narrow" w:cs="Arial"/>
          <w:sz w:val="22"/>
          <w:szCs w:val="24"/>
        </w:rPr>
        <w:t>2</w:t>
      </w:r>
      <w:r w:rsidRPr="00A21910">
        <w:rPr>
          <w:rFonts w:ascii="Arial Narrow" w:hAnsi="Arial Narrow" w:cs="Arial"/>
          <w:sz w:val="22"/>
          <w:szCs w:val="24"/>
        </w:rPr>
        <w:t xml:space="preserve"> ust. 5 </w:t>
      </w:r>
      <w:r w:rsidRPr="00A21910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A21910">
        <w:rPr>
          <w:rFonts w:ascii="Arial Narrow" w:hAnsi="Arial Narrow" w:cs="Arial"/>
          <w:sz w:val="22"/>
          <w:szCs w:val="24"/>
        </w:rPr>
        <w:t xml:space="preserve"> </w:t>
      </w:r>
      <w:r w:rsidR="00A54B56" w:rsidRPr="00A21910">
        <w:rPr>
          <w:rFonts w:ascii="Arial Narrow" w:hAnsi="Arial Narrow" w:cs="Arial"/>
          <w:sz w:val="22"/>
          <w:szCs w:val="24"/>
        </w:rPr>
        <w:t>(</w:t>
      </w:r>
      <w:proofErr w:type="spellStart"/>
      <w:r w:rsidR="00A54B56" w:rsidRPr="00A21910">
        <w:rPr>
          <w:rFonts w:ascii="Arial Narrow" w:hAnsi="Arial Narrow" w:cs="Arial"/>
          <w:sz w:val="22"/>
          <w:szCs w:val="24"/>
        </w:rPr>
        <w:t>t.j</w:t>
      </w:r>
      <w:proofErr w:type="spellEnd"/>
      <w:r w:rsidR="00A54B56" w:rsidRPr="00A21910">
        <w:rPr>
          <w:rFonts w:ascii="Arial Narrow" w:hAnsi="Arial Narrow" w:cs="Arial"/>
          <w:sz w:val="22"/>
          <w:szCs w:val="24"/>
        </w:rPr>
        <w:t>. Dz. U. z 2024 poz. 1320)</w:t>
      </w:r>
      <w:r w:rsidR="00490DC0" w:rsidRPr="00A21910">
        <w:rPr>
          <w:rFonts w:ascii="Arial Narrow" w:hAnsi="Arial Narrow" w:cs="Arial"/>
          <w:sz w:val="22"/>
          <w:szCs w:val="24"/>
        </w:rPr>
        <w:t xml:space="preserve"> </w:t>
      </w:r>
      <w:r w:rsidRPr="00A21910">
        <w:rPr>
          <w:rFonts w:ascii="Arial Narrow" w:hAnsi="Arial Narrow" w:cs="Arial"/>
          <w:sz w:val="22"/>
          <w:szCs w:val="24"/>
        </w:rPr>
        <w:t>udostępnia</w:t>
      </w:r>
      <w:r w:rsidR="00F95C33" w:rsidRPr="00A21910">
        <w:rPr>
          <w:rFonts w:ascii="Arial Narrow" w:hAnsi="Arial Narrow" w:cs="Arial"/>
          <w:sz w:val="22"/>
          <w:szCs w:val="24"/>
        </w:rPr>
        <w:t xml:space="preserve"> </w:t>
      </w:r>
      <w:r w:rsidR="004C7E9B" w:rsidRPr="00A21910">
        <w:rPr>
          <w:rFonts w:ascii="Arial Narrow" w:hAnsi="Arial Narrow" w:cs="Arial"/>
          <w:sz w:val="22"/>
          <w:szCs w:val="24"/>
        </w:rPr>
        <w:t>informacj</w:t>
      </w:r>
      <w:r w:rsidR="00577BC6" w:rsidRPr="00A21910">
        <w:rPr>
          <w:rFonts w:ascii="Arial Narrow" w:hAnsi="Arial Narrow" w:cs="Arial"/>
          <w:sz w:val="22"/>
          <w:szCs w:val="24"/>
        </w:rPr>
        <w:t>ę</w:t>
      </w:r>
      <w:r w:rsidR="00035488" w:rsidRPr="00A21910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A21910">
        <w:rPr>
          <w:rFonts w:ascii="Arial Narrow" w:hAnsi="Arial Narrow" w:cs="Arial"/>
          <w:sz w:val="22"/>
          <w:szCs w:val="24"/>
        </w:rPr>
        <w:t>.</w:t>
      </w:r>
    </w:p>
    <w:p w:rsidR="00A80738" w:rsidRPr="00A21910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4"/>
        </w:rPr>
      </w:pPr>
      <w:r w:rsidRPr="00A21910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A21910">
        <w:rPr>
          <w:rFonts w:ascii="Arial Narrow" w:hAnsi="Arial Narrow" w:cs="Arial"/>
          <w:sz w:val="22"/>
          <w:szCs w:val="24"/>
        </w:rPr>
        <w:t xml:space="preserve"> w dniu </w:t>
      </w:r>
      <w:r w:rsidR="00A21910">
        <w:rPr>
          <w:rFonts w:ascii="Arial Narrow" w:hAnsi="Arial Narrow" w:cs="Arial"/>
          <w:sz w:val="22"/>
          <w:szCs w:val="24"/>
        </w:rPr>
        <w:t>24.04.2025 r.</w:t>
      </w:r>
      <w:r w:rsidR="00FF4AB1" w:rsidRPr="00A21910">
        <w:rPr>
          <w:rFonts w:ascii="Arial Narrow" w:hAnsi="Arial Narrow" w:cs="Arial"/>
          <w:sz w:val="22"/>
          <w:szCs w:val="24"/>
        </w:rPr>
        <w:t xml:space="preserve"> o godz. </w:t>
      </w:r>
      <w:r w:rsidR="00A21910">
        <w:rPr>
          <w:rFonts w:ascii="Arial Narrow" w:hAnsi="Arial Narrow" w:cs="Arial"/>
          <w:sz w:val="22"/>
          <w:szCs w:val="24"/>
        </w:rPr>
        <w:t>8:30</w:t>
      </w:r>
      <w:r w:rsidRPr="00A21910">
        <w:rPr>
          <w:rFonts w:ascii="Arial Narrow" w:hAnsi="Arial Narrow" w:cs="Arial"/>
          <w:sz w:val="22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A21910" w:rsidTr="005A632E">
        <w:tc>
          <w:tcPr>
            <w:tcW w:w="1276" w:type="dxa"/>
            <w:shd w:val="clear" w:color="auto" w:fill="F2F2F2"/>
            <w:vAlign w:val="center"/>
          </w:tcPr>
          <w:p w:rsidR="006B27ED" w:rsidRPr="00A21910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Oferta n</w:t>
            </w:r>
            <w:r w:rsidR="006B27ED" w:rsidRPr="00A21910">
              <w:rPr>
                <w:rFonts w:ascii="Arial Narrow" w:hAnsi="Arial Narrow" w:cs="Arial"/>
                <w:sz w:val="22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A21910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A21910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A21910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Cena oferty</w:t>
            </w:r>
          </w:p>
        </w:tc>
      </w:tr>
      <w:tr w:rsidR="00A54B56" w:rsidRPr="00A21910" w:rsidTr="00113A91"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A54B56" w:rsidRPr="00A21910" w:rsidRDefault="00A54B56" w:rsidP="00113A91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"GREENPOL" INSTYTUT KSZTAŁTOWANIA ŚRODOWISKA SP. Z O.O.</w:t>
            </w:r>
          </w:p>
          <w:p w:rsidR="00A54B56" w:rsidRPr="00A21910" w:rsidRDefault="00A54B56" w:rsidP="00113A91">
            <w:pPr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 xml:space="preserve">UL. STEFANA ŻEROMSKIEGO 10/4 </w:t>
            </w:r>
          </w:p>
          <w:p w:rsidR="00A54B56" w:rsidRPr="00A21910" w:rsidRDefault="00A54B56" w:rsidP="00113A91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65-066 ZIELONA GÓRA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47 816.10 zł</w:t>
            </w:r>
          </w:p>
        </w:tc>
      </w:tr>
      <w:tr w:rsidR="00A54B56" w:rsidRPr="00A21910" w:rsidTr="00113A91"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A54B56" w:rsidRPr="00A21910" w:rsidRDefault="00A54B56" w:rsidP="00113A91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A21910">
              <w:rPr>
                <w:rFonts w:ascii="Arial Narrow" w:hAnsi="Arial Narrow" w:cs="Arial"/>
                <w:sz w:val="22"/>
                <w:szCs w:val="24"/>
              </w:rPr>
              <w:t>Polmil</w:t>
            </w:r>
            <w:proofErr w:type="spellEnd"/>
            <w:r w:rsidRPr="00A21910">
              <w:rPr>
                <w:rFonts w:ascii="Arial Narrow" w:hAnsi="Arial Narrow" w:cs="Arial"/>
                <w:sz w:val="22"/>
                <w:szCs w:val="24"/>
              </w:rPr>
              <w:t xml:space="preserve"> sp. z o. o.</w:t>
            </w:r>
          </w:p>
          <w:p w:rsidR="00A54B56" w:rsidRPr="00A21910" w:rsidRDefault="00A54B56" w:rsidP="00113A91">
            <w:pPr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 xml:space="preserve">Przemysłowa 8 B </w:t>
            </w:r>
          </w:p>
          <w:p w:rsidR="00A54B56" w:rsidRPr="00A21910" w:rsidRDefault="00A54B56" w:rsidP="00113A91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85-758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765.29 zł</w:t>
            </w:r>
          </w:p>
        </w:tc>
      </w:tr>
      <w:tr w:rsidR="00A54B56" w:rsidRPr="00A21910" w:rsidTr="00113A91"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:rsidR="00A54B56" w:rsidRPr="00A21910" w:rsidRDefault="00A54B56" w:rsidP="00113A91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A21910">
              <w:rPr>
                <w:rFonts w:ascii="Arial Narrow" w:hAnsi="Arial Narrow" w:cs="Arial"/>
                <w:sz w:val="22"/>
                <w:szCs w:val="24"/>
              </w:rPr>
              <w:t>Polmil</w:t>
            </w:r>
            <w:proofErr w:type="spellEnd"/>
            <w:r w:rsidRPr="00A21910">
              <w:rPr>
                <w:rFonts w:ascii="Arial Narrow" w:hAnsi="Arial Narrow" w:cs="Arial"/>
                <w:sz w:val="22"/>
                <w:szCs w:val="24"/>
              </w:rPr>
              <w:t xml:space="preserve"> sp. z o. o.</w:t>
            </w:r>
          </w:p>
          <w:p w:rsidR="00A54B56" w:rsidRPr="00A21910" w:rsidRDefault="00A54B56" w:rsidP="00113A91">
            <w:pPr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 xml:space="preserve">Przemysłowa 8 B </w:t>
            </w:r>
          </w:p>
          <w:p w:rsidR="00A54B56" w:rsidRPr="00A21910" w:rsidRDefault="00A54B56" w:rsidP="00113A91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85-758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66 607.70 zł</w:t>
            </w:r>
          </w:p>
        </w:tc>
      </w:tr>
      <w:tr w:rsidR="00A54B56" w:rsidRPr="00A21910" w:rsidTr="00113A91"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:rsidR="00A54B56" w:rsidRPr="00A21910" w:rsidRDefault="00A54B56" w:rsidP="00113A91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A21910">
              <w:rPr>
                <w:rFonts w:ascii="Arial Narrow" w:hAnsi="Arial Narrow" w:cs="Arial"/>
                <w:sz w:val="22"/>
                <w:szCs w:val="24"/>
              </w:rPr>
              <w:t>Polmil</w:t>
            </w:r>
            <w:proofErr w:type="spellEnd"/>
            <w:r w:rsidRPr="00A21910">
              <w:rPr>
                <w:rFonts w:ascii="Arial Narrow" w:hAnsi="Arial Narrow" w:cs="Arial"/>
                <w:sz w:val="22"/>
                <w:szCs w:val="24"/>
              </w:rPr>
              <w:t xml:space="preserve"> sp. z o. o.</w:t>
            </w:r>
          </w:p>
          <w:p w:rsidR="00A54B56" w:rsidRPr="00A21910" w:rsidRDefault="00A54B56" w:rsidP="00113A91">
            <w:pPr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 xml:space="preserve">Przemysłowa 8 B </w:t>
            </w:r>
          </w:p>
          <w:p w:rsidR="00A54B56" w:rsidRPr="00A21910" w:rsidRDefault="00A54B56" w:rsidP="00113A91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85-758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28 002.67 zł</w:t>
            </w:r>
          </w:p>
        </w:tc>
      </w:tr>
      <w:tr w:rsidR="00A54B56" w:rsidRPr="00A21910" w:rsidTr="00113A91"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A54B56" w:rsidRPr="00A21910" w:rsidRDefault="00A54B56" w:rsidP="00113A91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SUTURA MED SP. Z O.O.</w:t>
            </w:r>
          </w:p>
          <w:p w:rsidR="00A54B56" w:rsidRPr="00A21910" w:rsidRDefault="00A54B56" w:rsidP="00113A91">
            <w:pPr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 xml:space="preserve">Mała Odrzańska 21/2 </w:t>
            </w:r>
          </w:p>
          <w:p w:rsidR="00A54B56" w:rsidRPr="00A21910" w:rsidRDefault="00A54B56" w:rsidP="00113A91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70-535 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98.28 zł</w:t>
            </w:r>
          </w:p>
        </w:tc>
      </w:tr>
      <w:tr w:rsidR="00A54B56" w:rsidRPr="00A21910" w:rsidTr="00113A91"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lastRenderedPageBreak/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A54B56" w:rsidRPr="00A21910" w:rsidRDefault="00A54B56" w:rsidP="00113A91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SUTURA MED SP. Z O.O.</w:t>
            </w:r>
          </w:p>
          <w:p w:rsidR="00A54B56" w:rsidRPr="00A21910" w:rsidRDefault="00A54B56" w:rsidP="00113A91">
            <w:pPr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 xml:space="preserve">Mała Odrzańska 21/2 </w:t>
            </w:r>
          </w:p>
          <w:p w:rsidR="00A54B56" w:rsidRPr="00A21910" w:rsidRDefault="00A54B56" w:rsidP="00113A91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70-535 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918.00 zł</w:t>
            </w:r>
          </w:p>
        </w:tc>
      </w:tr>
      <w:tr w:rsidR="00A54B56" w:rsidRPr="00A21910" w:rsidTr="00113A91"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A54B56" w:rsidRPr="00A21910" w:rsidRDefault="00A54B56" w:rsidP="00113A91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SUTURA MED SP. Z O.O.</w:t>
            </w:r>
          </w:p>
          <w:p w:rsidR="00A54B56" w:rsidRPr="00A21910" w:rsidRDefault="00A54B56" w:rsidP="00113A91">
            <w:pPr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 xml:space="preserve">Mała Odrzańska 21/2 </w:t>
            </w:r>
          </w:p>
          <w:p w:rsidR="00A54B56" w:rsidRPr="00A21910" w:rsidRDefault="00A54B56" w:rsidP="00113A91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70-535 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10.80 zł</w:t>
            </w:r>
          </w:p>
        </w:tc>
      </w:tr>
      <w:tr w:rsidR="00A54B56" w:rsidRPr="00A21910" w:rsidTr="00113A91"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A54B56" w:rsidRPr="00A21910" w:rsidRDefault="00A54B56" w:rsidP="00113A91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SUTURA MED SP. Z O.O.</w:t>
            </w:r>
          </w:p>
          <w:p w:rsidR="00A54B56" w:rsidRPr="00A21910" w:rsidRDefault="00A54B56" w:rsidP="00113A91">
            <w:pPr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 xml:space="preserve">Mała Odrzańska 21/2 </w:t>
            </w:r>
          </w:p>
          <w:p w:rsidR="00A54B56" w:rsidRPr="00A21910" w:rsidRDefault="00A54B56" w:rsidP="00113A91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70-535 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432.00 zł</w:t>
            </w:r>
          </w:p>
        </w:tc>
      </w:tr>
      <w:tr w:rsidR="00A54B56" w:rsidRPr="00A21910" w:rsidTr="00113A91"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:rsidR="00A54B56" w:rsidRPr="00A21910" w:rsidRDefault="00A54B56" w:rsidP="00113A91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SUTURA MED SP. Z O.O.</w:t>
            </w:r>
          </w:p>
          <w:p w:rsidR="00A54B56" w:rsidRPr="00A21910" w:rsidRDefault="00A54B56" w:rsidP="00113A91">
            <w:pPr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 xml:space="preserve">Mała Odrzańska 21/2 </w:t>
            </w:r>
          </w:p>
          <w:p w:rsidR="00A54B56" w:rsidRPr="00A21910" w:rsidRDefault="00A54B56" w:rsidP="00113A91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70-535 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529.20 zł</w:t>
            </w:r>
          </w:p>
        </w:tc>
      </w:tr>
      <w:tr w:rsidR="00A54B56" w:rsidRPr="00A21910" w:rsidTr="00113A91"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:rsidR="00A54B56" w:rsidRPr="00A21910" w:rsidRDefault="00A54B56" w:rsidP="00113A91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SUTURA MED SP. Z O.O.</w:t>
            </w:r>
          </w:p>
          <w:p w:rsidR="00A54B56" w:rsidRPr="00A21910" w:rsidRDefault="00A54B56" w:rsidP="00113A91">
            <w:pPr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 xml:space="preserve">Mała Odrzańska 21/2 </w:t>
            </w:r>
          </w:p>
          <w:p w:rsidR="00A54B56" w:rsidRPr="00A21910" w:rsidRDefault="00A54B56" w:rsidP="00113A91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70-535 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2 592.00 zł</w:t>
            </w:r>
          </w:p>
        </w:tc>
      </w:tr>
      <w:tr w:rsidR="00A54B56" w:rsidRPr="00A21910" w:rsidTr="00113A91"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A54B56" w:rsidRPr="00A21910" w:rsidRDefault="00A54B56" w:rsidP="00113A91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OSS sp. z o.o.</w:t>
            </w:r>
          </w:p>
          <w:p w:rsidR="00A54B56" w:rsidRPr="00A21910" w:rsidRDefault="00A54B56" w:rsidP="00113A91">
            <w:pPr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 xml:space="preserve">Siennicka 25 </w:t>
            </w:r>
          </w:p>
          <w:p w:rsidR="00A54B56" w:rsidRPr="00A21910" w:rsidRDefault="00A54B56" w:rsidP="00113A91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80-758 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12 326.30 zł</w:t>
            </w:r>
          </w:p>
        </w:tc>
      </w:tr>
      <w:tr w:rsidR="00A54B56" w:rsidRPr="00A21910" w:rsidTr="00113A91"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:rsidR="00A54B56" w:rsidRPr="00A21910" w:rsidRDefault="00A54B56" w:rsidP="00113A91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OSS sp. z o.o.</w:t>
            </w:r>
          </w:p>
          <w:p w:rsidR="00A54B56" w:rsidRPr="00A21910" w:rsidRDefault="00A54B56" w:rsidP="00113A91">
            <w:pPr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 xml:space="preserve">Siennicka 25 </w:t>
            </w:r>
          </w:p>
          <w:p w:rsidR="00A54B56" w:rsidRPr="00A21910" w:rsidRDefault="00A54B56" w:rsidP="00113A91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80-758 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59 549.80 zł</w:t>
            </w:r>
          </w:p>
        </w:tc>
      </w:tr>
      <w:tr w:rsidR="00A54B56" w:rsidRPr="00A21910" w:rsidTr="00113A91"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:rsidR="00A54B56" w:rsidRPr="00A21910" w:rsidRDefault="00A54B56" w:rsidP="00113A91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OSS sp. z o.o.</w:t>
            </w:r>
          </w:p>
          <w:p w:rsidR="00A54B56" w:rsidRPr="00A21910" w:rsidRDefault="00A54B56" w:rsidP="00113A91">
            <w:pPr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 xml:space="preserve">Siennicka 25 </w:t>
            </w:r>
          </w:p>
          <w:p w:rsidR="00A54B56" w:rsidRPr="00A21910" w:rsidRDefault="00A54B56" w:rsidP="00113A91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80-758 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814.32 zł</w:t>
            </w:r>
          </w:p>
        </w:tc>
      </w:tr>
      <w:tr w:rsidR="00A54B56" w:rsidRPr="00A21910" w:rsidTr="00113A91"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A54B56" w:rsidRPr="00A21910" w:rsidRDefault="00A54B56" w:rsidP="00113A91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SCHULKE POLSKA SP. Z O.O.</w:t>
            </w:r>
          </w:p>
          <w:p w:rsidR="00A54B56" w:rsidRPr="00A21910" w:rsidRDefault="00A54B56" w:rsidP="00113A91">
            <w:pPr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 xml:space="preserve">AL. JEROZOLIMSKIE 132 </w:t>
            </w:r>
          </w:p>
          <w:p w:rsidR="00A54B56" w:rsidRPr="00A21910" w:rsidRDefault="00A54B56" w:rsidP="00113A91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02-305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12 392.98 zł</w:t>
            </w:r>
          </w:p>
        </w:tc>
      </w:tr>
      <w:tr w:rsidR="00A54B56" w:rsidRPr="00A21910" w:rsidTr="00113A91"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A54B56" w:rsidRPr="00A21910" w:rsidRDefault="00A54B56" w:rsidP="00113A91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SCHULKE POLSKA SP. Z O.O.</w:t>
            </w:r>
          </w:p>
          <w:p w:rsidR="00A54B56" w:rsidRPr="00A21910" w:rsidRDefault="00A54B56" w:rsidP="00113A91">
            <w:pPr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 xml:space="preserve">AL. JEROZOLIMSKIE 132 </w:t>
            </w:r>
          </w:p>
          <w:p w:rsidR="00A54B56" w:rsidRPr="00A21910" w:rsidRDefault="00A54B56" w:rsidP="00113A91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02-305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333 505.32 zł</w:t>
            </w:r>
          </w:p>
        </w:tc>
      </w:tr>
      <w:tr w:rsidR="00A54B56" w:rsidRPr="00A21910" w:rsidTr="00113A91"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A54B56" w:rsidRPr="00A21910" w:rsidRDefault="00A54B56" w:rsidP="00113A91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SCHULKE POLSKA SP. Z O.O.</w:t>
            </w:r>
          </w:p>
          <w:p w:rsidR="00A54B56" w:rsidRPr="00A21910" w:rsidRDefault="00A54B56" w:rsidP="00113A91">
            <w:pPr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 xml:space="preserve">AL. JEROZOLIMSKIE 132 </w:t>
            </w:r>
          </w:p>
          <w:p w:rsidR="00A54B56" w:rsidRPr="00A21910" w:rsidRDefault="00A54B56" w:rsidP="00113A91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02-305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134 091.72 zł</w:t>
            </w:r>
          </w:p>
        </w:tc>
      </w:tr>
      <w:tr w:rsidR="00A54B56" w:rsidRPr="00A21910" w:rsidTr="00113A91"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A54B56" w:rsidRPr="00A21910" w:rsidRDefault="00A54B56" w:rsidP="00113A91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SCHULKE POLSKA SP. Z O.O.</w:t>
            </w:r>
          </w:p>
          <w:p w:rsidR="00A54B56" w:rsidRPr="00A21910" w:rsidRDefault="00A54B56" w:rsidP="00113A91">
            <w:pPr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 xml:space="preserve">AL. JEROZOLIMSKIE 132 </w:t>
            </w:r>
          </w:p>
          <w:p w:rsidR="00A54B56" w:rsidRPr="00A21910" w:rsidRDefault="00A54B56" w:rsidP="00113A91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02-305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284 520.42 zł</w:t>
            </w:r>
          </w:p>
        </w:tc>
      </w:tr>
      <w:tr w:rsidR="00A54B56" w:rsidRPr="00A21910" w:rsidTr="00113A91"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:rsidR="00A54B56" w:rsidRPr="00A21910" w:rsidRDefault="00A54B56" w:rsidP="00113A91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SCHULKE POLSKA SP. Z O.O.</w:t>
            </w:r>
          </w:p>
          <w:p w:rsidR="00A54B56" w:rsidRPr="00A21910" w:rsidRDefault="00A54B56" w:rsidP="00113A91">
            <w:pPr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 xml:space="preserve">AL. JEROZOLIMSKIE 132 </w:t>
            </w:r>
          </w:p>
          <w:p w:rsidR="00A54B56" w:rsidRPr="00A21910" w:rsidRDefault="00A54B56" w:rsidP="00113A91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02-305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27 216.00 zł</w:t>
            </w:r>
          </w:p>
        </w:tc>
      </w:tr>
      <w:tr w:rsidR="00A54B56" w:rsidRPr="00A21910" w:rsidTr="00113A91"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A54B56" w:rsidRPr="00A21910" w:rsidRDefault="00A54B56" w:rsidP="00113A91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A21910">
              <w:rPr>
                <w:rFonts w:ascii="Arial Narrow" w:hAnsi="Arial Narrow" w:cs="Arial"/>
                <w:sz w:val="22"/>
                <w:szCs w:val="24"/>
              </w:rPr>
              <w:t>Medilab</w:t>
            </w:r>
            <w:proofErr w:type="spellEnd"/>
            <w:r w:rsidRPr="00A21910">
              <w:rPr>
                <w:rFonts w:ascii="Arial Narrow" w:hAnsi="Arial Narrow" w:cs="Arial"/>
                <w:sz w:val="22"/>
                <w:szCs w:val="24"/>
              </w:rPr>
              <w:t xml:space="preserve"> Sp. z o.o.</w:t>
            </w:r>
          </w:p>
          <w:p w:rsidR="00A54B56" w:rsidRPr="00A21910" w:rsidRDefault="00A54B56" w:rsidP="00113A91">
            <w:pPr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 xml:space="preserve">Niedźwiedzia 60 </w:t>
            </w:r>
          </w:p>
          <w:p w:rsidR="00A54B56" w:rsidRPr="00A21910" w:rsidRDefault="00A54B56" w:rsidP="00113A91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15-531 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626.40 zł</w:t>
            </w:r>
          </w:p>
        </w:tc>
      </w:tr>
      <w:tr w:rsidR="00A54B56" w:rsidRPr="00A21910" w:rsidTr="00113A91"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:rsidR="00A54B56" w:rsidRPr="00A21910" w:rsidRDefault="00A54B56" w:rsidP="00113A91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A21910">
              <w:rPr>
                <w:rFonts w:ascii="Arial Narrow" w:hAnsi="Arial Narrow" w:cs="Arial"/>
                <w:sz w:val="22"/>
                <w:szCs w:val="24"/>
              </w:rPr>
              <w:t>Medilab</w:t>
            </w:r>
            <w:proofErr w:type="spellEnd"/>
            <w:r w:rsidRPr="00A21910">
              <w:rPr>
                <w:rFonts w:ascii="Arial Narrow" w:hAnsi="Arial Narrow" w:cs="Arial"/>
                <w:sz w:val="22"/>
                <w:szCs w:val="24"/>
              </w:rPr>
              <w:t xml:space="preserve"> Sp. z o.o.</w:t>
            </w:r>
          </w:p>
          <w:p w:rsidR="00A54B56" w:rsidRPr="00A21910" w:rsidRDefault="00A54B56" w:rsidP="00113A91">
            <w:pPr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lastRenderedPageBreak/>
              <w:t xml:space="preserve">Niedźwiedzia 60 </w:t>
            </w:r>
          </w:p>
          <w:p w:rsidR="00A54B56" w:rsidRPr="00A21910" w:rsidRDefault="00A54B56" w:rsidP="00113A91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15-531 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lastRenderedPageBreak/>
              <w:t>149 014.08 zł</w:t>
            </w:r>
          </w:p>
        </w:tc>
      </w:tr>
      <w:tr w:rsidR="00A54B56" w:rsidRPr="00A21910" w:rsidTr="00113A91"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lastRenderedPageBreak/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:rsidR="00A54B56" w:rsidRPr="00A21910" w:rsidRDefault="00A54B56" w:rsidP="00113A91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HURTOWNIA FARMACEUTYCZNA MEDIFARM SPÓŁKA Z OGRANICZONA ODPOWIEDZIALNOSCIA</w:t>
            </w:r>
          </w:p>
          <w:p w:rsidR="00A54B56" w:rsidRPr="00A21910" w:rsidRDefault="00A54B56" w:rsidP="00113A91">
            <w:pPr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 xml:space="preserve">Bławatków 6 </w:t>
            </w:r>
          </w:p>
          <w:p w:rsidR="00A54B56" w:rsidRPr="00A21910" w:rsidRDefault="00A54B56" w:rsidP="00113A91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43-100 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86 083.97 zł</w:t>
            </w:r>
          </w:p>
        </w:tc>
      </w:tr>
      <w:tr w:rsidR="00A54B56" w:rsidRPr="00A21910" w:rsidTr="00113A91"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:rsidR="00A54B56" w:rsidRPr="00A21910" w:rsidRDefault="00A54B56" w:rsidP="00113A91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HURTOWNIA FARMACEUTYCZNA MEDIFARM SPÓŁKA Z OGRANICZONA ODPOWIEDZIALNOSCIA</w:t>
            </w:r>
          </w:p>
          <w:p w:rsidR="00A54B56" w:rsidRPr="00A21910" w:rsidRDefault="00A54B56" w:rsidP="00113A91">
            <w:pPr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 xml:space="preserve">Bławatków 6 </w:t>
            </w:r>
          </w:p>
          <w:p w:rsidR="00A54B56" w:rsidRPr="00A21910" w:rsidRDefault="00A54B56" w:rsidP="00113A91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43-100 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55 838.16 zł</w:t>
            </w:r>
          </w:p>
        </w:tc>
      </w:tr>
      <w:tr w:rsidR="00A54B56" w:rsidRPr="00A21910" w:rsidTr="00113A91"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A54B56" w:rsidRPr="00A21910" w:rsidRDefault="00A54B56" w:rsidP="00113A91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A21910">
              <w:rPr>
                <w:rFonts w:ascii="Arial Narrow" w:hAnsi="Arial Narrow" w:cs="Arial"/>
                <w:sz w:val="22"/>
                <w:szCs w:val="24"/>
              </w:rPr>
              <w:t>Medi-Pro</w:t>
            </w:r>
            <w:proofErr w:type="spellEnd"/>
            <w:r w:rsidRPr="00A21910">
              <w:rPr>
                <w:rFonts w:ascii="Arial Narrow" w:hAnsi="Arial Narrow" w:cs="Arial"/>
                <w:sz w:val="22"/>
                <w:szCs w:val="24"/>
              </w:rPr>
              <w:t xml:space="preserve"> Sp. z o.o.</w:t>
            </w:r>
          </w:p>
          <w:p w:rsidR="00A54B56" w:rsidRPr="00A21910" w:rsidRDefault="00A54B56" w:rsidP="00113A91">
            <w:pPr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 xml:space="preserve">Wysockiego 6b </w:t>
            </w:r>
          </w:p>
          <w:p w:rsidR="00A54B56" w:rsidRPr="00A21910" w:rsidRDefault="00A54B56" w:rsidP="00113A91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03-371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54B56" w:rsidRPr="00A21910" w:rsidRDefault="00A54B56" w:rsidP="003608B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246 783.</w:t>
            </w:r>
            <w:r w:rsidR="003608B2">
              <w:rPr>
                <w:rFonts w:ascii="Arial Narrow" w:hAnsi="Arial Narrow" w:cs="Arial"/>
                <w:sz w:val="22"/>
                <w:szCs w:val="24"/>
              </w:rPr>
              <w:t>6</w:t>
            </w:r>
            <w:r w:rsidRPr="00A21910">
              <w:rPr>
                <w:rFonts w:ascii="Arial Narrow" w:hAnsi="Arial Narrow" w:cs="Arial"/>
                <w:sz w:val="22"/>
                <w:szCs w:val="24"/>
              </w:rPr>
              <w:t>0 zł</w:t>
            </w:r>
          </w:p>
        </w:tc>
      </w:tr>
      <w:tr w:rsidR="00A54B56" w:rsidRPr="00A21910" w:rsidTr="00113A91"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:rsidR="00A54B56" w:rsidRPr="00A21910" w:rsidRDefault="00A54B56" w:rsidP="00113A91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A21910">
              <w:rPr>
                <w:rFonts w:ascii="Arial Narrow" w:hAnsi="Arial Narrow" w:cs="Arial"/>
                <w:sz w:val="22"/>
                <w:szCs w:val="24"/>
              </w:rPr>
              <w:t>Medi-Pro</w:t>
            </w:r>
            <w:proofErr w:type="spellEnd"/>
            <w:r w:rsidRPr="00A21910">
              <w:rPr>
                <w:rFonts w:ascii="Arial Narrow" w:hAnsi="Arial Narrow" w:cs="Arial"/>
                <w:sz w:val="22"/>
                <w:szCs w:val="24"/>
              </w:rPr>
              <w:t xml:space="preserve"> Sp. z o.o.</w:t>
            </w:r>
          </w:p>
          <w:p w:rsidR="00A54B56" w:rsidRPr="00A21910" w:rsidRDefault="00A54B56" w:rsidP="00113A91">
            <w:pPr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 xml:space="preserve">Wysockiego 6b </w:t>
            </w:r>
          </w:p>
          <w:p w:rsidR="00A54B56" w:rsidRPr="00A21910" w:rsidRDefault="00A54B56" w:rsidP="00113A91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03-371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22 680.00 zł</w:t>
            </w:r>
          </w:p>
        </w:tc>
      </w:tr>
      <w:tr w:rsidR="00A54B56" w:rsidRPr="00A21910" w:rsidTr="00113A91"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:rsidR="00A54B56" w:rsidRPr="00A21910" w:rsidRDefault="00A54B56" w:rsidP="00113A91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A21910">
              <w:rPr>
                <w:rFonts w:ascii="Arial Narrow" w:hAnsi="Arial Narrow" w:cs="Arial"/>
                <w:sz w:val="22"/>
                <w:szCs w:val="24"/>
              </w:rPr>
              <w:t>Medi-Pro</w:t>
            </w:r>
            <w:proofErr w:type="spellEnd"/>
            <w:r w:rsidRPr="00A21910">
              <w:rPr>
                <w:rFonts w:ascii="Arial Narrow" w:hAnsi="Arial Narrow" w:cs="Arial"/>
                <w:sz w:val="22"/>
                <w:szCs w:val="24"/>
              </w:rPr>
              <w:t xml:space="preserve"> Sp. z o.o.</w:t>
            </w:r>
          </w:p>
          <w:p w:rsidR="00A54B56" w:rsidRPr="00A21910" w:rsidRDefault="00A54B56" w:rsidP="00113A91">
            <w:pPr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 xml:space="preserve">Wysockiego 6b </w:t>
            </w:r>
          </w:p>
          <w:p w:rsidR="00A54B56" w:rsidRPr="00A21910" w:rsidRDefault="00A54B56" w:rsidP="00113A91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03-371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20 132.39 zł</w:t>
            </w:r>
          </w:p>
        </w:tc>
      </w:tr>
      <w:tr w:rsidR="00A54B56" w:rsidRPr="00A21910" w:rsidTr="00113A91"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A54B56" w:rsidRPr="00A21910" w:rsidRDefault="00A54B56" w:rsidP="00113A91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INFORMER MED Sp. z o.o.</w:t>
            </w:r>
          </w:p>
          <w:p w:rsidR="00A54B56" w:rsidRPr="00A21910" w:rsidRDefault="00A54B56" w:rsidP="00113A91">
            <w:pPr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 xml:space="preserve">Winogrady 118 </w:t>
            </w:r>
          </w:p>
          <w:p w:rsidR="00A54B56" w:rsidRPr="00A21910" w:rsidRDefault="00A54B56" w:rsidP="00113A91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61-626 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80 287.20 zł</w:t>
            </w:r>
          </w:p>
        </w:tc>
      </w:tr>
      <w:tr w:rsidR="00A54B56" w:rsidRPr="00A21910" w:rsidTr="00113A91"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A54B56" w:rsidRPr="00A21910" w:rsidRDefault="00A54B56" w:rsidP="00113A91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INFORMER MED Sp. z o.o.</w:t>
            </w:r>
          </w:p>
          <w:p w:rsidR="00A54B56" w:rsidRPr="00A21910" w:rsidRDefault="00A54B56" w:rsidP="00113A91">
            <w:pPr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 xml:space="preserve">Winogrady 118 </w:t>
            </w:r>
          </w:p>
          <w:p w:rsidR="00A54B56" w:rsidRPr="00A21910" w:rsidRDefault="00A54B56" w:rsidP="00113A91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61-626 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89 586.00 zł</w:t>
            </w:r>
          </w:p>
        </w:tc>
      </w:tr>
      <w:tr w:rsidR="00A54B56" w:rsidRPr="00A21910" w:rsidTr="00113A91"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A54B56" w:rsidRPr="00A21910" w:rsidRDefault="00A54B56" w:rsidP="00113A91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A21910">
              <w:rPr>
                <w:rFonts w:ascii="Arial Narrow" w:hAnsi="Arial Narrow" w:cs="Arial"/>
                <w:sz w:val="22"/>
                <w:szCs w:val="24"/>
              </w:rPr>
              <w:t>Biachem</w:t>
            </w:r>
            <w:proofErr w:type="spellEnd"/>
            <w:r w:rsidRPr="00A21910">
              <w:rPr>
                <w:rFonts w:ascii="Arial Narrow" w:hAnsi="Arial Narrow" w:cs="Arial"/>
                <w:sz w:val="22"/>
                <w:szCs w:val="24"/>
              </w:rPr>
              <w:t xml:space="preserve"> Sp. z o.o.</w:t>
            </w:r>
          </w:p>
          <w:p w:rsidR="00A54B56" w:rsidRPr="00A21910" w:rsidRDefault="00A54B56" w:rsidP="00113A91">
            <w:pPr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A21910">
              <w:rPr>
                <w:rFonts w:ascii="Arial Narrow" w:hAnsi="Arial Narrow" w:cs="Arial"/>
                <w:sz w:val="22"/>
                <w:szCs w:val="24"/>
              </w:rPr>
              <w:t>Alejkowa</w:t>
            </w:r>
            <w:proofErr w:type="spellEnd"/>
            <w:r w:rsidRPr="00A21910">
              <w:rPr>
                <w:rFonts w:ascii="Arial Narrow" w:hAnsi="Arial Narrow" w:cs="Arial"/>
                <w:sz w:val="22"/>
                <w:szCs w:val="24"/>
              </w:rPr>
              <w:t xml:space="preserve"> 21 lok. B9 21/B9 </w:t>
            </w:r>
          </w:p>
          <w:p w:rsidR="00A54B56" w:rsidRPr="00A21910" w:rsidRDefault="00A54B56" w:rsidP="00113A91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15-528 Sowlany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224 375.40 zł</w:t>
            </w:r>
          </w:p>
        </w:tc>
      </w:tr>
      <w:tr w:rsidR="00A54B56" w:rsidRPr="00A21910" w:rsidTr="00113A91"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A54B56" w:rsidRPr="00A21910" w:rsidRDefault="00A54B56" w:rsidP="00113A91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A21910">
              <w:rPr>
                <w:rFonts w:ascii="Arial Narrow" w:hAnsi="Arial Narrow" w:cs="Arial"/>
                <w:sz w:val="22"/>
                <w:szCs w:val="24"/>
              </w:rPr>
              <w:t>Biachem</w:t>
            </w:r>
            <w:proofErr w:type="spellEnd"/>
            <w:r w:rsidRPr="00A21910">
              <w:rPr>
                <w:rFonts w:ascii="Arial Narrow" w:hAnsi="Arial Narrow" w:cs="Arial"/>
                <w:sz w:val="22"/>
                <w:szCs w:val="24"/>
              </w:rPr>
              <w:t xml:space="preserve"> Sp. z o.o.</w:t>
            </w:r>
          </w:p>
          <w:p w:rsidR="00A54B56" w:rsidRPr="00A21910" w:rsidRDefault="00A54B56" w:rsidP="00113A91">
            <w:pPr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A21910">
              <w:rPr>
                <w:rFonts w:ascii="Arial Narrow" w:hAnsi="Arial Narrow" w:cs="Arial"/>
                <w:sz w:val="22"/>
                <w:szCs w:val="24"/>
              </w:rPr>
              <w:t>Alejkowa</w:t>
            </w:r>
            <w:proofErr w:type="spellEnd"/>
            <w:r w:rsidRPr="00A21910">
              <w:rPr>
                <w:rFonts w:ascii="Arial Narrow" w:hAnsi="Arial Narrow" w:cs="Arial"/>
                <w:sz w:val="22"/>
                <w:szCs w:val="24"/>
              </w:rPr>
              <w:t xml:space="preserve"> 21 lok. B9 21/B9 </w:t>
            </w:r>
          </w:p>
          <w:p w:rsidR="00A54B56" w:rsidRPr="00A21910" w:rsidRDefault="00A54B56" w:rsidP="00113A91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15-528 Sowlany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4 190.40 zł</w:t>
            </w:r>
          </w:p>
        </w:tc>
      </w:tr>
      <w:tr w:rsidR="00A54B56" w:rsidRPr="00A21910" w:rsidTr="00113A91"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:rsidR="00A54B56" w:rsidRPr="00A21910" w:rsidRDefault="00A54B56" w:rsidP="00113A91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A21910">
              <w:rPr>
                <w:rFonts w:ascii="Arial Narrow" w:hAnsi="Arial Narrow" w:cs="Arial"/>
                <w:sz w:val="22"/>
                <w:szCs w:val="24"/>
              </w:rPr>
              <w:t>Biachem</w:t>
            </w:r>
            <w:proofErr w:type="spellEnd"/>
            <w:r w:rsidRPr="00A21910">
              <w:rPr>
                <w:rFonts w:ascii="Arial Narrow" w:hAnsi="Arial Narrow" w:cs="Arial"/>
                <w:sz w:val="22"/>
                <w:szCs w:val="24"/>
              </w:rPr>
              <w:t xml:space="preserve"> Sp. z o.o.</w:t>
            </w:r>
          </w:p>
          <w:p w:rsidR="00A54B56" w:rsidRPr="00A21910" w:rsidRDefault="00A54B56" w:rsidP="00113A91">
            <w:pPr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A21910">
              <w:rPr>
                <w:rFonts w:ascii="Arial Narrow" w:hAnsi="Arial Narrow" w:cs="Arial"/>
                <w:sz w:val="22"/>
                <w:szCs w:val="24"/>
              </w:rPr>
              <w:t>Alejkowa</w:t>
            </w:r>
            <w:proofErr w:type="spellEnd"/>
            <w:r w:rsidRPr="00A21910">
              <w:rPr>
                <w:rFonts w:ascii="Arial Narrow" w:hAnsi="Arial Narrow" w:cs="Arial"/>
                <w:sz w:val="22"/>
                <w:szCs w:val="24"/>
              </w:rPr>
              <w:t xml:space="preserve"> 21 lok. B9 21/B9 </w:t>
            </w:r>
          </w:p>
          <w:p w:rsidR="00A54B56" w:rsidRPr="00A21910" w:rsidRDefault="00A54B56" w:rsidP="00113A91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15-528 Sowlany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24 364.80 zł</w:t>
            </w:r>
          </w:p>
        </w:tc>
      </w:tr>
      <w:tr w:rsidR="00A54B56" w:rsidRPr="00A21910" w:rsidTr="00113A91"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:rsidR="00A54B56" w:rsidRPr="00A21910" w:rsidRDefault="00A54B56" w:rsidP="00113A91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A21910">
              <w:rPr>
                <w:rFonts w:ascii="Arial Narrow" w:hAnsi="Arial Narrow" w:cs="Arial"/>
                <w:sz w:val="22"/>
                <w:szCs w:val="24"/>
              </w:rPr>
              <w:t>Biachem</w:t>
            </w:r>
            <w:proofErr w:type="spellEnd"/>
            <w:r w:rsidRPr="00A21910">
              <w:rPr>
                <w:rFonts w:ascii="Arial Narrow" w:hAnsi="Arial Narrow" w:cs="Arial"/>
                <w:sz w:val="22"/>
                <w:szCs w:val="24"/>
              </w:rPr>
              <w:t xml:space="preserve"> Sp. z o.o.</w:t>
            </w:r>
          </w:p>
          <w:p w:rsidR="00A54B56" w:rsidRPr="00A21910" w:rsidRDefault="00A54B56" w:rsidP="00113A91">
            <w:pPr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A21910">
              <w:rPr>
                <w:rFonts w:ascii="Arial Narrow" w:hAnsi="Arial Narrow" w:cs="Arial"/>
                <w:sz w:val="22"/>
                <w:szCs w:val="24"/>
              </w:rPr>
              <w:t>Alejkowa</w:t>
            </w:r>
            <w:proofErr w:type="spellEnd"/>
            <w:r w:rsidRPr="00A21910">
              <w:rPr>
                <w:rFonts w:ascii="Arial Narrow" w:hAnsi="Arial Narrow" w:cs="Arial"/>
                <w:sz w:val="22"/>
                <w:szCs w:val="24"/>
              </w:rPr>
              <w:t xml:space="preserve"> 21 lok. B9 21/B9 </w:t>
            </w:r>
          </w:p>
          <w:p w:rsidR="00A54B56" w:rsidRPr="00A21910" w:rsidRDefault="00A54B56" w:rsidP="00113A91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15-528 Sowlany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27 670.72 zł</w:t>
            </w:r>
          </w:p>
        </w:tc>
      </w:tr>
      <w:tr w:rsidR="00A54B56" w:rsidRPr="00A21910" w:rsidTr="00113A91"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A54B56" w:rsidRPr="00A21910" w:rsidRDefault="00A54B56" w:rsidP="00113A91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A21910">
              <w:rPr>
                <w:rFonts w:ascii="Arial Narrow" w:hAnsi="Arial Narrow" w:cs="Arial"/>
                <w:sz w:val="22"/>
                <w:szCs w:val="24"/>
              </w:rPr>
              <w:t>Medline</w:t>
            </w:r>
            <w:proofErr w:type="spellEnd"/>
            <w:r w:rsidRPr="00A21910">
              <w:rPr>
                <w:rFonts w:ascii="Arial Narrow" w:hAnsi="Arial Narrow" w:cs="Arial"/>
                <w:sz w:val="22"/>
                <w:szCs w:val="24"/>
              </w:rPr>
              <w:t xml:space="preserve"> Sp. z o.o.</w:t>
            </w:r>
          </w:p>
          <w:p w:rsidR="00A54B56" w:rsidRPr="00A21910" w:rsidRDefault="00A54B56" w:rsidP="00113A91">
            <w:pPr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 xml:space="preserve">Fabryczna 17 </w:t>
            </w:r>
          </w:p>
          <w:p w:rsidR="00A54B56" w:rsidRPr="00A21910" w:rsidRDefault="00A54B56" w:rsidP="00113A91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65-410 Zielona Góra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38 823.84 zł</w:t>
            </w:r>
          </w:p>
        </w:tc>
      </w:tr>
      <w:tr w:rsidR="00A54B56" w:rsidRPr="00A21910" w:rsidTr="00113A91"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A54B56" w:rsidRPr="00A21910" w:rsidRDefault="00A54B56" w:rsidP="00113A91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A21910">
              <w:rPr>
                <w:rFonts w:ascii="Arial Narrow" w:hAnsi="Arial Narrow" w:cs="Arial"/>
                <w:sz w:val="22"/>
                <w:szCs w:val="24"/>
              </w:rPr>
              <w:t>Bialmed</w:t>
            </w:r>
            <w:proofErr w:type="spellEnd"/>
            <w:r w:rsidRPr="00A21910">
              <w:rPr>
                <w:rFonts w:ascii="Arial Narrow" w:hAnsi="Arial Narrow" w:cs="Arial"/>
                <w:sz w:val="22"/>
                <w:szCs w:val="24"/>
              </w:rPr>
              <w:t xml:space="preserve"> Sp. z o.o.</w:t>
            </w:r>
          </w:p>
          <w:p w:rsidR="00A54B56" w:rsidRPr="00A21910" w:rsidRDefault="00A54B56" w:rsidP="00113A91">
            <w:pPr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 xml:space="preserve">Kazimierzowska 46/48/35 </w:t>
            </w:r>
          </w:p>
          <w:p w:rsidR="00A54B56" w:rsidRPr="00A21910" w:rsidRDefault="00A54B56" w:rsidP="00113A91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364 356.00 zł</w:t>
            </w:r>
          </w:p>
        </w:tc>
      </w:tr>
      <w:tr w:rsidR="00A54B56" w:rsidRPr="00A21910" w:rsidTr="00113A91"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A54B56" w:rsidRPr="00A21910" w:rsidRDefault="00A54B56" w:rsidP="00113A91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A21910">
              <w:rPr>
                <w:rFonts w:ascii="Arial Narrow" w:hAnsi="Arial Narrow" w:cs="Arial"/>
                <w:sz w:val="22"/>
                <w:szCs w:val="24"/>
              </w:rPr>
              <w:t>Bialmed</w:t>
            </w:r>
            <w:proofErr w:type="spellEnd"/>
            <w:r w:rsidRPr="00A21910">
              <w:rPr>
                <w:rFonts w:ascii="Arial Narrow" w:hAnsi="Arial Narrow" w:cs="Arial"/>
                <w:sz w:val="22"/>
                <w:szCs w:val="24"/>
              </w:rPr>
              <w:t xml:space="preserve"> Sp. z o.o.</w:t>
            </w:r>
          </w:p>
          <w:p w:rsidR="00A54B56" w:rsidRPr="00A21910" w:rsidRDefault="00A54B56" w:rsidP="00113A91">
            <w:pPr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 xml:space="preserve">Kazimierzowska 46/48/35 </w:t>
            </w:r>
          </w:p>
          <w:p w:rsidR="00A54B56" w:rsidRPr="00A21910" w:rsidRDefault="00A54B56" w:rsidP="00113A91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25 428.60 zł</w:t>
            </w:r>
          </w:p>
        </w:tc>
      </w:tr>
      <w:tr w:rsidR="00A54B56" w:rsidRPr="00A21910" w:rsidTr="00113A91"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A54B56" w:rsidRPr="00A21910" w:rsidRDefault="00A54B56" w:rsidP="00113A91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A21910">
              <w:rPr>
                <w:rFonts w:ascii="Arial Narrow" w:hAnsi="Arial Narrow" w:cs="Arial"/>
                <w:sz w:val="22"/>
                <w:szCs w:val="24"/>
              </w:rPr>
              <w:t>Bialmed</w:t>
            </w:r>
            <w:proofErr w:type="spellEnd"/>
            <w:r w:rsidRPr="00A21910">
              <w:rPr>
                <w:rFonts w:ascii="Arial Narrow" w:hAnsi="Arial Narrow" w:cs="Arial"/>
                <w:sz w:val="22"/>
                <w:szCs w:val="24"/>
              </w:rPr>
              <w:t xml:space="preserve"> Sp. z o.o.</w:t>
            </w:r>
          </w:p>
          <w:p w:rsidR="00A54B56" w:rsidRPr="00A21910" w:rsidRDefault="00A54B56" w:rsidP="00113A91">
            <w:pPr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 xml:space="preserve">Kazimierzowska 46/48/35 </w:t>
            </w:r>
          </w:p>
          <w:p w:rsidR="00A54B56" w:rsidRPr="00A21910" w:rsidRDefault="00A54B56" w:rsidP="00113A91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54B56" w:rsidRPr="00A21910" w:rsidRDefault="00A54B56" w:rsidP="00113A9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21910">
              <w:rPr>
                <w:rFonts w:ascii="Arial Narrow" w:hAnsi="Arial Narrow" w:cs="Arial"/>
                <w:sz w:val="22"/>
                <w:szCs w:val="24"/>
              </w:rPr>
              <w:t>7 560.00 zł</w:t>
            </w:r>
          </w:p>
        </w:tc>
      </w:tr>
    </w:tbl>
    <w:p w:rsidR="00A80738" w:rsidRPr="00A21910" w:rsidRDefault="00A21910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A21910">
        <w:rPr>
          <w:rFonts w:ascii="Arial Narrow" w:hAnsi="Arial Narrow" w:cs="Arial"/>
          <w:i/>
          <w:sz w:val="22"/>
          <w:szCs w:val="24"/>
        </w:rPr>
        <w:t>ZAMAWIAJĄCY</w:t>
      </w:r>
    </w:p>
    <w:bookmarkEnd w:id="0"/>
    <w:p w:rsidR="00A21910" w:rsidRDefault="00A21910" w:rsidP="00A219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21910" w:rsidRDefault="00A21910" w:rsidP="00A219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21910" w:rsidRDefault="00A21910" w:rsidP="00A219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21910" w:rsidRDefault="00A21910" w:rsidP="00A219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21910" w:rsidRDefault="00A21910" w:rsidP="00A219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21910" w:rsidRDefault="00A21910" w:rsidP="00A219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21910" w:rsidRDefault="00A21910" w:rsidP="00A219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21910" w:rsidRDefault="00A21910" w:rsidP="00A219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21910" w:rsidRDefault="00A21910" w:rsidP="00A219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21910" w:rsidRDefault="00A21910" w:rsidP="00A219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21910" w:rsidRDefault="00A21910" w:rsidP="00A219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21910" w:rsidRDefault="00A21910" w:rsidP="00A219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21910" w:rsidRDefault="00A21910" w:rsidP="00A219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21910" w:rsidRDefault="00A21910" w:rsidP="00A219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21910" w:rsidRDefault="00A21910" w:rsidP="00A219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21910" w:rsidRDefault="00A21910" w:rsidP="00A219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21910" w:rsidRDefault="00A21910" w:rsidP="00A219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21910" w:rsidRDefault="00A21910" w:rsidP="00A219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21910" w:rsidRDefault="00A21910" w:rsidP="00A219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21910" w:rsidRDefault="00A21910" w:rsidP="00A219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21910" w:rsidRDefault="00A21910" w:rsidP="00A219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21910" w:rsidRDefault="00A21910" w:rsidP="00A219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21910" w:rsidRDefault="00A21910" w:rsidP="00A219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21910" w:rsidRDefault="00A21910" w:rsidP="00A219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21910" w:rsidRDefault="00A21910" w:rsidP="00A219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21910" w:rsidRDefault="00A21910" w:rsidP="00A219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21910" w:rsidRDefault="00A21910" w:rsidP="00A219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21910" w:rsidRDefault="00A21910" w:rsidP="00A219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21910" w:rsidRDefault="00A21910" w:rsidP="00A219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21910" w:rsidRDefault="00A21910" w:rsidP="00A219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21910" w:rsidRDefault="00A21910" w:rsidP="00A219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21910" w:rsidRDefault="00A21910" w:rsidP="00A219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21910" w:rsidRDefault="00A21910" w:rsidP="00A219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21910" w:rsidRDefault="00A21910" w:rsidP="00A219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21910" w:rsidRDefault="00A21910" w:rsidP="00A219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21910" w:rsidRDefault="00A21910" w:rsidP="00A219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21910" w:rsidRDefault="00A21910" w:rsidP="00A219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21910" w:rsidRDefault="00A21910" w:rsidP="00A219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21910" w:rsidRDefault="00A21910" w:rsidP="00A219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21910" w:rsidRDefault="00A21910" w:rsidP="00A219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21910" w:rsidRDefault="00A21910" w:rsidP="00A219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21910" w:rsidRDefault="00A21910" w:rsidP="00A219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21910" w:rsidRPr="00154212" w:rsidRDefault="00A21910" w:rsidP="00A219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>2</w:t>
      </w:r>
      <w:r w:rsidRPr="00154212">
        <w:rPr>
          <w:rFonts w:ascii="Arial Narrow" w:hAnsi="Arial Narrow"/>
          <w:i/>
          <w:iCs/>
          <w:sz w:val="18"/>
          <w:szCs w:val="20"/>
        </w:rPr>
        <w:t xml:space="preserve"> ark.</w:t>
      </w:r>
    </w:p>
    <w:p w:rsidR="00A21910" w:rsidRPr="00154212" w:rsidRDefault="00A21910" w:rsidP="00A219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Egz. 1 –platforma: e-propublico.pl, strona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www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 Zamawiającego,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>. T2612 B5</w:t>
      </w:r>
    </w:p>
    <w:p w:rsidR="00A21910" w:rsidRDefault="00A21910" w:rsidP="00A219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  <w:szCs w:val="18"/>
          <w:u w:val="single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Wyk. Barbara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 – tel. 261 417 449, e-mail: </w:t>
      </w:r>
      <w:hyperlink r:id="rId6" w:history="1">
        <w:r w:rsidRPr="00154212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 w:rsidRPr="0002326E">
        <w:rPr>
          <w:rStyle w:val="Pogrubienie"/>
          <w:rFonts w:ascii="Arial Narrow" w:hAnsi="Arial Narrow" w:cs="Arial"/>
          <w:b w:val="0"/>
          <w:color w:val="1B1B1B"/>
          <w:sz w:val="22"/>
          <w:szCs w:val="18"/>
          <w:u w:val="single"/>
        </w:rPr>
        <w:t xml:space="preserve"> </w:t>
      </w:r>
    </w:p>
    <w:p w:rsidR="00C236D3" w:rsidRPr="00A21910" w:rsidRDefault="00A21910" w:rsidP="00A21910">
      <w:pPr>
        <w:rPr>
          <w:rFonts w:ascii="Arial Narrow" w:hAnsi="Arial Narrow" w:cs="Arial"/>
          <w:szCs w:val="22"/>
        </w:rPr>
      </w:pPr>
      <w:r w:rsidRPr="00154212">
        <w:rPr>
          <w:rFonts w:ascii="Arial Narrow" w:hAnsi="Arial Narrow"/>
          <w:i/>
          <w:iCs/>
          <w:sz w:val="18"/>
        </w:rPr>
        <w:t xml:space="preserve">Data: </w:t>
      </w:r>
      <w:r>
        <w:rPr>
          <w:rFonts w:ascii="Arial Narrow" w:hAnsi="Arial Narrow"/>
          <w:i/>
          <w:sz w:val="18"/>
        </w:rPr>
        <w:t>24.04.</w:t>
      </w:r>
      <w:r w:rsidRPr="0076439E">
        <w:rPr>
          <w:rFonts w:ascii="Arial Narrow" w:hAnsi="Arial Narrow"/>
          <w:i/>
          <w:sz w:val="18"/>
        </w:rPr>
        <w:t xml:space="preserve">2025 </w:t>
      </w:r>
      <w:proofErr w:type="spellStart"/>
      <w:r w:rsidRPr="0076439E">
        <w:rPr>
          <w:rFonts w:ascii="Arial Narrow" w:hAnsi="Arial Narrow"/>
          <w:i/>
          <w:sz w:val="18"/>
        </w:rPr>
        <w:t>r</w:t>
      </w:r>
      <w:proofErr w:type="spellEnd"/>
    </w:p>
    <w:sectPr w:rsidR="00C236D3" w:rsidRPr="00A21910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104C" w:rsidRDefault="00D9104C">
      <w:r>
        <w:separator/>
      </w:r>
    </w:p>
  </w:endnote>
  <w:endnote w:type="continuationSeparator" w:id="0">
    <w:p w:rsidR="00D9104C" w:rsidRDefault="00D910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355B3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355B36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355B36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355B36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3608B2">
      <w:rPr>
        <w:rFonts w:ascii="Arial" w:eastAsia="Calibri" w:hAnsi="Arial"/>
        <w:noProof/>
        <w:sz w:val="18"/>
        <w:szCs w:val="18"/>
        <w:lang w:eastAsia="en-US"/>
      </w:rPr>
      <w:t>3</w:t>
    </w:r>
    <w:r w:rsidR="00355B36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355B36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355B36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3608B2">
      <w:rPr>
        <w:rFonts w:ascii="Arial" w:eastAsia="Calibri" w:hAnsi="Arial"/>
        <w:noProof/>
        <w:sz w:val="18"/>
        <w:szCs w:val="18"/>
        <w:lang w:eastAsia="en-US"/>
      </w:rPr>
      <w:t>4</w:t>
    </w:r>
    <w:r w:rsidR="00355B36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355B36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355B36">
      <w:rPr>
        <w:rStyle w:val="Numerstrony"/>
      </w:rPr>
      <w:fldChar w:fldCharType="separate"/>
    </w:r>
    <w:r>
      <w:rPr>
        <w:rStyle w:val="Numerstrony"/>
        <w:noProof/>
      </w:rPr>
      <w:t>1</w:t>
    </w:r>
    <w:r w:rsidR="00355B36">
      <w:rPr>
        <w:rStyle w:val="Numerstrony"/>
      </w:rPr>
      <w:fldChar w:fldCharType="end"/>
    </w:r>
    <w:r>
      <w:rPr>
        <w:rStyle w:val="Numerstrony"/>
      </w:rPr>
      <w:t>/</w:t>
    </w:r>
    <w:r w:rsidR="00355B36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355B36">
      <w:rPr>
        <w:rStyle w:val="Numerstrony"/>
      </w:rPr>
      <w:fldChar w:fldCharType="separate"/>
    </w:r>
    <w:r w:rsidR="003608B2">
      <w:rPr>
        <w:rStyle w:val="Numerstrony"/>
        <w:noProof/>
      </w:rPr>
      <w:t>4</w:t>
    </w:r>
    <w:r w:rsidR="00355B36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104C" w:rsidRDefault="00D9104C">
      <w:r>
        <w:separator/>
      </w:r>
    </w:p>
  </w:footnote>
  <w:footnote w:type="continuationSeparator" w:id="0">
    <w:p w:rsidR="00D9104C" w:rsidRDefault="00D910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4B56" w:rsidRDefault="00A54B5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4B56" w:rsidRDefault="00A54B5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4B56" w:rsidRDefault="00A54B5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4B56"/>
    <w:rsid w:val="00007727"/>
    <w:rsid w:val="00017720"/>
    <w:rsid w:val="00035488"/>
    <w:rsid w:val="000D7F25"/>
    <w:rsid w:val="000E00E5"/>
    <w:rsid w:val="00173B20"/>
    <w:rsid w:val="001C69FF"/>
    <w:rsid w:val="0023318D"/>
    <w:rsid w:val="00355B36"/>
    <w:rsid w:val="003608B2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21910"/>
    <w:rsid w:val="00A54B56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9104C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2191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21910"/>
    <w:rPr>
      <w:b/>
      <w:bCs/>
    </w:rPr>
  </w:style>
  <w:style w:type="character" w:styleId="Hipercze">
    <w:name w:val="Hyperlink"/>
    <w:basedOn w:val="Domylnaczcionkaakapitu"/>
    <w:uiPriority w:val="99"/>
    <w:unhideWhenUsed/>
    <w:rsid w:val="00A2191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4</Pages>
  <Words>636</Words>
  <Characters>3211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2025-04-24T08:45:00Z</cp:lastPrinted>
  <dcterms:created xsi:type="dcterms:W3CDTF">2025-04-24T08:28:00Z</dcterms:created>
  <dcterms:modified xsi:type="dcterms:W3CDTF">2025-04-24T08:46:00Z</dcterms:modified>
</cp:coreProperties>
</file>