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304C9" w14:textId="245298FB" w:rsidR="006676AE" w:rsidRPr="002562CF" w:rsidRDefault="006676AE" w:rsidP="006676AE">
      <w:pPr>
        <w:pStyle w:val="Nagwek4"/>
        <w:rPr>
          <w:bCs/>
          <w:i w:val="0"/>
          <w:sz w:val="22"/>
          <w:szCs w:val="22"/>
        </w:rPr>
      </w:pPr>
      <w:r w:rsidRPr="002562CF">
        <w:rPr>
          <w:bCs/>
          <w:i w:val="0"/>
          <w:sz w:val="22"/>
          <w:szCs w:val="22"/>
        </w:rPr>
        <w:t xml:space="preserve">Załącznik nr </w:t>
      </w:r>
      <w:r w:rsidR="002562CF">
        <w:rPr>
          <w:bCs/>
          <w:i w:val="0"/>
          <w:sz w:val="22"/>
          <w:szCs w:val="22"/>
        </w:rPr>
        <w:t>8</w:t>
      </w:r>
      <w:r w:rsidR="00B36ABD" w:rsidRPr="002562CF">
        <w:rPr>
          <w:bCs/>
          <w:i w:val="0"/>
          <w:sz w:val="22"/>
          <w:szCs w:val="22"/>
        </w:rPr>
        <w:t xml:space="preserve"> do SWZ</w:t>
      </w:r>
    </w:p>
    <w:p w14:paraId="09AB521D" w14:textId="77777777" w:rsidR="005103B9" w:rsidRPr="002562CF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0C79D3C4" w14:textId="77777777" w:rsidR="006676AE" w:rsidRPr="002562CF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2562CF">
        <w:rPr>
          <w:rFonts w:ascii="Times New Roman" w:hAnsi="Times New Roman"/>
        </w:rPr>
        <w:t>Znak sprawy:</w:t>
      </w:r>
      <w:r w:rsidRPr="002562CF">
        <w:rPr>
          <w:rFonts w:ascii="Times New Roman" w:hAnsi="Times New Roman"/>
          <w:b/>
        </w:rPr>
        <w:t xml:space="preserve"> </w:t>
      </w:r>
      <w:r w:rsidR="008B1F8F" w:rsidRPr="002562CF">
        <w:rPr>
          <w:rFonts w:ascii="Times New Roman" w:hAnsi="Times New Roman"/>
          <w:b/>
        </w:rPr>
        <w:t>SZW/DZP/19/2025</w:t>
      </w:r>
    </w:p>
    <w:p w14:paraId="38BDC6A4" w14:textId="77777777" w:rsidR="00C4103F" w:rsidRPr="002562CF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2562CF">
        <w:rPr>
          <w:rFonts w:ascii="Times New Roman" w:hAnsi="Times New Roman"/>
          <w:b/>
        </w:rPr>
        <w:t xml:space="preserve"> </w:t>
      </w:r>
      <w:r w:rsidR="007118F0" w:rsidRPr="002562CF">
        <w:rPr>
          <w:rFonts w:ascii="Times New Roman" w:hAnsi="Times New Roman"/>
          <w:b/>
        </w:rPr>
        <w:t>Zamawiający</w:t>
      </w:r>
      <w:r w:rsidR="007936D6" w:rsidRPr="002562CF">
        <w:rPr>
          <w:rFonts w:ascii="Times New Roman" w:hAnsi="Times New Roman"/>
          <w:b/>
        </w:rPr>
        <w:t>:</w:t>
      </w:r>
    </w:p>
    <w:p w14:paraId="637A6382" w14:textId="77777777" w:rsidR="006676AE" w:rsidRPr="002562CF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2562CF">
        <w:rPr>
          <w:sz w:val="22"/>
          <w:szCs w:val="22"/>
        </w:rPr>
        <w:t xml:space="preserve"> </w:t>
      </w:r>
      <w:r w:rsidR="008B1F8F" w:rsidRPr="002562CF">
        <w:rPr>
          <w:sz w:val="22"/>
          <w:szCs w:val="22"/>
        </w:rPr>
        <w:t>SZPITAL WOJEWÓDZKI W POZNANIU</w:t>
      </w:r>
    </w:p>
    <w:p w14:paraId="69485B93" w14:textId="4456FC54" w:rsidR="006676AE" w:rsidRPr="002562CF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562CF">
        <w:rPr>
          <w:sz w:val="22"/>
          <w:szCs w:val="22"/>
        </w:rPr>
        <w:t xml:space="preserve"> </w:t>
      </w:r>
      <w:r w:rsidR="002562CF">
        <w:rPr>
          <w:sz w:val="22"/>
          <w:szCs w:val="22"/>
        </w:rPr>
        <w:t xml:space="preserve">ul. </w:t>
      </w:r>
      <w:r w:rsidR="008B1F8F" w:rsidRPr="002562CF">
        <w:rPr>
          <w:sz w:val="22"/>
          <w:szCs w:val="22"/>
        </w:rPr>
        <w:t>Juraszów</w:t>
      </w:r>
      <w:r w:rsidRPr="002562CF">
        <w:rPr>
          <w:sz w:val="22"/>
          <w:szCs w:val="22"/>
        </w:rPr>
        <w:t xml:space="preserve"> </w:t>
      </w:r>
      <w:r w:rsidR="008B1F8F" w:rsidRPr="002562CF">
        <w:rPr>
          <w:sz w:val="22"/>
          <w:szCs w:val="22"/>
        </w:rPr>
        <w:t>7/19</w:t>
      </w:r>
      <w:r w:rsidRPr="002562CF">
        <w:rPr>
          <w:sz w:val="22"/>
          <w:szCs w:val="22"/>
        </w:rPr>
        <w:t xml:space="preserve"> </w:t>
      </w:r>
    </w:p>
    <w:p w14:paraId="17EDFF14" w14:textId="77777777" w:rsidR="00F90CD1" w:rsidRPr="002562CF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562CF">
        <w:rPr>
          <w:sz w:val="22"/>
          <w:szCs w:val="22"/>
        </w:rPr>
        <w:t xml:space="preserve"> </w:t>
      </w:r>
      <w:r w:rsidR="008B1F8F" w:rsidRPr="002562CF">
        <w:rPr>
          <w:sz w:val="22"/>
          <w:szCs w:val="22"/>
        </w:rPr>
        <w:t>60-479</w:t>
      </w:r>
      <w:r w:rsidRPr="002562CF">
        <w:rPr>
          <w:sz w:val="22"/>
          <w:szCs w:val="22"/>
        </w:rPr>
        <w:t xml:space="preserve"> </w:t>
      </w:r>
      <w:r w:rsidR="008B1F8F" w:rsidRPr="002562CF">
        <w:rPr>
          <w:sz w:val="22"/>
          <w:szCs w:val="22"/>
        </w:rPr>
        <w:t>Poznań</w:t>
      </w:r>
    </w:p>
    <w:p w14:paraId="7C64F65F" w14:textId="77777777" w:rsidR="00C4103F" w:rsidRPr="002562C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2562CF">
        <w:rPr>
          <w:rFonts w:ascii="Times New Roman" w:hAnsi="Times New Roman"/>
          <w:b/>
        </w:rPr>
        <w:t>Wykonawca</w:t>
      </w:r>
      <w:r w:rsidR="007936D6" w:rsidRPr="002562CF">
        <w:rPr>
          <w:rFonts w:ascii="Times New Roman" w:hAnsi="Times New Roman"/>
          <w:b/>
        </w:rPr>
        <w:t>:</w:t>
      </w:r>
    </w:p>
    <w:p w14:paraId="484CA5E1" w14:textId="77777777" w:rsidR="00757EFB" w:rsidRPr="002562C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2562CF">
        <w:rPr>
          <w:rFonts w:ascii="Times New Roman" w:hAnsi="Times New Roman"/>
        </w:rPr>
        <w:t>………………………………………</w:t>
      </w:r>
      <w:r w:rsidR="00650D6C" w:rsidRPr="002562CF">
        <w:rPr>
          <w:rFonts w:ascii="Times New Roman" w:hAnsi="Times New Roman"/>
        </w:rPr>
        <w:t>…………………………</w:t>
      </w:r>
      <w:r w:rsidRPr="002562CF">
        <w:rPr>
          <w:rFonts w:ascii="Times New Roman" w:hAnsi="Times New Roman"/>
        </w:rPr>
        <w:t>…</w:t>
      </w:r>
    </w:p>
    <w:p w14:paraId="3F847CE2" w14:textId="77777777" w:rsidR="007118F0" w:rsidRPr="002562CF" w:rsidRDefault="007118F0" w:rsidP="00650D6C">
      <w:pPr>
        <w:ind w:right="2976"/>
        <w:rPr>
          <w:rFonts w:ascii="Times New Roman" w:hAnsi="Times New Roman"/>
          <w:i/>
        </w:rPr>
      </w:pPr>
      <w:r w:rsidRPr="002562CF">
        <w:rPr>
          <w:rFonts w:ascii="Times New Roman" w:hAnsi="Times New Roman"/>
          <w:i/>
        </w:rPr>
        <w:t>(pełna nazwa/firma, adres</w:t>
      </w:r>
      <w:r w:rsidR="00757EFB" w:rsidRPr="002562CF">
        <w:rPr>
          <w:rFonts w:ascii="Times New Roman" w:hAnsi="Times New Roman"/>
          <w:i/>
        </w:rPr>
        <w:t>, w zależności od</w:t>
      </w:r>
      <w:r w:rsidR="00650D6C" w:rsidRPr="002562CF">
        <w:rPr>
          <w:rFonts w:ascii="Times New Roman" w:hAnsi="Times New Roman"/>
          <w:i/>
        </w:rPr>
        <w:t xml:space="preserve"> </w:t>
      </w:r>
      <w:r w:rsidR="00BB0C3C" w:rsidRPr="002562CF">
        <w:rPr>
          <w:rFonts w:ascii="Times New Roman" w:hAnsi="Times New Roman"/>
          <w:i/>
        </w:rPr>
        <w:t xml:space="preserve">podmiotu: NIP/PESEL, </w:t>
      </w:r>
      <w:r w:rsidRPr="002562CF">
        <w:rPr>
          <w:rFonts w:ascii="Times New Roman" w:hAnsi="Times New Roman"/>
          <w:i/>
        </w:rPr>
        <w:t>KRS/CEiDG)</w:t>
      </w:r>
    </w:p>
    <w:p w14:paraId="58B7C344" w14:textId="77777777" w:rsidR="00C4103F" w:rsidRPr="002562C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2562CF">
        <w:rPr>
          <w:rFonts w:ascii="Times New Roman" w:hAnsi="Times New Roman"/>
          <w:u w:val="single"/>
        </w:rPr>
        <w:t>reprezentowany przez:</w:t>
      </w:r>
    </w:p>
    <w:p w14:paraId="1CCAE764" w14:textId="77777777" w:rsidR="00757EFB" w:rsidRPr="002562C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2562CF">
        <w:rPr>
          <w:rFonts w:ascii="Times New Roman" w:hAnsi="Times New Roman"/>
        </w:rPr>
        <w:t>………………………………………</w:t>
      </w:r>
      <w:r w:rsidR="00650D6C" w:rsidRPr="002562CF">
        <w:rPr>
          <w:rFonts w:ascii="Times New Roman" w:hAnsi="Times New Roman"/>
        </w:rPr>
        <w:t>……</w:t>
      </w:r>
      <w:r w:rsidRPr="002562CF">
        <w:rPr>
          <w:rFonts w:ascii="Times New Roman" w:hAnsi="Times New Roman"/>
        </w:rPr>
        <w:t>…</w:t>
      </w:r>
    </w:p>
    <w:p w14:paraId="2F1B9915" w14:textId="77777777" w:rsidR="00484F88" w:rsidRPr="002562C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2562CF">
        <w:rPr>
          <w:rFonts w:ascii="Times New Roman" w:hAnsi="Times New Roman"/>
          <w:i/>
        </w:rPr>
        <w:t>(imię, n</w:t>
      </w:r>
      <w:r w:rsidR="00825A09" w:rsidRPr="002562CF">
        <w:rPr>
          <w:rFonts w:ascii="Times New Roman" w:hAnsi="Times New Roman"/>
          <w:i/>
        </w:rPr>
        <w:t xml:space="preserve">azwisko, </w:t>
      </w:r>
      <w:r w:rsidR="00757EFB" w:rsidRPr="002562CF">
        <w:rPr>
          <w:rFonts w:ascii="Times New Roman" w:hAnsi="Times New Roman"/>
          <w:i/>
        </w:rPr>
        <w:t>stanowisko/podstawa do</w:t>
      </w:r>
      <w:r w:rsidR="0012157F" w:rsidRPr="002562CF">
        <w:rPr>
          <w:rFonts w:ascii="Times New Roman" w:hAnsi="Times New Roman"/>
          <w:i/>
        </w:rPr>
        <w:t xml:space="preserve"> </w:t>
      </w:r>
      <w:r w:rsidR="00825A09" w:rsidRPr="002562CF">
        <w:rPr>
          <w:rFonts w:ascii="Times New Roman" w:hAnsi="Times New Roman"/>
          <w:i/>
        </w:rPr>
        <w:t>reprezentacji</w:t>
      </w:r>
      <w:r w:rsidRPr="002562C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B1F8F" w:rsidRPr="002562CF" w14:paraId="397542D0" w14:textId="77777777" w:rsidTr="009314E2">
        <w:tc>
          <w:tcPr>
            <w:tcW w:w="9104" w:type="dxa"/>
            <w:shd w:val="clear" w:color="auto" w:fill="D9D9D9"/>
          </w:tcPr>
          <w:p w14:paraId="50CC857B" w14:textId="77777777" w:rsidR="008B1F8F" w:rsidRPr="002562CF" w:rsidRDefault="008B1F8F" w:rsidP="009314E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2562CF">
              <w:rPr>
                <w:rFonts w:ascii="Times New Roman" w:hAnsi="Times New Roman"/>
                <w:b/>
              </w:rPr>
              <w:t>OŚWIADCZENIE WYKONAWCY</w:t>
            </w:r>
          </w:p>
          <w:p w14:paraId="5129AB21" w14:textId="77777777" w:rsidR="008B1F8F" w:rsidRPr="002562CF" w:rsidRDefault="008B1F8F" w:rsidP="009314E2">
            <w:pPr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562CF">
              <w:rPr>
                <w:rFonts w:ascii="Times New Roman" w:hAnsi="Times New Roman"/>
              </w:rPr>
              <w:t>(</w:t>
            </w:r>
            <w:proofErr w:type="spellStart"/>
            <w:r w:rsidRPr="002562CF">
              <w:rPr>
                <w:rFonts w:ascii="Times New Roman" w:hAnsi="Times New Roman"/>
              </w:rPr>
              <w:t>t.j</w:t>
            </w:r>
            <w:proofErr w:type="spellEnd"/>
            <w:r w:rsidRPr="002562CF">
              <w:rPr>
                <w:rFonts w:ascii="Times New Roman" w:hAnsi="Times New Roman"/>
              </w:rPr>
              <w:t>. Dz. U. z 2024 poz. 1320)</w:t>
            </w:r>
            <w:r w:rsidRPr="002562CF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2562CF">
              <w:rPr>
                <w:rFonts w:ascii="Times New Roman" w:hAnsi="Times New Roman"/>
              </w:rPr>
              <w:t>Pzp</w:t>
            </w:r>
            <w:proofErr w:type="spellEnd"/>
            <w:r w:rsidRPr="002562CF">
              <w:rPr>
                <w:rFonts w:ascii="Times New Roman" w:hAnsi="Times New Roman"/>
              </w:rPr>
              <w:t>), dotyczące przesłanek wykluczenia z:</w:t>
            </w:r>
          </w:p>
          <w:p w14:paraId="4696FCF6" w14:textId="77777777" w:rsidR="008B1F8F" w:rsidRPr="002562CF" w:rsidRDefault="008B1F8F" w:rsidP="009314E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62CF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9733964" w14:textId="77777777" w:rsidR="008B1F8F" w:rsidRPr="002562CF" w:rsidRDefault="008B1F8F" w:rsidP="009314E2">
            <w:pPr>
              <w:jc w:val="center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oraz</w:t>
            </w:r>
          </w:p>
          <w:p w14:paraId="446D8ADE" w14:textId="77777777" w:rsidR="008B1F8F" w:rsidRPr="002562CF" w:rsidRDefault="008B1F8F" w:rsidP="009314E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62CF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562CF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2562CF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290E912" w14:textId="77777777" w:rsidR="00E50194" w:rsidRPr="002562C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Na potrzeby postę</w:t>
      </w:r>
      <w:r w:rsidR="008D0487" w:rsidRPr="002562CF">
        <w:rPr>
          <w:rFonts w:ascii="Times New Roman" w:hAnsi="Times New Roman"/>
        </w:rPr>
        <w:t xml:space="preserve">powania o udzielenie </w:t>
      </w:r>
      <w:r w:rsidR="007936D6" w:rsidRPr="002562CF">
        <w:rPr>
          <w:rFonts w:ascii="Times New Roman" w:hAnsi="Times New Roman"/>
        </w:rPr>
        <w:t>zamówienia publicznego</w:t>
      </w:r>
      <w:r w:rsidR="00E50194" w:rsidRPr="002562CF">
        <w:rPr>
          <w:rFonts w:ascii="Times New Roman" w:hAnsi="Times New Roman"/>
        </w:rPr>
        <w:t xml:space="preserve"> pn.:</w:t>
      </w:r>
    </w:p>
    <w:p w14:paraId="6C4A4AA0" w14:textId="77777777" w:rsidR="00E50194" w:rsidRPr="002562CF" w:rsidRDefault="008B1F8F" w:rsidP="00E50194">
      <w:pPr>
        <w:spacing w:after="240" w:line="276" w:lineRule="auto"/>
        <w:jc w:val="center"/>
        <w:rPr>
          <w:rFonts w:ascii="Times New Roman" w:hAnsi="Times New Roman"/>
        </w:rPr>
      </w:pPr>
      <w:r w:rsidRPr="002562CF">
        <w:rPr>
          <w:rFonts w:ascii="Times New Roman" w:hAnsi="Times New Roman"/>
          <w:b/>
        </w:rPr>
        <w:t>Dostawa energii elektrycznej oraz odkup energii elektrycznej dla dwóch punktów poboru Filii nr 1 Szpitala Wojewódzkiego w Poznaniu posiadających elektrownie fotowoltaiczne</w:t>
      </w:r>
    </w:p>
    <w:p w14:paraId="791DDC53" w14:textId="77777777" w:rsidR="00F90CD1" w:rsidRPr="002562C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prowadzonego przez </w:t>
      </w:r>
      <w:r w:rsidR="008B1F8F" w:rsidRPr="002562CF">
        <w:rPr>
          <w:rFonts w:ascii="Times New Roman" w:hAnsi="Times New Roman"/>
          <w:b/>
        </w:rPr>
        <w:t>SZPITAL WOJEWÓDZKI W POZNANIU</w:t>
      </w:r>
      <w:r w:rsidRPr="002562CF">
        <w:rPr>
          <w:rFonts w:ascii="Times New Roman" w:hAnsi="Times New Roman"/>
          <w:b/>
        </w:rPr>
        <w:t>,</w:t>
      </w:r>
      <w:r w:rsidR="002B2AD9" w:rsidRPr="002562CF">
        <w:rPr>
          <w:rFonts w:ascii="Times New Roman" w:hAnsi="Times New Roman"/>
        </w:rPr>
        <w:t xml:space="preserve"> </w:t>
      </w:r>
      <w:r w:rsidR="00E65685" w:rsidRPr="002562CF">
        <w:rPr>
          <w:rFonts w:ascii="Times New Roman" w:hAnsi="Times New Roman"/>
        </w:rPr>
        <w:t>oświa</w:t>
      </w:r>
      <w:r w:rsidR="00825A09" w:rsidRPr="002562CF">
        <w:rPr>
          <w:rFonts w:ascii="Times New Roman" w:hAnsi="Times New Roman"/>
        </w:rPr>
        <w:t>dczam</w:t>
      </w:r>
      <w:r w:rsidR="00E65685" w:rsidRPr="002562CF">
        <w:rPr>
          <w:rFonts w:ascii="Times New Roman" w:hAnsi="Times New Roman"/>
        </w:rPr>
        <w:t>,</w:t>
      </w:r>
      <w:r w:rsidR="002B2AD9" w:rsidRPr="002562C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562CF" w14:paraId="009F6EC7" w14:textId="77777777" w:rsidTr="00650D6C">
        <w:tc>
          <w:tcPr>
            <w:tcW w:w="9104" w:type="dxa"/>
            <w:shd w:val="clear" w:color="auto" w:fill="D9D9D9"/>
          </w:tcPr>
          <w:p w14:paraId="099A5444" w14:textId="77777777" w:rsidR="00E50194" w:rsidRPr="002562C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2562CF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7F697300" w14:textId="2032EB02" w:rsidR="0032618A" w:rsidRPr="002562CF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2562CF">
        <w:rPr>
          <w:rFonts w:ascii="Times New Roman" w:hAnsi="Times New Roman"/>
        </w:rPr>
        <w:br/>
      </w:r>
      <w:r w:rsidRPr="002562CF">
        <w:rPr>
          <w:rFonts w:ascii="Times New Roman" w:hAnsi="Times New Roman"/>
        </w:rPr>
        <w:t xml:space="preserve">z działaniami Rosji destabilizującymi sytuację na Ukrainie (Dz. Urz. UE nr L 229 z 31.7.2014, str. 1), </w:t>
      </w:r>
      <w:r w:rsidRPr="002562CF">
        <w:rPr>
          <w:rFonts w:ascii="Times New Roman" w:hAnsi="Times New Roman"/>
          <w:i/>
          <w:iCs/>
        </w:rPr>
        <w:t>dalej: rozporządzenie 833/2014</w:t>
      </w:r>
      <w:r w:rsidRPr="002562CF">
        <w:rPr>
          <w:rFonts w:ascii="Times New Roman" w:hAnsi="Times New Roman"/>
        </w:rPr>
        <w:t xml:space="preserve">, w brzmieniu nadanym rozporządzeniem Rady (UE) 2022/576 </w:t>
      </w:r>
      <w:r w:rsidR="002562CF">
        <w:rPr>
          <w:rFonts w:ascii="Times New Roman" w:hAnsi="Times New Roman"/>
        </w:rPr>
        <w:br/>
      </w:r>
      <w:r w:rsidRPr="002562CF">
        <w:rPr>
          <w:rFonts w:ascii="Times New Roman" w:hAnsi="Times New Roman"/>
        </w:rPr>
        <w:t xml:space="preserve">w sprawie zmiany rozporządzenia (UE) nr 833/2014 dotyczącego środków ograniczających w związku </w:t>
      </w:r>
      <w:r w:rsidRPr="002562CF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2562CF">
        <w:rPr>
          <w:rFonts w:ascii="Times New Roman" w:hAnsi="Times New Roman"/>
          <w:i/>
          <w:iCs/>
        </w:rPr>
        <w:t>dalej: rozporządzenie 2022/576</w:t>
      </w:r>
      <w:r w:rsidR="0032618A" w:rsidRPr="002562CF">
        <w:rPr>
          <w:rFonts w:ascii="Times New Roman" w:hAnsi="Times New Roman"/>
          <w:i/>
          <w:iCs/>
        </w:rPr>
        <w:t xml:space="preserve"> </w:t>
      </w:r>
      <w:r w:rsidR="0032618A" w:rsidRPr="002562CF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2562CF">
        <w:rPr>
          <w:rFonts w:ascii="Times New Roman" w:hAnsi="Times New Roman"/>
        </w:rPr>
        <w:t>.</w:t>
      </w:r>
    </w:p>
    <w:p w14:paraId="0B6DB560" w14:textId="5C6E5CF4" w:rsidR="0011306C" w:rsidRPr="002562C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Oświadczam, że nie zachodzą w stosunku do mnie przesłanki wykluczenia z postępowania </w:t>
      </w:r>
      <w:r w:rsidR="002562CF">
        <w:rPr>
          <w:rFonts w:ascii="Times New Roman" w:hAnsi="Times New Roman"/>
        </w:rPr>
        <w:br/>
      </w:r>
      <w:r w:rsidRPr="002562CF">
        <w:rPr>
          <w:rFonts w:ascii="Times New Roman" w:hAnsi="Times New Roman"/>
        </w:rPr>
        <w:t xml:space="preserve">na podstawie art. 7 ust. 1 ustawy z dnia 13 kwietnia 2022 r. </w:t>
      </w:r>
      <w:r w:rsidRPr="002562CF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2562CF">
        <w:rPr>
          <w:rFonts w:ascii="Times New Roman" w:hAnsi="Times New Roman"/>
        </w:rPr>
        <w:t xml:space="preserve"> (</w:t>
      </w:r>
      <w:r w:rsidR="00486223" w:rsidRPr="002562CF">
        <w:rPr>
          <w:rFonts w:ascii="Times New Roman" w:hAnsi="Times New Roman"/>
        </w:rPr>
        <w:t>t.j. Dz.U. z 2023r. poz. 1497</w:t>
      </w:r>
      <w:r w:rsidRPr="002562CF">
        <w:rPr>
          <w:rFonts w:ascii="Times New Roman" w:hAnsi="Times New Roman"/>
        </w:rPr>
        <w:t>)</w:t>
      </w:r>
      <w:r w:rsidR="0032618A" w:rsidRPr="002562CF">
        <w:rPr>
          <w:rFonts w:ascii="Times New Roman" w:hAnsi="Times New Roman"/>
        </w:rPr>
        <w:t xml:space="preserve"> </w:t>
      </w:r>
      <w:r w:rsidR="0011306C" w:rsidRPr="002562CF">
        <w:rPr>
          <w:rStyle w:val="Odwoanieprzypisudolnego"/>
          <w:rFonts w:ascii="Times New Roman" w:hAnsi="Times New Roman"/>
        </w:rPr>
        <w:footnoteReference w:id="2"/>
      </w:r>
      <w:r w:rsidRPr="002562C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562CF" w14:paraId="7B2A72AD" w14:textId="77777777" w:rsidTr="00CD4DD1">
        <w:tc>
          <w:tcPr>
            <w:tcW w:w="9104" w:type="dxa"/>
            <w:shd w:val="clear" w:color="auto" w:fill="D9D9D9"/>
          </w:tcPr>
          <w:p w14:paraId="0AD3D1F6" w14:textId="77777777" w:rsidR="0011306C" w:rsidRPr="002562CF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67E4C69" w14:textId="1864B715" w:rsidR="00103D09" w:rsidRPr="002562CF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2562CF">
        <w:rPr>
          <w:rFonts w:ascii="Times New Roman" w:hAnsi="Times New Roman"/>
          <w:color w:val="0070C0"/>
        </w:rPr>
        <w:br/>
      </w:r>
      <w:r w:rsidRPr="002562CF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2562CF">
        <w:rPr>
          <w:rFonts w:ascii="Times New Roman" w:hAnsi="Times New Roman"/>
          <w:color w:val="0070C0"/>
        </w:rPr>
        <w:br/>
      </w:r>
      <w:r w:rsidRPr="002562CF">
        <w:rPr>
          <w:rFonts w:ascii="Times New Roman" w:hAnsi="Times New Roman"/>
          <w:color w:val="0070C0"/>
        </w:rPr>
        <w:t xml:space="preserve">lub sytuacji </w:t>
      </w:r>
      <w:r w:rsidR="002562CF">
        <w:rPr>
          <w:rFonts w:ascii="Times New Roman" w:hAnsi="Times New Roman"/>
          <w:color w:val="0070C0"/>
        </w:rPr>
        <w:t>W</w:t>
      </w:r>
      <w:r w:rsidRPr="002562CF">
        <w:rPr>
          <w:rFonts w:ascii="Times New Roman" w:hAnsi="Times New Roman"/>
          <w:color w:val="0070C0"/>
        </w:rPr>
        <w:t>ykonawca polega w zakresie odpowiadającym ponad 10% wartości zamówienia, należy zastosować tyle razy, ile jest to konieczne.]</w:t>
      </w:r>
    </w:p>
    <w:p w14:paraId="564631D5" w14:textId="77777777" w:rsidR="00D2702A" w:rsidRPr="002562CF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62CF" w14:paraId="58B4751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2A27A" w14:textId="77777777" w:rsidR="00D2702A" w:rsidRPr="002562C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2562C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003F4" w14:textId="77777777" w:rsidR="00D2702A" w:rsidRPr="002562C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B1F8F" w:rsidRPr="002562CF" w14:paraId="5AFFB13B" w14:textId="77777777" w:rsidTr="009314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D2B2" w14:textId="77777777" w:rsidR="008B1F8F" w:rsidRPr="002562CF" w:rsidRDefault="008B1F8F" w:rsidP="009314E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8C57D" w14:textId="77777777" w:rsidR="008B1F8F" w:rsidRPr="002562CF" w:rsidRDefault="008B1F8F" w:rsidP="009314E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562C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30D298B" w14:textId="77777777" w:rsidR="008B1F8F" w:rsidRPr="002562CF" w:rsidRDefault="008B1F8F" w:rsidP="009314E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B1F8F" w:rsidRPr="002562CF" w14:paraId="404B7E9E" w14:textId="77777777" w:rsidTr="009314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F0877" w14:textId="77777777" w:rsidR="008B1F8F" w:rsidRPr="002562CF" w:rsidRDefault="008B1F8F" w:rsidP="009314E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8383" w14:textId="77777777" w:rsidR="008B1F8F" w:rsidRPr="002562CF" w:rsidRDefault="008B1F8F" w:rsidP="009314E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562C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B848BC9" w14:textId="77777777" w:rsidR="002562CF" w:rsidRPr="002562CF" w:rsidRDefault="002562CF" w:rsidP="002562CF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2562CF">
              <w:rPr>
                <w:rFonts w:ascii="Times New Roman" w:hAnsi="Times New Roman"/>
                <w:u w:val="single"/>
              </w:rPr>
              <w:t>Na potwierdzenie spełniania niniejszego warunku:</w:t>
            </w:r>
          </w:p>
          <w:p w14:paraId="26F39B87" w14:textId="77777777" w:rsidR="002562CF" w:rsidRPr="002562CF" w:rsidRDefault="002562CF" w:rsidP="002562C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 xml:space="preserve">- Zamawiający wymaga, aby Wykonawca w okresie ostatnich trzech lat przed upływem terminu składania ofert, a jeżeli okres prowadzenia działalności jest krótszy - w tym okresie, wykonał należycie, a w przypadku świadczeń okresowych </w:t>
            </w:r>
            <w:r w:rsidRPr="002562CF">
              <w:rPr>
                <w:rFonts w:ascii="Times New Roman" w:hAnsi="Times New Roman"/>
              </w:rPr>
              <w:br/>
              <w:t xml:space="preserve">lub ciągłych również wykonuje należycie, co najmniej dwie dostawy energii elektrycznej o wartości brutto co najmniej 600.000,00 zł każda - zgodnie </w:t>
            </w:r>
            <w:r w:rsidRPr="002562CF">
              <w:rPr>
                <w:rFonts w:ascii="Times New Roman" w:hAnsi="Times New Roman"/>
              </w:rPr>
              <w:br/>
              <w:t>z załącznikiem nr 5 do SWZ</w:t>
            </w:r>
          </w:p>
          <w:p w14:paraId="40A620F7" w14:textId="6AA2471B" w:rsidR="008B1F8F" w:rsidRPr="002562CF" w:rsidRDefault="002562CF" w:rsidP="002562C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  <w:u w:val="single"/>
              </w:rPr>
              <w:t>Każda wymieniona w tabeli dostawa powinna być poparta dokumentem potwierdzającym, że została wykonana lub jest wykonywana należycie.</w:t>
            </w:r>
          </w:p>
        </w:tc>
      </w:tr>
      <w:tr w:rsidR="008B1F8F" w:rsidRPr="002562CF" w14:paraId="05875810" w14:textId="77777777" w:rsidTr="009314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559E7" w14:textId="77777777" w:rsidR="008B1F8F" w:rsidRPr="002562CF" w:rsidRDefault="008B1F8F" w:rsidP="009314E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6B8FA" w14:textId="77777777" w:rsidR="008B1F8F" w:rsidRPr="002562CF" w:rsidRDefault="008B1F8F" w:rsidP="009314E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562C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743224B" w14:textId="77777777" w:rsidR="008B1F8F" w:rsidRPr="002562CF" w:rsidRDefault="008B1F8F" w:rsidP="009314E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B1F8F" w:rsidRPr="002562CF" w14:paraId="3A4E7E6A" w14:textId="77777777" w:rsidTr="009314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A15DC" w14:textId="77777777" w:rsidR="008B1F8F" w:rsidRPr="002562CF" w:rsidRDefault="008B1F8F" w:rsidP="009314E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56DAB" w14:textId="5AE2430E" w:rsidR="008B1F8F" w:rsidRPr="002562CF" w:rsidRDefault="008B1F8F" w:rsidP="009314E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562C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562CF">
              <w:rPr>
                <w:rFonts w:ascii="Times New Roman" w:hAnsi="Times New Roman"/>
                <w:b/>
                <w:bCs/>
              </w:rPr>
              <w:br/>
            </w:r>
            <w:r w:rsidRPr="002562C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3D9280F" w14:textId="77777777" w:rsidR="002562CF" w:rsidRPr="002562CF" w:rsidRDefault="002562CF" w:rsidP="002562CF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2562CF">
              <w:rPr>
                <w:rFonts w:ascii="Times New Roman" w:hAnsi="Times New Roman"/>
                <w:u w:val="single"/>
              </w:rPr>
              <w:t>Zamawiający wymaga, aby Wykonawca na potwierdzenie spełniania niniejszego warunku posiadał i przedstawił:</w:t>
            </w:r>
          </w:p>
          <w:p w14:paraId="6CE2B238" w14:textId="77777777" w:rsidR="002562CF" w:rsidRPr="002562CF" w:rsidRDefault="002562CF" w:rsidP="002562C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- aktualną koncesję na prowadzenie działalności gospodarczej w zakresie obrotu energią elektryczną,  wydaną przez Prezesa Urzędu Regulacji Energetyki,</w:t>
            </w:r>
          </w:p>
          <w:p w14:paraId="4FDC0867" w14:textId="77777777" w:rsidR="002562CF" w:rsidRPr="002562CF" w:rsidRDefault="002562CF" w:rsidP="002562C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 xml:space="preserve">- aktualną koncesję na prowadzenie działalności gospodarczej w zakresie sprzedaży oraz zakupu energii elektrycznej, wydaną przez Prezesa Urzędu Regulacji Energetyki, jeżeli Wykonawca jest Operatorem Systemu Dystrybucyjnego </w:t>
            </w:r>
          </w:p>
          <w:p w14:paraId="473B2D36" w14:textId="77777777" w:rsidR="002562CF" w:rsidRPr="002562CF" w:rsidRDefault="002562CF" w:rsidP="002562C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lub</w:t>
            </w:r>
          </w:p>
          <w:p w14:paraId="31BCFD4F" w14:textId="444249A2" w:rsidR="008B1F8F" w:rsidRPr="002562CF" w:rsidRDefault="002562CF" w:rsidP="002562C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</w:rPr>
              <w:t>- aktualną umowę z Operatorem Systemu Dystrybucyjnego na świadczenie usług dystrybucji energii elektrycznej na obszarze, na którym znajduje się miejsce odbioru energii elektrycznej, jeżeli Wykonawca nie jest Operatorem Systemu Dystrybucyjnego.</w:t>
            </w:r>
          </w:p>
        </w:tc>
      </w:tr>
    </w:tbl>
    <w:p w14:paraId="7054839E" w14:textId="77777777" w:rsidR="00122954" w:rsidRPr="002562CF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polegam na zdolnościach lub sytuacji następującego podmiotu udostępniającego zasoby:</w:t>
      </w:r>
    </w:p>
    <w:p w14:paraId="754A3FCD" w14:textId="77777777" w:rsidR="00721D87" w:rsidRPr="002562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……………</w:t>
      </w:r>
      <w:r w:rsidR="00721D87" w:rsidRPr="002562CF">
        <w:rPr>
          <w:rFonts w:ascii="Times New Roman" w:hAnsi="Times New Roman"/>
        </w:rPr>
        <w:t>………………….……………………………………………………………….....</w:t>
      </w:r>
    </w:p>
    <w:p w14:paraId="3C7EA1F8" w14:textId="77777777" w:rsidR="00721D87" w:rsidRPr="002562C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562CF">
        <w:rPr>
          <w:rFonts w:ascii="Times New Roman" w:hAnsi="Times New Roman"/>
          <w:i/>
          <w:iCs/>
        </w:rPr>
        <w:t>(</w:t>
      </w:r>
      <w:r w:rsidR="005433B0" w:rsidRPr="002562CF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2562CF">
        <w:rPr>
          <w:rFonts w:ascii="Times New Roman" w:hAnsi="Times New Roman"/>
          <w:i/>
          <w:iCs/>
        </w:rPr>
        <w:t>)</w:t>
      </w:r>
    </w:p>
    <w:p w14:paraId="611882BB" w14:textId="77777777" w:rsidR="00721D87" w:rsidRPr="002562C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w następującym zakresie: </w:t>
      </w:r>
    </w:p>
    <w:p w14:paraId="045C1F65" w14:textId="77777777" w:rsidR="00E21BB4" w:rsidRPr="002562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……………</w:t>
      </w:r>
      <w:r w:rsidR="00721D87" w:rsidRPr="002562CF">
        <w:rPr>
          <w:rFonts w:ascii="Times New Roman" w:hAnsi="Times New Roman"/>
        </w:rPr>
        <w:t>………………………………………………………….</w:t>
      </w:r>
      <w:r w:rsidRPr="002562CF">
        <w:rPr>
          <w:rFonts w:ascii="Times New Roman" w:hAnsi="Times New Roman"/>
        </w:rPr>
        <w:t>………………………….</w:t>
      </w:r>
    </w:p>
    <w:p w14:paraId="5D2D28E7" w14:textId="77777777" w:rsidR="00E21BB4" w:rsidRPr="002562C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562CF">
        <w:rPr>
          <w:rFonts w:ascii="Times New Roman" w:hAnsi="Times New Roman"/>
          <w:i/>
          <w:iCs/>
        </w:rPr>
        <w:t>(</w:t>
      </w:r>
      <w:r w:rsidR="005433B0" w:rsidRPr="002562CF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2562CF">
        <w:rPr>
          <w:rFonts w:ascii="Times New Roman" w:hAnsi="Times New Roman"/>
          <w:i/>
          <w:iCs/>
        </w:rPr>
        <w:t>)</w:t>
      </w:r>
    </w:p>
    <w:p w14:paraId="2886FD23" w14:textId="77777777" w:rsidR="00334A77" w:rsidRPr="002562CF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2562CF" w14:paraId="5AC31C05" w14:textId="77777777" w:rsidTr="0061040C">
        <w:tc>
          <w:tcPr>
            <w:tcW w:w="9104" w:type="dxa"/>
            <w:shd w:val="clear" w:color="auto" w:fill="D9D9D9"/>
          </w:tcPr>
          <w:p w14:paraId="5DA9EBAC" w14:textId="77777777" w:rsidR="00334A77" w:rsidRPr="002562CF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0A16D34C" w14:textId="77777777" w:rsidR="00334A77" w:rsidRPr="002562CF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B4B82B" w14:textId="77777777" w:rsidR="004175AB" w:rsidRPr="002562CF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380A0DE2" w14:textId="77777777" w:rsidR="004175AB" w:rsidRPr="002562CF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4C35CC8" w14:textId="77777777" w:rsidR="004175AB" w:rsidRPr="002562CF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2562CF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5CB6204" w14:textId="77777777" w:rsidR="00334A77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1AC7490F" w14:textId="77777777" w:rsidR="002562CF" w:rsidRPr="002562CF" w:rsidRDefault="002562CF" w:rsidP="004175AB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2562CF" w14:paraId="39B051A2" w14:textId="77777777" w:rsidTr="0061040C">
        <w:tc>
          <w:tcPr>
            <w:tcW w:w="9104" w:type="dxa"/>
            <w:shd w:val="clear" w:color="auto" w:fill="D9D9D9"/>
          </w:tcPr>
          <w:p w14:paraId="667BE295" w14:textId="77777777" w:rsidR="00C37715" w:rsidRPr="002562CF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C389615" w14:textId="77777777" w:rsidR="00334A77" w:rsidRPr="002562CF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  <w:color w:val="0070C0"/>
        </w:rPr>
        <w:t>[</w:t>
      </w:r>
      <w:r w:rsidR="008C60E1" w:rsidRPr="002562CF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562CF">
        <w:rPr>
          <w:rFonts w:ascii="Times New Roman" w:hAnsi="Times New Roman"/>
          <w:color w:val="0070C0"/>
        </w:rPr>
        <w:t>]</w:t>
      </w:r>
    </w:p>
    <w:p w14:paraId="61E2827D" w14:textId="77777777" w:rsidR="0044648E" w:rsidRPr="002562CF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2562CF">
        <w:rPr>
          <w:rFonts w:ascii="Times New Roman" w:hAnsi="Times New Roman"/>
        </w:rPr>
        <w:t>:</w:t>
      </w:r>
    </w:p>
    <w:p w14:paraId="49B4CD9A" w14:textId="77777777" w:rsidR="0044648E" w:rsidRPr="002562CF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8405EC5" w14:textId="77777777" w:rsidR="0044648E" w:rsidRPr="002562CF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2562CF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8806C88" w14:textId="77777777" w:rsidR="00C62F57" w:rsidRPr="002562CF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2562C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562CF" w14:paraId="0281BFD6" w14:textId="77777777" w:rsidTr="00CD4DD1">
        <w:tc>
          <w:tcPr>
            <w:tcW w:w="9104" w:type="dxa"/>
            <w:shd w:val="clear" w:color="auto" w:fill="D9D9D9"/>
          </w:tcPr>
          <w:p w14:paraId="11D06364" w14:textId="77777777" w:rsidR="00BE6F04" w:rsidRPr="002562C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6A91350" w14:textId="35335397" w:rsidR="00FE4E2B" w:rsidRPr="002562CF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2562CF">
        <w:rPr>
          <w:rFonts w:ascii="Times New Roman" w:hAnsi="Times New Roman"/>
        </w:rPr>
        <w:br/>
      </w:r>
      <w:r w:rsidRPr="002562C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2562C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562CF" w14:paraId="1E61285A" w14:textId="77777777" w:rsidTr="00847232">
        <w:tc>
          <w:tcPr>
            <w:tcW w:w="9104" w:type="dxa"/>
            <w:shd w:val="clear" w:color="auto" w:fill="D9D9D9"/>
          </w:tcPr>
          <w:p w14:paraId="5F56C219" w14:textId="77777777" w:rsidR="00E426EB" w:rsidRPr="002562C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2562C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055D46C" w14:textId="77777777" w:rsidR="00E426EB" w:rsidRPr="002562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7C2F0E6" w14:textId="0D1AAA17" w:rsidR="00E426EB" w:rsidRPr="002562C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562CF">
        <w:rPr>
          <w:rFonts w:ascii="Times New Roman" w:hAnsi="Times New Roman"/>
        </w:rPr>
        <w:br/>
      </w:r>
      <w:r w:rsidRPr="002562CF">
        <w:rPr>
          <w:rFonts w:ascii="Times New Roman" w:hAnsi="Times New Roman"/>
        </w:rPr>
        <w:t>i ogólnodostępnych baz danych, oraz dane umożliwiające dostęp do tych środków:</w:t>
      </w:r>
    </w:p>
    <w:p w14:paraId="1CA09434" w14:textId="77777777" w:rsidR="00E426EB" w:rsidRPr="002562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76250E7" w14:textId="77777777" w:rsidR="00E426EB" w:rsidRPr="002562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562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1C688BA" w14:textId="77777777" w:rsidR="00E426EB" w:rsidRPr="002562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8784D77" w14:textId="77777777" w:rsidR="00E426EB" w:rsidRPr="002562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562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A40BED8" w14:textId="77777777" w:rsidR="0012157F" w:rsidRPr="002562C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0E664E5" w14:textId="77777777" w:rsidR="008C60E1" w:rsidRPr="002562CF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1B98BC5" w14:textId="77777777" w:rsidR="00524951" w:rsidRPr="002562C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ab/>
      </w:r>
      <w:r w:rsidRPr="002562CF">
        <w:rPr>
          <w:rFonts w:ascii="Times New Roman" w:hAnsi="Times New Roman"/>
        </w:rPr>
        <w:tab/>
      </w:r>
      <w:r w:rsidRPr="002562CF">
        <w:rPr>
          <w:rFonts w:ascii="Times New Roman" w:hAnsi="Times New Roman"/>
        </w:rPr>
        <w:tab/>
      </w:r>
      <w:r w:rsidRPr="002562CF">
        <w:rPr>
          <w:rFonts w:ascii="Times New Roman" w:hAnsi="Times New Roman"/>
        </w:rPr>
        <w:tab/>
      </w:r>
      <w:r w:rsidRPr="002562CF">
        <w:rPr>
          <w:rFonts w:ascii="Times New Roman" w:hAnsi="Times New Roman"/>
        </w:rPr>
        <w:tab/>
      </w:r>
      <w:r w:rsidRPr="002562CF">
        <w:rPr>
          <w:rFonts w:ascii="Times New Roman" w:hAnsi="Times New Roman"/>
        </w:rPr>
        <w:tab/>
      </w:r>
      <w:r w:rsidRPr="002562CF">
        <w:rPr>
          <w:rFonts w:ascii="Times New Roman" w:hAnsi="Times New Roman"/>
        </w:rPr>
        <w:tab/>
      </w:r>
    </w:p>
    <w:p w14:paraId="3633D198" w14:textId="77777777" w:rsidR="00524951" w:rsidRPr="002562C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CFC8390" w14:textId="77777777" w:rsidR="00FE4E2B" w:rsidRPr="002562C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</w:rPr>
        <w:t xml:space="preserve">                       </w:t>
      </w:r>
      <w:r w:rsidR="00FE4E2B" w:rsidRPr="002562CF">
        <w:rPr>
          <w:rFonts w:ascii="Times New Roman" w:hAnsi="Times New Roman"/>
        </w:rPr>
        <w:t>…………………………………………</w:t>
      </w:r>
    </w:p>
    <w:p w14:paraId="7E503939" w14:textId="3298C671" w:rsidR="00484F88" w:rsidRPr="002562CF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2562CF">
        <w:rPr>
          <w:rFonts w:ascii="Times New Roman" w:hAnsi="Times New Roman"/>
          <w:i/>
        </w:rPr>
        <w:t xml:space="preserve">                     Data; </w:t>
      </w:r>
      <w:r w:rsidR="00524951" w:rsidRPr="002562CF">
        <w:rPr>
          <w:rFonts w:ascii="Times New Roman" w:hAnsi="Times New Roman"/>
          <w:i/>
        </w:rPr>
        <w:t>kwalifikowany podpis elektroniczny</w:t>
      </w:r>
    </w:p>
    <w:sectPr w:rsidR="00484F88" w:rsidRPr="002562C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ED734" w14:textId="77777777" w:rsidR="00580B7D" w:rsidRDefault="00580B7D" w:rsidP="0038231F">
      <w:pPr>
        <w:spacing w:after="0" w:line="240" w:lineRule="auto"/>
      </w:pPr>
      <w:r>
        <w:separator/>
      </w:r>
    </w:p>
  </w:endnote>
  <w:endnote w:type="continuationSeparator" w:id="0">
    <w:p w14:paraId="4022C163" w14:textId="77777777" w:rsidR="00580B7D" w:rsidRDefault="00580B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554C0" w14:textId="77777777" w:rsidR="008B1F8F" w:rsidRDefault="008B1F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2BB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973BB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F4256" w14:textId="77777777" w:rsidR="008B1F8F" w:rsidRDefault="008B1F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C262D" w14:textId="77777777" w:rsidR="00580B7D" w:rsidRDefault="00580B7D" w:rsidP="0038231F">
      <w:pPr>
        <w:spacing w:after="0" w:line="240" w:lineRule="auto"/>
      </w:pPr>
      <w:r>
        <w:separator/>
      </w:r>
    </w:p>
  </w:footnote>
  <w:footnote w:type="continuationSeparator" w:id="0">
    <w:p w14:paraId="79F2177C" w14:textId="77777777" w:rsidR="00580B7D" w:rsidRDefault="00580B7D" w:rsidP="0038231F">
      <w:pPr>
        <w:spacing w:after="0" w:line="240" w:lineRule="auto"/>
      </w:pPr>
      <w:r>
        <w:continuationSeparator/>
      </w:r>
    </w:p>
  </w:footnote>
  <w:footnote w:id="1">
    <w:p w14:paraId="5677D33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DEEC9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CB93D5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972FA0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AEE22E6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CBDBB46" w14:textId="77777777" w:rsidR="0032618A" w:rsidRDefault="0032618A" w:rsidP="0032618A">
      <w:pPr>
        <w:pStyle w:val="Tekstprzypisudolnego"/>
      </w:pPr>
    </w:p>
  </w:footnote>
  <w:footnote w:id="2">
    <w:p w14:paraId="15C677F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9F4612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F3FA74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020D5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729CC" w14:textId="77777777" w:rsidR="008B1F8F" w:rsidRDefault="008B1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3BFE2" w14:textId="77777777" w:rsidR="008B1F8F" w:rsidRDefault="008B1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E2274" w14:textId="77777777" w:rsidR="008B1F8F" w:rsidRDefault="008B1F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966873">
    <w:abstractNumId w:val="11"/>
  </w:num>
  <w:num w:numId="2" w16cid:durableId="1162431902">
    <w:abstractNumId w:val="0"/>
  </w:num>
  <w:num w:numId="3" w16cid:durableId="1941522062">
    <w:abstractNumId w:val="10"/>
  </w:num>
  <w:num w:numId="4" w16cid:durableId="1742219293">
    <w:abstractNumId w:val="13"/>
  </w:num>
  <w:num w:numId="5" w16cid:durableId="204953158">
    <w:abstractNumId w:val="12"/>
  </w:num>
  <w:num w:numId="6" w16cid:durableId="143354704">
    <w:abstractNumId w:val="9"/>
  </w:num>
  <w:num w:numId="7" w16cid:durableId="409234021">
    <w:abstractNumId w:val="1"/>
  </w:num>
  <w:num w:numId="8" w16cid:durableId="1644457629">
    <w:abstractNumId w:val="6"/>
  </w:num>
  <w:num w:numId="9" w16cid:durableId="1472483669">
    <w:abstractNumId w:val="4"/>
  </w:num>
  <w:num w:numId="10" w16cid:durableId="1709720322">
    <w:abstractNumId w:val="7"/>
  </w:num>
  <w:num w:numId="11" w16cid:durableId="1764567368">
    <w:abstractNumId w:val="5"/>
  </w:num>
  <w:num w:numId="12" w16cid:durableId="1956250146">
    <w:abstractNumId w:val="8"/>
  </w:num>
  <w:num w:numId="13" w16cid:durableId="2086340523">
    <w:abstractNumId w:val="3"/>
  </w:num>
  <w:num w:numId="14" w16cid:durableId="1488207281">
    <w:abstractNumId w:val="2"/>
  </w:num>
  <w:num w:numId="15" w16cid:durableId="20679938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B7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2CF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80B7D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1F8F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7316F"/>
  <w15:docId w15:val="{E24F2E0C-BB05-40D2-B33B-365F1C4E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1092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2025-03-21T10:21:00Z</dcterms:created>
  <dcterms:modified xsi:type="dcterms:W3CDTF">2025-03-21T10:21:00Z</dcterms:modified>
</cp:coreProperties>
</file>