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F85F8" w14:textId="77777777" w:rsidR="00CF7835" w:rsidRPr="009432A1" w:rsidRDefault="00A23A06" w:rsidP="00202DF1">
      <w:pPr>
        <w:jc w:val="right"/>
        <w:rPr>
          <w:rFonts w:ascii="Arial" w:hAnsi="Arial" w:cs="Arial"/>
          <w:sz w:val="24"/>
          <w:szCs w:val="24"/>
        </w:rPr>
      </w:pPr>
      <w:r w:rsidRPr="00A23A06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23A06">
        <w:rPr>
          <w:rFonts w:ascii="Arial" w:hAnsi="Arial" w:cs="Arial"/>
          <w:sz w:val="24"/>
          <w:szCs w:val="24"/>
        </w:rPr>
        <w:t>2025-04-28</w:t>
      </w:r>
    </w:p>
    <w:p w14:paraId="632364AA" w14:textId="77777777" w:rsidR="00A23A06" w:rsidRPr="00A23A06" w:rsidRDefault="00A23A06" w:rsidP="00202DF1">
      <w:pPr>
        <w:rPr>
          <w:rFonts w:ascii="Arial" w:hAnsi="Arial" w:cs="Arial"/>
          <w:b/>
          <w:bCs/>
          <w:sz w:val="24"/>
          <w:szCs w:val="24"/>
        </w:rPr>
      </w:pPr>
      <w:r w:rsidRPr="00A23A0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FD9CB56" w14:textId="77777777" w:rsidR="00CF7835" w:rsidRPr="009432A1" w:rsidRDefault="00A23A06" w:rsidP="00202DF1">
      <w:pPr>
        <w:rPr>
          <w:rFonts w:ascii="Arial" w:hAnsi="Arial" w:cs="Arial"/>
          <w:b/>
          <w:bCs/>
          <w:sz w:val="24"/>
          <w:szCs w:val="24"/>
        </w:rPr>
      </w:pPr>
      <w:r w:rsidRPr="00A23A0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15A8C91" w14:textId="77777777" w:rsidR="00CF7835" w:rsidRPr="009432A1" w:rsidRDefault="00A23A06" w:rsidP="00202DF1">
      <w:pPr>
        <w:rPr>
          <w:rFonts w:ascii="Arial" w:hAnsi="Arial" w:cs="Arial"/>
          <w:sz w:val="24"/>
          <w:szCs w:val="24"/>
        </w:rPr>
      </w:pPr>
      <w:r w:rsidRPr="00A23A06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3A06">
        <w:rPr>
          <w:rFonts w:ascii="Arial" w:hAnsi="Arial" w:cs="Arial"/>
          <w:sz w:val="24"/>
          <w:szCs w:val="24"/>
        </w:rPr>
        <w:t>7/19</w:t>
      </w:r>
    </w:p>
    <w:p w14:paraId="49CF66D9" w14:textId="77777777" w:rsidR="00CF7835" w:rsidRPr="009432A1" w:rsidRDefault="00A23A06" w:rsidP="00202DF1">
      <w:pPr>
        <w:rPr>
          <w:rFonts w:ascii="Arial" w:hAnsi="Arial" w:cs="Arial"/>
          <w:sz w:val="24"/>
          <w:szCs w:val="24"/>
        </w:rPr>
      </w:pPr>
      <w:r w:rsidRPr="00A23A06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3A06">
        <w:rPr>
          <w:rFonts w:ascii="Arial" w:hAnsi="Arial" w:cs="Arial"/>
          <w:sz w:val="24"/>
          <w:szCs w:val="24"/>
        </w:rPr>
        <w:t>Poznań</w:t>
      </w:r>
    </w:p>
    <w:p w14:paraId="64C5FC9E" w14:textId="7048F278" w:rsidR="00CF7835" w:rsidRDefault="00CF7835" w:rsidP="00202DF1">
      <w:pPr>
        <w:jc w:val="both"/>
        <w:rPr>
          <w:rFonts w:ascii="Arial" w:hAnsi="Arial" w:cs="Arial"/>
          <w:bCs/>
          <w:sz w:val="18"/>
          <w:szCs w:val="18"/>
        </w:rPr>
      </w:pPr>
    </w:p>
    <w:p w14:paraId="21340E22" w14:textId="77777777" w:rsidR="00202DF1" w:rsidRDefault="00202DF1" w:rsidP="00202DF1">
      <w:pPr>
        <w:jc w:val="both"/>
        <w:rPr>
          <w:rFonts w:ascii="Arial" w:hAnsi="Arial" w:cs="Arial"/>
          <w:bCs/>
          <w:sz w:val="18"/>
          <w:szCs w:val="18"/>
        </w:rPr>
      </w:pPr>
    </w:p>
    <w:p w14:paraId="3B82DB4C" w14:textId="77777777" w:rsidR="00202DF1" w:rsidRPr="009432A1" w:rsidRDefault="00202DF1" w:rsidP="00202DF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467BFD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792406" w14:textId="77777777" w:rsidR="00CF7835" w:rsidRPr="00CF7835" w:rsidRDefault="00CF7835" w:rsidP="00202DF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2817CE" w14:textId="77777777" w:rsidR="00202DF1" w:rsidRDefault="00202DF1" w:rsidP="00202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54C4B58" w14:textId="77777777" w:rsidR="00202DF1" w:rsidRDefault="00202DF1" w:rsidP="00202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B9F7137" w14:textId="77777777" w:rsidR="00CF7835" w:rsidRPr="004E4B64" w:rsidRDefault="00CF7835" w:rsidP="00202DF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E209BF3" w14:textId="77777777" w:rsidTr="000C1C6D">
        <w:tc>
          <w:tcPr>
            <w:tcW w:w="2269" w:type="dxa"/>
            <w:shd w:val="clear" w:color="auto" w:fill="auto"/>
          </w:tcPr>
          <w:p w14:paraId="7EC70126" w14:textId="77777777" w:rsidR="00CF7835" w:rsidRPr="004E4B64" w:rsidRDefault="00CF7835" w:rsidP="00202DF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841B85" w14:textId="77777777" w:rsidR="00CF7835" w:rsidRPr="004E4B64" w:rsidRDefault="00A23A06" w:rsidP="00202D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A06">
              <w:rPr>
                <w:rFonts w:ascii="Arial" w:hAnsi="Arial" w:cs="Arial"/>
                <w:bCs/>
                <w:sz w:val="24"/>
                <w:szCs w:val="24"/>
              </w:rPr>
              <w:t>Zakup i dostawa środków czystości do Szpitala Wojewódzkiego w Poznaniu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3A06" w:rsidRPr="004E4B64" w14:paraId="3BF93C2D" w14:textId="77777777" w:rsidTr="00897081">
        <w:tc>
          <w:tcPr>
            <w:tcW w:w="2269" w:type="dxa"/>
            <w:shd w:val="clear" w:color="auto" w:fill="auto"/>
          </w:tcPr>
          <w:p w14:paraId="740BA2EC" w14:textId="77777777" w:rsidR="00A23A06" w:rsidRPr="004E4B64" w:rsidRDefault="00A23A06" w:rsidP="00202DF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AB7561" w14:textId="77777777" w:rsidR="00A23A06" w:rsidRDefault="00A23A06" w:rsidP="00202D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A06">
              <w:rPr>
                <w:rFonts w:ascii="Arial" w:hAnsi="Arial" w:cs="Arial"/>
                <w:bCs/>
                <w:sz w:val="24"/>
                <w:szCs w:val="24"/>
              </w:rPr>
              <w:t>SZW/DZP/31/2025</w:t>
            </w:r>
          </w:p>
          <w:p w14:paraId="7D763C6E" w14:textId="77777777" w:rsidR="00202DF1" w:rsidRPr="004E4B64" w:rsidRDefault="00202DF1" w:rsidP="00202D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B1ACF7E" w14:textId="77777777" w:rsidR="00202DF1" w:rsidRDefault="00202DF1" w:rsidP="00202DF1">
      <w:pPr>
        <w:jc w:val="both"/>
        <w:rPr>
          <w:rFonts w:ascii="Arial" w:hAnsi="Arial" w:cs="Arial"/>
          <w:sz w:val="24"/>
          <w:szCs w:val="24"/>
        </w:rPr>
      </w:pPr>
    </w:p>
    <w:p w14:paraId="638659B2" w14:textId="72F34E96" w:rsidR="00D665F5" w:rsidRDefault="00D665F5" w:rsidP="00202DF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23A06" w:rsidRPr="00A23A06">
        <w:rPr>
          <w:rFonts w:ascii="Arial" w:hAnsi="Arial" w:cs="Arial"/>
          <w:sz w:val="24"/>
          <w:szCs w:val="24"/>
        </w:rPr>
        <w:t>(</w:t>
      </w:r>
      <w:proofErr w:type="spellStart"/>
      <w:r w:rsidR="00A23A06" w:rsidRPr="00A23A06">
        <w:rPr>
          <w:rFonts w:ascii="Arial" w:hAnsi="Arial" w:cs="Arial"/>
          <w:sz w:val="24"/>
          <w:szCs w:val="24"/>
        </w:rPr>
        <w:t>t.j</w:t>
      </w:r>
      <w:proofErr w:type="spellEnd"/>
      <w:r w:rsidR="00A23A06" w:rsidRPr="00A23A0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5540291" w14:textId="77777777" w:rsidR="00202DF1" w:rsidRDefault="00202DF1" w:rsidP="00202DF1">
      <w:pPr>
        <w:jc w:val="both"/>
        <w:rPr>
          <w:rFonts w:ascii="Arial" w:hAnsi="Arial" w:cs="Arial"/>
          <w:sz w:val="24"/>
          <w:szCs w:val="24"/>
        </w:rPr>
      </w:pPr>
    </w:p>
    <w:p w14:paraId="3CE3A7EE" w14:textId="0B6200B7" w:rsidR="00202DF1" w:rsidRDefault="00202DF1" w:rsidP="00202DF1">
      <w:pPr>
        <w:jc w:val="both"/>
        <w:rPr>
          <w:rFonts w:ascii="Arial" w:hAnsi="Arial" w:cs="Arial"/>
          <w:sz w:val="24"/>
          <w:szCs w:val="24"/>
        </w:rPr>
      </w:pPr>
      <w:r w:rsidRPr="00202DF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202DF1">
        <w:rPr>
          <w:rFonts w:ascii="Arial" w:hAnsi="Arial" w:cs="Arial"/>
          <w:sz w:val="24"/>
          <w:szCs w:val="24"/>
        </w:rPr>
        <w:t>223861,11 zł brutto</w:t>
      </w:r>
      <w:r>
        <w:rPr>
          <w:rFonts w:ascii="Arial" w:hAnsi="Arial" w:cs="Arial"/>
          <w:sz w:val="24"/>
          <w:szCs w:val="24"/>
        </w:rPr>
        <w:t>.</w:t>
      </w:r>
    </w:p>
    <w:p w14:paraId="273D06F6" w14:textId="77777777" w:rsidR="00202DF1" w:rsidRPr="00355C9D" w:rsidRDefault="00202DF1" w:rsidP="00202DF1">
      <w:pPr>
        <w:jc w:val="both"/>
        <w:rPr>
          <w:rFonts w:ascii="Arial" w:hAnsi="Arial" w:cs="Arial"/>
          <w:sz w:val="24"/>
          <w:szCs w:val="24"/>
        </w:rPr>
      </w:pPr>
    </w:p>
    <w:p w14:paraId="342BE937" w14:textId="77777777" w:rsidR="00A80738" w:rsidRPr="00355C9D" w:rsidRDefault="00D665F5" w:rsidP="00202DF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23A06" w:rsidRPr="00A23A06">
        <w:rPr>
          <w:rFonts w:ascii="Arial" w:hAnsi="Arial" w:cs="Arial"/>
          <w:sz w:val="24"/>
          <w:szCs w:val="24"/>
        </w:rPr>
        <w:t>28/04/2025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23A06" w:rsidRPr="00A23A0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30D5E8A" w14:textId="77777777" w:rsidTr="000C1C6D">
        <w:tc>
          <w:tcPr>
            <w:tcW w:w="1276" w:type="dxa"/>
            <w:shd w:val="clear" w:color="auto" w:fill="F2F2F2"/>
            <w:vAlign w:val="center"/>
          </w:tcPr>
          <w:p w14:paraId="139EBDDF" w14:textId="77777777" w:rsidR="00D665F5" w:rsidRPr="00CF7835" w:rsidRDefault="00960CEB" w:rsidP="00202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BE6D426" w14:textId="77777777" w:rsidR="00D665F5" w:rsidRPr="00CF7835" w:rsidRDefault="00D665F5" w:rsidP="00202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65A239" w14:textId="77777777" w:rsidR="00D665F5" w:rsidRPr="00CF7835" w:rsidRDefault="00D665F5" w:rsidP="00202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23A06" w:rsidRPr="00355C9D" w14:paraId="0614EBB0" w14:textId="77777777" w:rsidTr="00897081">
        <w:tc>
          <w:tcPr>
            <w:tcW w:w="1276" w:type="dxa"/>
            <w:shd w:val="clear" w:color="auto" w:fill="auto"/>
            <w:vAlign w:val="center"/>
          </w:tcPr>
          <w:p w14:paraId="12F0BB76" w14:textId="77777777" w:rsidR="00A23A06" w:rsidRPr="00CF7835" w:rsidRDefault="00A23A06" w:rsidP="00202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A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85463DA" w14:textId="77777777" w:rsidR="00A23A06" w:rsidRPr="00CF7835" w:rsidRDefault="00A23A06" w:rsidP="00202DF1">
            <w:pPr>
              <w:rPr>
                <w:rFonts w:ascii="Arial" w:hAnsi="Arial" w:cs="Arial"/>
                <w:sz w:val="24"/>
                <w:szCs w:val="24"/>
              </w:rPr>
            </w:pPr>
            <w:r w:rsidRPr="00A23A06">
              <w:rPr>
                <w:rFonts w:ascii="Arial" w:hAnsi="Arial" w:cs="Arial"/>
                <w:sz w:val="24"/>
                <w:szCs w:val="24"/>
              </w:rPr>
              <w:t>SUTURA MED Sp. z .o.o.</w:t>
            </w:r>
          </w:p>
          <w:p w14:paraId="18876EB3" w14:textId="279A9941" w:rsidR="00A23A06" w:rsidRPr="00CF7835" w:rsidRDefault="00A23A06" w:rsidP="00202DF1">
            <w:pPr>
              <w:rPr>
                <w:rFonts w:ascii="Arial" w:hAnsi="Arial" w:cs="Arial"/>
                <w:sz w:val="24"/>
                <w:szCs w:val="24"/>
              </w:rPr>
            </w:pPr>
            <w:r w:rsidRPr="00A23A06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202DF1">
              <w:rPr>
                <w:rFonts w:ascii="Arial" w:hAnsi="Arial" w:cs="Arial"/>
                <w:sz w:val="24"/>
                <w:szCs w:val="24"/>
              </w:rPr>
              <w:t>Mała Odrzańska 21/2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AE8DF7" w14:textId="7AF5B6B3" w:rsidR="00A23A06" w:rsidRPr="00CF7835" w:rsidRDefault="00A23A06" w:rsidP="00202DF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A06">
              <w:rPr>
                <w:rFonts w:ascii="Arial" w:hAnsi="Arial" w:cs="Arial"/>
                <w:sz w:val="24"/>
                <w:szCs w:val="24"/>
              </w:rPr>
              <w:t>70-</w:t>
            </w:r>
            <w:r w:rsidR="00202DF1">
              <w:rPr>
                <w:rFonts w:ascii="Arial" w:hAnsi="Arial" w:cs="Arial"/>
                <w:sz w:val="24"/>
                <w:szCs w:val="24"/>
              </w:rPr>
              <w:t>535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3A06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8F467" w14:textId="77777777" w:rsidR="00A23A06" w:rsidRPr="00CF7835" w:rsidRDefault="00A23A06" w:rsidP="00202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A06">
              <w:rPr>
                <w:rFonts w:ascii="Arial" w:hAnsi="Arial" w:cs="Arial"/>
                <w:sz w:val="24"/>
                <w:szCs w:val="24"/>
              </w:rPr>
              <w:t>202 977.08 zł</w:t>
            </w:r>
          </w:p>
        </w:tc>
      </w:tr>
    </w:tbl>
    <w:p w14:paraId="6BA2715D" w14:textId="77777777" w:rsidR="0069085C" w:rsidRPr="00355C9D" w:rsidRDefault="0069085C" w:rsidP="00202DF1">
      <w:pPr>
        <w:jc w:val="both"/>
        <w:rPr>
          <w:rFonts w:ascii="Arial" w:hAnsi="Arial" w:cs="Arial"/>
          <w:sz w:val="24"/>
        </w:rPr>
      </w:pPr>
    </w:p>
    <w:p w14:paraId="51E3DFFD" w14:textId="77777777" w:rsidR="00577BC6" w:rsidRPr="00355C9D" w:rsidRDefault="00577BC6" w:rsidP="00202DF1">
      <w:pPr>
        <w:jc w:val="both"/>
        <w:rPr>
          <w:rFonts w:ascii="Arial" w:hAnsi="Arial" w:cs="Arial"/>
          <w:sz w:val="24"/>
        </w:rPr>
      </w:pPr>
    </w:p>
    <w:p w14:paraId="2E14D9A2" w14:textId="77777777" w:rsidR="00A80738" w:rsidRDefault="00A80738" w:rsidP="00202D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1F57E03" w14:textId="77777777" w:rsidR="00202DF1" w:rsidRDefault="00202DF1" w:rsidP="00202D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F88F4AD" w14:textId="77777777" w:rsidR="00202DF1" w:rsidRPr="00BA38DF" w:rsidRDefault="00202DF1" w:rsidP="00202DF1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641F5BA0" w14:textId="77777777" w:rsidR="00202DF1" w:rsidRPr="00355C9D" w:rsidRDefault="00202DF1" w:rsidP="00202DF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4E114B7" w14:textId="77777777" w:rsidR="00202DF1" w:rsidRDefault="00202DF1" w:rsidP="00202D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2F3D6EC" w14:textId="77777777" w:rsidR="00202DF1" w:rsidRPr="00355C9D" w:rsidRDefault="00202DF1" w:rsidP="00202D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02DF1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92FCA" w14:textId="77777777" w:rsidR="00C077E5" w:rsidRDefault="00C077E5">
      <w:r>
        <w:separator/>
      </w:r>
    </w:p>
  </w:endnote>
  <w:endnote w:type="continuationSeparator" w:id="0">
    <w:p w14:paraId="60AE166A" w14:textId="77777777" w:rsidR="00C077E5" w:rsidRDefault="00C0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320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A03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C32A9" w14:textId="04137B8C" w:rsidR="00960CEB" w:rsidRPr="00986737" w:rsidRDefault="00202DF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3F6B639" wp14:editId="2F77054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7A916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52034C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48C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AAF87A" w14:textId="77777777" w:rsidR="009F189D" w:rsidRDefault="009F189D">
    <w:pPr>
      <w:pStyle w:val="Stopka"/>
      <w:tabs>
        <w:tab w:val="clear" w:pos="4536"/>
      </w:tabs>
      <w:jc w:val="center"/>
    </w:pPr>
  </w:p>
  <w:p w14:paraId="2F0B56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ABFEA" w14:textId="77777777" w:rsidR="00C077E5" w:rsidRDefault="00C077E5">
      <w:r>
        <w:separator/>
      </w:r>
    </w:p>
  </w:footnote>
  <w:footnote w:type="continuationSeparator" w:id="0">
    <w:p w14:paraId="0F4F4C76" w14:textId="77777777" w:rsidR="00C077E5" w:rsidRDefault="00C07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5E593" w14:textId="77777777" w:rsidR="00A23A06" w:rsidRDefault="00A23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0E75F" w14:textId="77777777" w:rsidR="00A23A06" w:rsidRDefault="00A23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E1148" w14:textId="77777777" w:rsidR="00A23A06" w:rsidRDefault="00A23A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E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2DF1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3A06"/>
    <w:rsid w:val="00A80738"/>
    <w:rsid w:val="00C077E5"/>
    <w:rsid w:val="00C236D3"/>
    <w:rsid w:val="00C659E2"/>
    <w:rsid w:val="00CB0802"/>
    <w:rsid w:val="00CE0C7A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C0610"/>
  <w15:chartTrackingRefBased/>
  <w15:docId w15:val="{28650DE4-E2B1-4817-8FE4-1B5559DB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5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2025-04-28T07:59:00Z</cp:lastPrinted>
  <dcterms:created xsi:type="dcterms:W3CDTF">2025-04-28T08:00:00Z</dcterms:created>
  <dcterms:modified xsi:type="dcterms:W3CDTF">2025-04-28T08:00:00Z</dcterms:modified>
</cp:coreProperties>
</file>