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A6784F" w14:textId="51F6C071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DE5">
        <w:rPr>
          <w:rFonts w:ascii="Tahoma" w:hAnsi="Tahoma" w:cs="Tahoma"/>
          <w:bCs/>
          <w:sz w:val="20"/>
        </w:rPr>
        <w:t>NZ-26-2025-39-D-P-LW</w:t>
      </w:r>
    </w:p>
    <w:p w14:paraId="18622134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07A08BB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351C3AA1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1701FBD9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422760A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7BB33EE1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14:paraId="26802CA2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E3D1619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28858F5B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6D95A78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7B708136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2619E9BB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4B28812D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6BF077CF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03311F96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E9579D0" w14:textId="77777777" w:rsidR="000D4867" w:rsidRPr="009D3DE5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proofErr w:type="spellStart"/>
      <w:r w:rsidRPr="009D3DE5">
        <w:rPr>
          <w:rFonts w:ascii="Tahoma" w:hAnsi="Tahoma" w:cs="Tahoma"/>
          <w:b/>
          <w:bCs/>
          <w:sz w:val="16"/>
          <w:lang w:val="en-US"/>
        </w:rPr>
        <w:t>strona</w:t>
      </w:r>
      <w:proofErr w:type="spellEnd"/>
      <w:r w:rsidRPr="009D3DE5">
        <w:rPr>
          <w:rFonts w:ascii="Tahoma" w:hAnsi="Tahoma" w:cs="Tahoma"/>
          <w:b/>
          <w:bCs/>
          <w:sz w:val="16"/>
          <w:lang w:val="en-US"/>
        </w:rPr>
        <w:t xml:space="preserve"> </w:t>
      </w:r>
      <w:proofErr w:type="spellStart"/>
      <w:r w:rsidRPr="009D3DE5">
        <w:rPr>
          <w:rFonts w:ascii="Tahoma" w:hAnsi="Tahoma" w:cs="Tahoma"/>
          <w:b/>
          <w:bCs/>
          <w:sz w:val="16"/>
          <w:lang w:val="en-US"/>
        </w:rPr>
        <w:t>internetowa</w:t>
      </w:r>
      <w:proofErr w:type="spellEnd"/>
      <w:r w:rsidRPr="009D3DE5">
        <w:rPr>
          <w:rFonts w:ascii="Tahoma" w:hAnsi="Tahoma" w:cs="Tahoma"/>
          <w:b/>
          <w:bCs/>
          <w:sz w:val="16"/>
          <w:lang w:val="en-US"/>
        </w:rPr>
        <w:t>: ______________________________</w:t>
      </w:r>
    </w:p>
    <w:p w14:paraId="176EDC83" w14:textId="77777777" w:rsidR="000D4867" w:rsidRPr="009D3DE5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</w:p>
    <w:p w14:paraId="130E3DB2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461A0A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5D9324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30E2AFC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037F68F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49EAEAF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54446BF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5FEE5D4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567CA336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68E4096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1A507889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1C2CE288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00FB4F2E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4194E0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19D37D3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6176C8D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2504E77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4830422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7E67ADE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6A879D4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6FA8D01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3A44819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12B3E9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230BFE9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1E31DC0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79D2490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348D855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6C9FE44E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14:paraId="644E1543" w14:textId="77777777" w:rsidR="009D3DE5" w:rsidRDefault="000D4867" w:rsidP="009D3DE5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D3DE5" w:rsidRPr="009D3DE5">
        <w:rPr>
          <w:rFonts w:ascii="Tahoma" w:hAnsi="Tahoma" w:cs="Tahoma"/>
          <w:b/>
          <w:bCs/>
          <w:sz w:val="18"/>
        </w:rPr>
        <w:t>Dostawy materiałów medycznych ujętych w 5 zadaniach asortymentowych</w:t>
      </w:r>
    </w:p>
    <w:p w14:paraId="0DF7D53B" w14:textId="22929E36" w:rsidR="000D4867" w:rsidRDefault="000D4867" w:rsidP="009D3DE5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7BBF26D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00503012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1F50C861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59276C05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400A9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3A504C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C840BE" w14:paraId="21CE8A7A" w14:textId="77777777" w:rsidTr="002C168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7D1C2" w14:textId="77777777" w:rsidR="00C840BE" w:rsidRDefault="00C840BE" w:rsidP="002C1685">
            <w:pPr>
              <w:pStyle w:val="Tekstpodstawowy"/>
              <w:jc w:val="right"/>
              <w:rPr>
                <w:b/>
              </w:rPr>
            </w:pPr>
            <w:r w:rsidRPr="00C840BE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6E66E" w14:textId="5D60EFFF" w:rsidR="00C840BE" w:rsidRDefault="00C840BE" w:rsidP="002C168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9D3DE5" w:rsidRPr="009D3DE5">
              <w:t>Siatki do operacyjnego leczenia tylnej plastyki pochwy</w:t>
            </w:r>
          </w:p>
          <w:p w14:paraId="3222D377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7D175D56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046495AC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840BE" w14:paraId="1AE0E84B" w14:textId="77777777" w:rsidTr="002C168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33D7F" w14:textId="77777777" w:rsidR="00C840BE" w:rsidRDefault="00C840BE" w:rsidP="002C1685">
            <w:pPr>
              <w:pStyle w:val="Tekstpodstawowy"/>
              <w:jc w:val="right"/>
              <w:rPr>
                <w:b/>
              </w:rPr>
            </w:pPr>
            <w:r w:rsidRPr="00C840BE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AD614" w14:textId="411BE914" w:rsidR="00C840BE" w:rsidRDefault="00C840BE" w:rsidP="002C168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9D3DE5" w:rsidRPr="009D3DE5">
              <w:t xml:space="preserve">Siatki do korekcji </w:t>
            </w:r>
            <w:proofErr w:type="spellStart"/>
            <w:r w:rsidR="009D3DE5" w:rsidRPr="009D3DE5">
              <w:t>cystocele</w:t>
            </w:r>
            <w:proofErr w:type="spellEnd"/>
          </w:p>
          <w:p w14:paraId="537385CC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11E0B65C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74C09354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840BE" w14:paraId="51C0E5F2" w14:textId="77777777" w:rsidTr="002C168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C3294" w14:textId="77777777" w:rsidR="00C840BE" w:rsidRDefault="00C840BE" w:rsidP="002C1685">
            <w:pPr>
              <w:pStyle w:val="Tekstpodstawowy"/>
              <w:jc w:val="right"/>
              <w:rPr>
                <w:b/>
              </w:rPr>
            </w:pPr>
            <w:r w:rsidRPr="00C840BE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D2D7C" w14:textId="47545BEA" w:rsidR="00C840BE" w:rsidRDefault="00C840BE" w:rsidP="002C168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9D3DE5" w:rsidRPr="009D3DE5">
              <w:t>Taśmy do leczenia nietrzymania moczu</w:t>
            </w:r>
          </w:p>
          <w:p w14:paraId="2076C018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06B42E97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496C107A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840BE" w14:paraId="101B458F" w14:textId="77777777" w:rsidTr="002C168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255A5" w14:textId="77777777" w:rsidR="00C840BE" w:rsidRDefault="00C840BE" w:rsidP="002C1685">
            <w:pPr>
              <w:pStyle w:val="Tekstpodstawowy"/>
              <w:jc w:val="right"/>
              <w:rPr>
                <w:b/>
              </w:rPr>
            </w:pPr>
            <w:r w:rsidRPr="00C840BE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C87E3" w14:textId="7B952FDC" w:rsidR="00C840BE" w:rsidRDefault="00C840BE" w:rsidP="002C168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9D3DE5" w:rsidRPr="009D3DE5">
              <w:t>Utrwalacz cytologiczny</w:t>
            </w:r>
          </w:p>
          <w:p w14:paraId="1655ED81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79851FC3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03207AFF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C840BE" w14:paraId="259579F7" w14:textId="77777777" w:rsidTr="002C168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825EB" w14:textId="77777777" w:rsidR="00C840BE" w:rsidRDefault="00C840BE" w:rsidP="002C1685">
            <w:pPr>
              <w:pStyle w:val="Tekstpodstawowy"/>
              <w:jc w:val="right"/>
              <w:rPr>
                <w:b/>
              </w:rPr>
            </w:pPr>
            <w:r w:rsidRPr="00C840BE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35DDF" w14:textId="16D9170D" w:rsidR="00C840BE" w:rsidRDefault="00C840BE" w:rsidP="002C168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="009D3DE5" w:rsidRPr="009D3DE5">
              <w:t>Staplery</w:t>
            </w:r>
            <w:proofErr w:type="spellEnd"/>
            <w:r w:rsidR="009D3DE5" w:rsidRPr="009D3DE5">
              <w:t xml:space="preserve"> liniowe zakrzywione</w:t>
            </w:r>
          </w:p>
          <w:p w14:paraId="78950203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077B15C5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17FED09B" w14:textId="77777777" w:rsidR="00C840BE" w:rsidRDefault="00C840BE" w:rsidP="002C168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14:paraId="7390D512" w14:textId="77777777" w:rsidR="00E40E50" w:rsidRPr="00E40E50" w:rsidRDefault="00E40E50" w:rsidP="00E40E50">
      <w:pPr>
        <w:spacing w:line="480" w:lineRule="auto"/>
        <w:ind w:left="360"/>
        <w:rPr>
          <w:rFonts w:ascii="Georgia" w:hAnsi="Georgia"/>
          <w:b/>
          <w:sz w:val="20"/>
        </w:rPr>
      </w:pPr>
    </w:p>
    <w:p w14:paraId="592FF28C" w14:textId="77777777" w:rsidR="00E40E50" w:rsidRPr="00E40E50" w:rsidRDefault="00E40E50" w:rsidP="00E40E50">
      <w:pPr>
        <w:spacing w:line="480" w:lineRule="auto"/>
        <w:ind w:left="720"/>
        <w:rPr>
          <w:rFonts w:ascii="Georgia" w:hAnsi="Georgia"/>
          <w:b/>
          <w:sz w:val="20"/>
        </w:rPr>
      </w:pPr>
    </w:p>
    <w:p w14:paraId="752796FB" w14:textId="77777777" w:rsidR="00E40E50" w:rsidRPr="00E40E50" w:rsidRDefault="00E40E50" w:rsidP="00E40E50">
      <w:pPr>
        <w:spacing w:line="480" w:lineRule="auto"/>
        <w:ind w:left="720"/>
        <w:rPr>
          <w:rFonts w:ascii="Georgia" w:hAnsi="Georgia"/>
          <w:b/>
          <w:sz w:val="20"/>
        </w:rPr>
      </w:pPr>
    </w:p>
    <w:p w14:paraId="20BC09FC" w14:textId="77777777" w:rsidR="00E40E50" w:rsidRPr="00E40E50" w:rsidRDefault="00E40E50" w:rsidP="00E40E50">
      <w:pPr>
        <w:spacing w:line="480" w:lineRule="auto"/>
        <w:ind w:left="720"/>
        <w:rPr>
          <w:rFonts w:ascii="Georgia" w:hAnsi="Georgia"/>
          <w:b/>
          <w:sz w:val="20"/>
        </w:rPr>
      </w:pPr>
    </w:p>
    <w:p w14:paraId="03C4A304" w14:textId="62D77BCF" w:rsidR="000D4867" w:rsidRPr="00E40E50" w:rsidRDefault="000D4867" w:rsidP="00E40E50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E40E50">
        <w:rPr>
          <w:rFonts w:ascii="Georgia" w:hAnsi="Georgia"/>
          <w:b/>
          <w:sz w:val="18"/>
          <w:szCs w:val="18"/>
        </w:rPr>
        <w:t>OKRES NIEZMIENNOŚCI CEN</w:t>
      </w:r>
      <w:r w:rsidR="009D3DE5">
        <w:rPr>
          <w:rFonts w:ascii="Georgia" w:hAnsi="Georgia"/>
          <w:b/>
          <w:sz w:val="18"/>
          <w:szCs w:val="18"/>
        </w:rPr>
        <w:t xml:space="preserve"> DLA ZADAŃ 1-5   </w:t>
      </w:r>
      <w:r w:rsidR="00E40E50">
        <w:rPr>
          <w:rFonts w:ascii="Georgia" w:hAnsi="Georgia"/>
          <w:b/>
          <w:sz w:val="18"/>
          <w:szCs w:val="18"/>
        </w:rPr>
        <w:t>____________________</w:t>
      </w:r>
      <w:r w:rsidR="00E40E50">
        <w:rPr>
          <w:rFonts w:ascii="Georgia" w:hAnsi="Georgia"/>
          <w:b/>
          <w:sz w:val="20"/>
        </w:rPr>
        <w:t xml:space="preserve"> *</w:t>
      </w:r>
      <w:r w:rsidR="009D3DE5">
        <w:rPr>
          <w:rFonts w:ascii="Georgia" w:hAnsi="Georgia"/>
          <w:b/>
          <w:sz w:val="20"/>
        </w:rPr>
        <w:t xml:space="preserve"> (min. 12</w:t>
      </w:r>
      <w:r w:rsidR="00546A3D">
        <w:rPr>
          <w:rFonts w:ascii="Georgia" w:hAnsi="Georgia"/>
          <w:b/>
          <w:sz w:val="20"/>
        </w:rPr>
        <w:t xml:space="preserve"> miesięcy)</w:t>
      </w:r>
    </w:p>
    <w:p w14:paraId="29AE93E4" w14:textId="2D4AD549" w:rsidR="000D4867" w:rsidRPr="00094133" w:rsidRDefault="00E40E50" w:rsidP="00E40E50">
      <w:pPr>
        <w:rPr>
          <w:rFonts w:ascii="Tahoma" w:hAnsi="Tahoma" w:cs="Tahoma"/>
          <w:sz w:val="20"/>
          <w:szCs w:val="20"/>
        </w:rPr>
      </w:pPr>
      <w:r>
        <w:rPr>
          <w:rFonts w:ascii="Georgia" w:hAnsi="Georgia"/>
          <w:b/>
          <w:sz w:val="18"/>
          <w:szCs w:val="18"/>
        </w:rPr>
        <w:t>*</w:t>
      </w:r>
      <w:r w:rsidR="000D4867"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</w:t>
      </w:r>
      <w:r w:rsidR="000D4867" w:rsidRPr="00E40E50">
        <w:rPr>
          <w:rFonts w:ascii="Tahoma" w:hAnsi="Tahoma" w:cs="Tahoma"/>
          <w:b/>
          <w:bCs/>
          <w:sz w:val="20"/>
          <w:szCs w:val="20"/>
        </w:rPr>
        <w:t xml:space="preserve">tj. </w:t>
      </w:r>
      <w:r w:rsidR="009D3DE5">
        <w:rPr>
          <w:rFonts w:ascii="Tahoma" w:hAnsi="Tahoma" w:cs="Tahoma"/>
          <w:b/>
          <w:bCs/>
          <w:sz w:val="20"/>
          <w:szCs w:val="20"/>
        </w:rPr>
        <w:t>36</w:t>
      </w:r>
      <w:r w:rsidR="000D4867" w:rsidRPr="00E40E50">
        <w:rPr>
          <w:rFonts w:ascii="Tahoma" w:hAnsi="Tahoma" w:cs="Tahoma"/>
          <w:b/>
          <w:bCs/>
          <w:sz w:val="20"/>
          <w:szCs w:val="20"/>
        </w:rPr>
        <w:t xml:space="preserve"> </w:t>
      </w:r>
      <w:r w:rsidR="009D3DE5">
        <w:rPr>
          <w:rFonts w:ascii="Tahoma" w:hAnsi="Tahoma" w:cs="Tahoma"/>
          <w:b/>
          <w:bCs/>
          <w:sz w:val="20"/>
          <w:szCs w:val="20"/>
        </w:rPr>
        <w:t>miesięcy</w:t>
      </w:r>
      <w:bookmarkStart w:id="0" w:name="_GoBack"/>
      <w:bookmarkEnd w:id="0"/>
      <w:r w:rsidR="000D4867" w:rsidRPr="00094133">
        <w:rPr>
          <w:rFonts w:ascii="Tahoma" w:hAnsi="Tahoma" w:cs="Tahoma"/>
          <w:sz w:val="20"/>
          <w:szCs w:val="20"/>
        </w:rPr>
        <w:t>od daty zawarcia umowy.</w:t>
      </w:r>
    </w:p>
    <w:p w14:paraId="4DF7D72B" w14:textId="77777777" w:rsidR="000D4867" w:rsidRDefault="000D4867" w:rsidP="000D4867">
      <w:pPr>
        <w:rPr>
          <w:rFonts w:ascii="Georgia" w:hAnsi="Georgia"/>
          <w:sz w:val="20"/>
        </w:rPr>
      </w:pPr>
    </w:p>
    <w:p w14:paraId="380677FF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6B363046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18E6E7F1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6D5CBB6D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198F2B41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247B0A65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1F4A9DDC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3732"/>
        <w:gridCol w:w="2221"/>
        <w:gridCol w:w="3159"/>
      </w:tblGrid>
      <w:tr w:rsidR="000D4867" w14:paraId="4B60E168" w14:textId="77777777" w:rsidTr="000C5661">
        <w:trPr>
          <w:trHeight w:val="360"/>
        </w:trPr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96BA3F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4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73B4A4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E5C26F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46A3D" w:rsidRPr="00546A3D" w14:paraId="5DF19271" w14:textId="77777777" w:rsidTr="002C1685">
        <w:trPr>
          <w:gridAfter w:val="1"/>
          <w:wAfter w:w="3159" w:type="dxa"/>
          <w:trHeight w:val="360"/>
        </w:trPr>
        <w:tc>
          <w:tcPr>
            <w:tcW w:w="2083" w:type="dxa"/>
          </w:tcPr>
          <w:p w14:paraId="0C0E2E76" w14:textId="77777777" w:rsidR="00546A3D" w:rsidRPr="00546A3D" w:rsidRDefault="00546A3D" w:rsidP="002C1685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7190B75" w14:textId="77777777" w:rsidR="00546A3D" w:rsidRPr="00546A3D" w:rsidRDefault="00546A3D" w:rsidP="002C1685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546A3D">
              <w:rPr>
                <w:rFonts w:ascii="Tahoma" w:hAnsi="Tahoma" w:cs="Tahoma"/>
                <w:b/>
                <w:sz w:val="20"/>
                <w:szCs w:val="20"/>
              </w:rPr>
              <w:lastRenderedPageBreak/>
              <w:t>Dane do umowy:</w:t>
            </w:r>
          </w:p>
        </w:tc>
        <w:tc>
          <w:tcPr>
            <w:tcW w:w="1745" w:type="dxa"/>
            <w:hideMark/>
          </w:tcPr>
          <w:p w14:paraId="36D94FE3" w14:textId="77777777" w:rsidR="00546A3D" w:rsidRPr="00546A3D" w:rsidRDefault="00546A3D" w:rsidP="002C168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953" w:type="dxa"/>
            <w:gridSpan w:val="2"/>
            <w:hideMark/>
          </w:tcPr>
          <w:p w14:paraId="49DA7CC6" w14:textId="77777777" w:rsidR="00546A3D" w:rsidRPr="00546A3D" w:rsidRDefault="00546A3D" w:rsidP="002C1685">
            <w:pPr>
              <w:rPr>
                <w:sz w:val="22"/>
                <w:szCs w:val="22"/>
              </w:rPr>
            </w:pPr>
          </w:p>
        </w:tc>
      </w:tr>
      <w:tr w:rsidR="00546A3D" w:rsidRPr="00546A3D" w14:paraId="52FA25ED" w14:textId="77777777" w:rsidTr="002C1685">
        <w:trPr>
          <w:gridAfter w:val="1"/>
          <w:wAfter w:w="3159" w:type="dxa"/>
          <w:trHeight w:val="360"/>
        </w:trPr>
        <w:tc>
          <w:tcPr>
            <w:tcW w:w="2083" w:type="dxa"/>
            <w:hideMark/>
          </w:tcPr>
          <w:p w14:paraId="178BE314" w14:textId="77777777" w:rsidR="00546A3D" w:rsidRPr="00546A3D" w:rsidRDefault="00546A3D" w:rsidP="002C1685">
            <w:pPr>
              <w:rPr>
                <w:sz w:val="22"/>
                <w:szCs w:val="22"/>
              </w:rPr>
            </w:pPr>
          </w:p>
        </w:tc>
        <w:tc>
          <w:tcPr>
            <w:tcW w:w="1745" w:type="dxa"/>
            <w:hideMark/>
          </w:tcPr>
          <w:p w14:paraId="6C932A90" w14:textId="77777777" w:rsidR="00546A3D" w:rsidRPr="00546A3D" w:rsidRDefault="00546A3D" w:rsidP="002C1685">
            <w:pPr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2"/>
            <w:hideMark/>
          </w:tcPr>
          <w:p w14:paraId="64D4CE45" w14:textId="77777777" w:rsidR="00546A3D" w:rsidRPr="00546A3D" w:rsidRDefault="00546A3D" w:rsidP="002C1685">
            <w:pPr>
              <w:rPr>
                <w:sz w:val="22"/>
                <w:szCs w:val="22"/>
              </w:rPr>
            </w:pPr>
          </w:p>
        </w:tc>
      </w:tr>
      <w:tr w:rsidR="00546A3D" w:rsidRPr="00546A3D" w14:paraId="18347FC4" w14:textId="77777777" w:rsidTr="002C1685">
        <w:trPr>
          <w:gridAfter w:val="1"/>
          <w:wAfter w:w="3159" w:type="dxa"/>
          <w:trHeight w:val="36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18DCE69" w14:textId="77777777" w:rsidR="00546A3D" w:rsidRPr="00546A3D" w:rsidRDefault="00546A3D" w:rsidP="002C1685">
            <w:pPr>
              <w:ind w:right="2805"/>
              <w:rPr>
                <w:rFonts w:ascii="Tahoma" w:hAnsi="Tahoma" w:cs="Tahoma"/>
                <w:sz w:val="20"/>
                <w:szCs w:val="20"/>
              </w:rPr>
            </w:pPr>
            <w:r w:rsidRPr="00546A3D">
              <w:rPr>
                <w:rFonts w:ascii="Tahoma" w:hAnsi="Tahoma" w:cs="Tahoma"/>
                <w:sz w:val="20"/>
                <w:szCs w:val="20"/>
              </w:rPr>
              <w:t>Osoby które będą zawierały umowę ze strony Wykonawcy:</w:t>
            </w:r>
          </w:p>
        </w:tc>
      </w:tr>
      <w:tr w:rsidR="00546A3D" w:rsidRPr="00546A3D" w14:paraId="405794DE" w14:textId="77777777" w:rsidTr="002C1685">
        <w:trPr>
          <w:gridAfter w:val="1"/>
          <w:wAfter w:w="3159" w:type="dxa"/>
          <w:trHeight w:val="360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1165214" w14:textId="77777777" w:rsidR="00546A3D" w:rsidRPr="00546A3D" w:rsidRDefault="00546A3D" w:rsidP="002C1685">
            <w:pPr>
              <w:rPr>
                <w:rFonts w:ascii="Tahoma" w:hAnsi="Tahoma" w:cs="Tahoma"/>
                <w:sz w:val="20"/>
                <w:szCs w:val="20"/>
              </w:rPr>
            </w:pPr>
            <w:r w:rsidRPr="00546A3D">
              <w:rPr>
                <w:rFonts w:ascii="Tahoma" w:hAnsi="Tahoma" w:cs="Tahoma"/>
                <w:sz w:val="20"/>
                <w:szCs w:val="20"/>
              </w:rPr>
              <w:t>Osoba(y)  odpowiedzialna za realizację umowy ze strony Wykonawcy</w:t>
            </w:r>
          </w:p>
        </w:tc>
      </w:tr>
      <w:tr w:rsidR="00546A3D" w:rsidRPr="009D3DE5" w14:paraId="78035C93" w14:textId="77777777" w:rsidTr="002C1685">
        <w:trPr>
          <w:gridAfter w:val="1"/>
          <w:wAfter w:w="3159" w:type="dxa"/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6ED0D" w14:textId="77777777" w:rsidR="00546A3D" w:rsidRPr="00546A3D" w:rsidRDefault="00546A3D" w:rsidP="002C1685">
            <w:pPr>
              <w:rPr>
                <w:rFonts w:ascii="Tahoma" w:hAnsi="Tahoma" w:cs="Tahoma"/>
                <w:sz w:val="20"/>
                <w:szCs w:val="20"/>
              </w:rPr>
            </w:pPr>
            <w:r w:rsidRPr="00546A3D">
              <w:rPr>
                <w:rFonts w:ascii="Tahoma" w:hAnsi="Tahoma" w:cs="Tahoma"/>
                <w:sz w:val="20"/>
                <w:szCs w:val="20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DF0F4D8" w14:textId="77777777" w:rsidR="00546A3D" w:rsidRPr="00546A3D" w:rsidRDefault="00546A3D" w:rsidP="002C1685">
            <w:pPr>
              <w:rPr>
                <w:rFonts w:ascii="Tahoma" w:hAnsi="Tahoma" w:cs="Tahoma"/>
                <w:sz w:val="20"/>
                <w:szCs w:val="20"/>
              </w:rPr>
            </w:pPr>
            <w:r w:rsidRPr="00546A3D">
              <w:rPr>
                <w:rFonts w:ascii="Tahoma" w:hAnsi="Tahoma" w:cs="Tahoma"/>
                <w:sz w:val="20"/>
                <w:szCs w:val="20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DFCAD" w14:textId="77777777" w:rsidR="00546A3D" w:rsidRPr="009D3DE5" w:rsidRDefault="00546A3D" w:rsidP="002C168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9D3DE5">
              <w:rPr>
                <w:rFonts w:ascii="Tahoma" w:hAnsi="Tahoma" w:cs="Tahoma"/>
                <w:sz w:val="20"/>
                <w:szCs w:val="20"/>
                <w:lang w:val="en-US"/>
              </w:rPr>
              <w:tab/>
            </w:r>
            <w:proofErr w:type="spellStart"/>
            <w:r w:rsidRPr="009D3DE5">
              <w:rPr>
                <w:rFonts w:ascii="Tahoma" w:hAnsi="Tahoma" w:cs="Tahoma"/>
                <w:sz w:val="20"/>
                <w:szCs w:val="20"/>
                <w:lang w:val="en-US"/>
              </w:rPr>
              <w:t>Faks</w:t>
            </w:r>
            <w:proofErr w:type="spellEnd"/>
            <w:r w:rsidRPr="009D3DE5">
              <w:rPr>
                <w:rFonts w:ascii="Tahoma" w:hAnsi="Tahoma" w:cs="Tahoma"/>
                <w:sz w:val="20"/>
                <w:szCs w:val="20"/>
                <w:lang w:val="en-US"/>
              </w:rPr>
              <w:t>; e-mail</w:t>
            </w:r>
            <w:r w:rsidRPr="009D3DE5">
              <w:rPr>
                <w:rFonts w:ascii="Tahoma" w:hAnsi="Tahoma" w:cs="Tahoma"/>
                <w:sz w:val="20"/>
                <w:szCs w:val="20"/>
                <w:lang w:val="en-US"/>
              </w:rPr>
              <w:tab/>
            </w:r>
            <w:proofErr w:type="spellStart"/>
            <w:r w:rsidRPr="009D3DE5">
              <w:rPr>
                <w:rFonts w:ascii="Tahoma" w:hAnsi="Tahoma" w:cs="Tahoma"/>
                <w:sz w:val="20"/>
                <w:szCs w:val="20"/>
                <w:lang w:val="en-US"/>
              </w:rPr>
              <w:t>Nr</w:t>
            </w:r>
            <w:proofErr w:type="spellEnd"/>
            <w:r w:rsidRPr="009D3DE5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D3DE5">
              <w:rPr>
                <w:rFonts w:ascii="Tahoma" w:hAnsi="Tahoma" w:cs="Tahoma"/>
                <w:sz w:val="20"/>
                <w:szCs w:val="20"/>
                <w:lang w:val="en-US"/>
              </w:rPr>
              <w:t>telefonu</w:t>
            </w:r>
            <w:proofErr w:type="spellEnd"/>
            <w:r w:rsidRPr="009D3DE5">
              <w:rPr>
                <w:rFonts w:ascii="Tahoma" w:hAnsi="Tahoma" w:cs="Tahoma"/>
                <w:sz w:val="20"/>
                <w:szCs w:val="20"/>
                <w:lang w:val="en-US"/>
              </w:rPr>
              <w:t xml:space="preserve"> / e-mail</w:t>
            </w:r>
          </w:p>
        </w:tc>
      </w:tr>
      <w:tr w:rsidR="00546A3D" w:rsidRPr="009D3DE5" w14:paraId="66CB80E0" w14:textId="77777777" w:rsidTr="002C1685">
        <w:trPr>
          <w:gridAfter w:val="1"/>
          <w:wAfter w:w="3159" w:type="dxa"/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36A8A" w14:textId="77777777" w:rsidR="00546A3D" w:rsidRPr="009D3DE5" w:rsidRDefault="00546A3D" w:rsidP="002C1685">
            <w:pP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9D3DE5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21B02C8" w14:textId="77777777" w:rsidR="00546A3D" w:rsidRPr="009D3DE5" w:rsidRDefault="00546A3D" w:rsidP="002C168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9D3DE5">
              <w:rPr>
                <w:rFonts w:ascii="Tahoma" w:hAnsi="Tahoma" w:cs="Tahoma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6738B" w14:textId="77777777" w:rsidR="00546A3D" w:rsidRPr="009D3DE5" w:rsidRDefault="00546A3D" w:rsidP="002C168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9D3DE5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 </w:t>
            </w:r>
          </w:p>
        </w:tc>
      </w:tr>
      <w:tr w:rsidR="00546A3D" w:rsidRPr="009D3DE5" w14:paraId="3FAA70FC" w14:textId="77777777" w:rsidTr="002C1685">
        <w:trPr>
          <w:gridAfter w:val="1"/>
          <w:wAfter w:w="3159" w:type="dxa"/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BF901" w14:textId="77777777" w:rsidR="00546A3D" w:rsidRPr="009D3DE5" w:rsidRDefault="00546A3D" w:rsidP="002C1685">
            <w:pP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9D3DE5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42C56DB" w14:textId="77777777" w:rsidR="00546A3D" w:rsidRPr="009D3DE5" w:rsidRDefault="00546A3D" w:rsidP="002C168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9D3DE5">
              <w:rPr>
                <w:rFonts w:ascii="Tahoma" w:hAnsi="Tahoma" w:cs="Tahoma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CF1F1" w14:textId="77777777" w:rsidR="00546A3D" w:rsidRPr="009D3DE5" w:rsidRDefault="00546A3D" w:rsidP="002C168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9D3DE5"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 </w:t>
            </w:r>
          </w:p>
        </w:tc>
      </w:tr>
      <w:tr w:rsidR="00546A3D" w:rsidRPr="009D3DE5" w14:paraId="1F94BBC5" w14:textId="77777777" w:rsidTr="002C1685">
        <w:trPr>
          <w:gridAfter w:val="1"/>
          <w:wAfter w:w="3159" w:type="dxa"/>
          <w:trHeight w:val="215"/>
        </w:trPr>
        <w:tc>
          <w:tcPr>
            <w:tcW w:w="2083" w:type="dxa"/>
          </w:tcPr>
          <w:p w14:paraId="08BD4380" w14:textId="77777777" w:rsidR="00546A3D" w:rsidRPr="009D3DE5" w:rsidRDefault="00546A3D" w:rsidP="002C1685">
            <w:pPr>
              <w:jc w:val="right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745" w:type="dxa"/>
          </w:tcPr>
          <w:p w14:paraId="5FD331B5" w14:textId="77777777" w:rsidR="00546A3D" w:rsidRPr="009D3DE5" w:rsidRDefault="00546A3D" w:rsidP="002C168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5953" w:type="dxa"/>
            <w:gridSpan w:val="2"/>
          </w:tcPr>
          <w:p w14:paraId="4426CD09" w14:textId="77777777" w:rsidR="00546A3D" w:rsidRPr="009D3DE5" w:rsidRDefault="00546A3D" w:rsidP="002C1685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</w:tr>
    </w:tbl>
    <w:p w14:paraId="5EB43EC0" w14:textId="77777777" w:rsidR="000D4867" w:rsidRPr="009D3DE5" w:rsidRDefault="000D4867" w:rsidP="000D4867">
      <w:pPr>
        <w:spacing w:line="240" w:lineRule="atLeast"/>
        <w:rPr>
          <w:rFonts w:ascii="Tahoma" w:hAnsi="Tahoma" w:cs="Tahoma"/>
          <w:b/>
          <w:bCs/>
          <w:sz w:val="22"/>
          <w:szCs w:val="32"/>
          <w:lang w:val="en-US"/>
        </w:rPr>
      </w:pPr>
    </w:p>
    <w:p w14:paraId="43D84223" w14:textId="77777777" w:rsidR="000D4867" w:rsidRPr="009D3DE5" w:rsidRDefault="000D4867" w:rsidP="000D4867">
      <w:pPr>
        <w:spacing w:line="240" w:lineRule="atLeast"/>
        <w:rPr>
          <w:rFonts w:ascii="Tahoma" w:hAnsi="Tahoma" w:cs="Tahoma"/>
          <w:b/>
          <w:bCs/>
          <w:sz w:val="18"/>
          <w:lang w:val="en-US"/>
        </w:rPr>
      </w:pPr>
    </w:p>
    <w:p w14:paraId="5A6E1241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4BBF23C6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ECC4CCD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7EAB478F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0BE5392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3CE5EE9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F1C175D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3B93B68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428B87B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593A2D42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27E73071" w14:textId="77777777" w:rsidR="00606FAB" w:rsidRDefault="00606FAB" w:rsidP="003268C4">
      <w:pPr>
        <w:ind w:left="4248"/>
      </w:pPr>
    </w:p>
    <w:p w14:paraId="6B3A355E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29BA1B1B" w14:textId="2013578D" w:rsidR="003268C4" w:rsidRPr="00546A3D" w:rsidRDefault="003268C4" w:rsidP="00546A3D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sectPr w:rsidR="003268C4" w:rsidRPr="00546A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41C9EC" w14:textId="77777777" w:rsidR="00102E23" w:rsidRDefault="00102E23">
      <w:r>
        <w:separator/>
      </w:r>
    </w:p>
  </w:endnote>
  <w:endnote w:type="continuationSeparator" w:id="0">
    <w:p w14:paraId="3196FA24" w14:textId="77777777" w:rsidR="00102E23" w:rsidRDefault="00102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7323C" w14:textId="77777777" w:rsidR="00C840BE" w:rsidRDefault="00C840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1A04D0" w14:textId="77777777" w:rsidR="00C840BE" w:rsidRDefault="00C840B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E487B" w14:textId="77777777" w:rsidR="00C840BE" w:rsidRDefault="00C840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3EEAEF" w14:textId="77777777" w:rsidR="00102E23" w:rsidRDefault="00102E23">
      <w:r>
        <w:separator/>
      </w:r>
    </w:p>
  </w:footnote>
  <w:footnote w:type="continuationSeparator" w:id="0">
    <w:p w14:paraId="1C83069A" w14:textId="77777777" w:rsidR="00102E23" w:rsidRDefault="00102E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03F0E9" w14:textId="77777777" w:rsidR="00C840BE" w:rsidRDefault="00C840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51879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4ACC934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FF364B" w14:textId="77777777" w:rsidR="00C840BE" w:rsidRDefault="00C840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E2F2A6E"/>
    <w:multiLevelType w:val="hybridMultilevel"/>
    <w:tmpl w:val="F90E24B4"/>
    <w:lvl w:ilvl="0" w:tplc="7AD2503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390A81"/>
    <w:multiLevelType w:val="hybridMultilevel"/>
    <w:tmpl w:val="0A48C06C"/>
    <w:lvl w:ilvl="0" w:tplc="486CD47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  <w:sz w:val="18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8"/>
  </w:num>
  <w:num w:numId="6">
    <w:abstractNumId w:val="7"/>
  </w:num>
  <w:num w:numId="7">
    <w:abstractNumId w:val="8"/>
  </w:num>
  <w:num w:numId="8">
    <w:abstractNumId w:val="32"/>
  </w:num>
  <w:num w:numId="9">
    <w:abstractNumId w:val="5"/>
  </w:num>
  <w:num w:numId="10">
    <w:abstractNumId w:val="30"/>
  </w:num>
  <w:num w:numId="11">
    <w:abstractNumId w:val="26"/>
  </w:num>
  <w:num w:numId="12">
    <w:abstractNumId w:val="13"/>
  </w:num>
  <w:num w:numId="13">
    <w:abstractNumId w:val="25"/>
  </w:num>
  <w:num w:numId="14">
    <w:abstractNumId w:val="38"/>
  </w:num>
  <w:num w:numId="15">
    <w:abstractNumId w:val="22"/>
  </w:num>
  <w:num w:numId="16">
    <w:abstractNumId w:val="35"/>
  </w:num>
  <w:num w:numId="17">
    <w:abstractNumId w:val="12"/>
  </w:num>
  <w:num w:numId="18">
    <w:abstractNumId w:val="16"/>
  </w:num>
  <w:num w:numId="19">
    <w:abstractNumId w:val="34"/>
  </w:num>
  <w:num w:numId="20">
    <w:abstractNumId w:val="2"/>
  </w:num>
  <w:num w:numId="21">
    <w:abstractNumId w:val="29"/>
  </w:num>
  <w:num w:numId="22">
    <w:abstractNumId w:val="3"/>
  </w:num>
  <w:num w:numId="23">
    <w:abstractNumId w:val="14"/>
  </w:num>
  <w:num w:numId="24">
    <w:abstractNumId w:val="33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9"/>
  </w:num>
  <w:num w:numId="33">
    <w:abstractNumId w:val="37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27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372"/>
    <w:rsid w:val="00020F7D"/>
    <w:rsid w:val="000867FD"/>
    <w:rsid w:val="000C5661"/>
    <w:rsid w:val="000D4867"/>
    <w:rsid w:val="00101BF2"/>
    <w:rsid w:val="00102E23"/>
    <w:rsid w:val="00156BE1"/>
    <w:rsid w:val="00203C73"/>
    <w:rsid w:val="002346CB"/>
    <w:rsid w:val="002827B1"/>
    <w:rsid w:val="003268C4"/>
    <w:rsid w:val="003A18E3"/>
    <w:rsid w:val="003F5AA9"/>
    <w:rsid w:val="00446A72"/>
    <w:rsid w:val="00460999"/>
    <w:rsid w:val="00546A3D"/>
    <w:rsid w:val="00606FAB"/>
    <w:rsid w:val="00741AC8"/>
    <w:rsid w:val="009200B1"/>
    <w:rsid w:val="009C03D9"/>
    <w:rsid w:val="009C19AD"/>
    <w:rsid w:val="009D3DE5"/>
    <w:rsid w:val="00A02D66"/>
    <w:rsid w:val="00BE3372"/>
    <w:rsid w:val="00C341F4"/>
    <w:rsid w:val="00C446A2"/>
    <w:rsid w:val="00C840BE"/>
    <w:rsid w:val="00C8648B"/>
    <w:rsid w:val="00D3160B"/>
    <w:rsid w:val="00E22702"/>
    <w:rsid w:val="00E40E50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ED182F"/>
  <w15:chartTrackingRefBased/>
  <w15:docId w15:val="{9D3DACBA-C079-4ED6-B3B6-482117C6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1585</Words>
  <Characters>9512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Ewelina Kęska</dc:creator>
  <cp:keywords/>
  <dc:description/>
  <cp:lastModifiedBy> Lidia Węgrzyn</cp:lastModifiedBy>
  <cp:revision>2</cp:revision>
  <cp:lastPrinted>2001-01-24T13:21:00Z</cp:lastPrinted>
  <dcterms:created xsi:type="dcterms:W3CDTF">2025-04-29T11:53:00Z</dcterms:created>
  <dcterms:modified xsi:type="dcterms:W3CDTF">2025-04-29T11:53:00Z</dcterms:modified>
</cp:coreProperties>
</file>