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74F9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74F9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878C3" w:rsidRPr="00274F9B">
        <w:rPr>
          <w:rFonts w:ascii="Arial Narrow" w:hAnsi="Arial Narrow" w:cs="Arial"/>
          <w:bCs/>
          <w:i w:val="0"/>
          <w:szCs w:val="24"/>
        </w:rPr>
        <w:t>3</w:t>
      </w:r>
      <w:r w:rsidR="007666D6" w:rsidRPr="00274F9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74F9B" w:rsidTr="00467CA2">
        <w:tc>
          <w:tcPr>
            <w:tcW w:w="2800" w:type="dxa"/>
            <w:shd w:val="clear" w:color="auto" w:fill="auto"/>
          </w:tcPr>
          <w:p w:rsidR="00D520D3" w:rsidRPr="00274F9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74F9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74F9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74F9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74F9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74F9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74F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74F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74F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74F9B" w:rsidTr="00467CA2">
        <w:tc>
          <w:tcPr>
            <w:tcW w:w="2800" w:type="dxa"/>
            <w:shd w:val="clear" w:color="auto" w:fill="auto"/>
          </w:tcPr>
          <w:p w:rsidR="00D520D3" w:rsidRPr="00274F9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74F9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74F9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74F9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74F9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74F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74F9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74F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74F9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74F9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74F9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74F9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74F9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74F9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74F9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74F9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74F9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4F9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74F9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74F9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878C3" w:rsidRPr="00274F9B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74F9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74F9B" w:rsidTr="00467CA2">
        <w:tc>
          <w:tcPr>
            <w:tcW w:w="2269" w:type="dxa"/>
            <w:shd w:val="clear" w:color="auto" w:fill="auto"/>
          </w:tcPr>
          <w:p w:rsidR="00D520D3" w:rsidRPr="00274F9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74F9B" w:rsidRDefault="00A878C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produktów leczniczych w szpitalnych programach lekowych na 24 miesiące z prawem opcji na 12 miesięcy</w:t>
            </w:r>
            <w:r w:rsidR="00D520D3" w:rsidRPr="00274F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878C3" w:rsidRPr="00274F9B" w:rsidTr="00455544">
        <w:tc>
          <w:tcPr>
            <w:tcW w:w="2269" w:type="dxa"/>
            <w:shd w:val="clear" w:color="auto" w:fill="auto"/>
          </w:tcPr>
          <w:p w:rsidR="00A878C3" w:rsidRPr="00274F9B" w:rsidRDefault="00A878C3" w:rsidP="004555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78C3" w:rsidRPr="00274F9B" w:rsidRDefault="00A878C3" w:rsidP="004555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44/2025</w:t>
            </w:r>
          </w:p>
        </w:tc>
      </w:tr>
    </w:tbl>
    <w:p w:rsidR="00DC652A" w:rsidRPr="00274F9B" w:rsidRDefault="00A878C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74F9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74F9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74F9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74F9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74F9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74F9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74F9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74F9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74F9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74F9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74F9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74F9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74F9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74F9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74F9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74F9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74F9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74F9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74F9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74F9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74F9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74F9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74F9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74F9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74F9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74F9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74F9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74F9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74F9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74F9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74F9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74F9B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274F9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74F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74F9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74F9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74F9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74F9B" w:rsidTr="00467CA2">
        <w:tc>
          <w:tcPr>
            <w:tcW w:w="2660" w:type="dxa"/>
            <w:shd w:val="clear" w:color="auto" w:fill="auto"/>
          </w:tcPr>
          <w:p w:rsidR="00D520D3" w:rsidRPr="00274F9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74F9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74F9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74F9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74F9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74F9B" w:rsidRDefault="00D520D3" w:rsidP="00A878C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74F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878C3" w:rsidRPr="00274F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74F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74F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74F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74F9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74F9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C3C" w:rsidRDefault="002E0C3C" w:rsidP="00025386">
      <w:pPr>
        <w:spacing w:after="0" w:line="240" w:lineRule="auto"/>
      </w:pPr>
      <w:r>
        <w:separator/>
      </w:r>
    </w:p>
  </w:endnote>
  <w:endnote w:type="continuationSeparator" w:id="1">
    <w:p w:rsidR="002E0C3C" w:rsidRDefault="002E0C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8C3" w:rsidRDefault="00A878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F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F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8C3" w:rsidRDefault="00A878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C3C" w:rsidRDefault="002E0C3C" w:rsidP="00025386">
      <w:pPr>
        <w:spacing w:after="0" w:line="240" w:lineRule="auto"/>
      </w:pPr>
      <w:r>
        <w:separator/>
      </w:r>
    </w:p>
  </w:footnote>
  <w:footnote w:type="continuationSeparator" w:id="1">
    <w:p w:rsidR="002E0C3C" w:rsidRDefault="002E0C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8C3" w:rsidRDefault="00A878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8C3" w:rsidRDefault="00A878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8C3" w:rsidRDefault="00A878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78C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4F9B"/>
    <w:rsid w:val="002E0C3C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878C3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2025-04-28T09:20:00Z</dcterms:created>
  <dcterms:modified xsi:type="dcterms:W3CDTF">2025-04-28T09:20:00Z</dcterms:modified>
</cp:coreProperties>
</file>