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82739" w14:textId="77777777" w:rsidR="00F245C5" w:rsidRPr="00353FDC" w:rsidRDefault="00743560" w:rsidP="00DF65F1">
      <w:pPr>
        <w:jc w:val="right"/>
        <w:rPr>
          <w:rFonts w:ascii="Arial" w:hAnsi="Arial" w:cs="Arial"/>
        </w:rPr>
      </w:pPr>
      <w:bookmarkStart w:id="0" w:name="_Hlk53520193"/>
      <w:r w:rsidRPr="00743560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743560">
        <w:rPr>
          <w:rFonts w:ascii="Arial" w:hAnsi="Arial" w:cs="Arial"/>
        </w:rPr>
        <w:t>2025-04-24</w:t>
      </w:r>
    </w:p>
    <w:p w14:paraId="7B257624" w14:textId="77777777" w:rsidR="00743560" w:rsidRPr="00743560" w:rsidRDefault="00743560" w:rsidP="00DF65F1">
      <w:pPr>
        <w:ind w:right="3969"/>
        <w:rPr>
          <w:rFonts w:ascii="Arial" w:hAnsi="Arial" w:cs="Arial"/>
          <w:b/>
          <w:bCs/>
        </w:rPr>
      </w:pPr>
      <w:r w:rsidRPr="00743560">
        <w:rPr>
          <w:rFonts w:ascii="Arial" w:hAnsi="Arial" w:cs="Arial"/>
          <w:b/>
          <w:bCs/>
        </w:rPr>
        <w:t>Szpital Wojewódzki w Poznaniu</w:t>
      </w:r>
    </w:p>
    <w:p w14:paraId="67324B5F" w14:textId="77777777" w:rsidR="00F245C5" w:rsidRPr="00353FDC" w:rsidRDefault="00743560" w:rsidP="00DF65F1">
      <w:pPr>
        <w:ind w:right="3969"/>
        <w:rPr>
          <w:rFonts w:ascii="Arial" w:hAnsi="Arial" w:cs="Arial"/>
          <w:b/>
          <w:bCs/>
        </w:rPr>
      </w:pPr>
      <w:r w:rsidRPr="00743560">
        <w:rPr>
          <w:rFonts w:ascii="Arial" w:hAnsi="Arial" w:cs="Arial"/>
          <w:b/>
          <w:bCs/>
        </w:rPr>
        <w:t>Dział Zamówień Publicznych</w:t>
      </w:r>
    </w:p>
    <w:p w14:paraId="0F8264F0" w14:textId="77777777" w:rsidR="00F245C5" w:rsidRPr="00353FDC" w:rsidRDefault="00743560" w:rsidP="00DF65F1">
      <w:pPr>
        <w:ind w:right="3969"/>
        <w:rPr>
          <w:rFonts w:ascii="Arial" w:hAnsi="Arial" w:cs="Arial"/>
        </w:rPr>
      </w:pPr>
      <w:r w:rsidRPr="00743560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743560">
        <w:rPr>
          <w:rFonts w:ascii="Arial" w:hAnsi="Arial" w:cs="Arial"/>
        </w:rPr>
        <w:t>7/19</w:t>
      </w:r>
    </w:p>
    <w:p w14:paraId="18671478" w14:textId="77777777" w:rsidR="00F245C5" w:rsidRPr="00353FDC" w:rsidRDefault="00743560" w:rsidP="00DF65F1">
      <w:pPr>
        <w:ind w:right="4253"/>
        <w:rPr>
          <w:rFonts w:ascii="Arial" w:hAnsi="Arial" w:cs="Arial"/>
        </w:rPr>
      </w:pPr>
      <w:r w:rsidRPr="00743560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743560">
        <w:rPr>
          <w:rFonts w:ascii="Arial" w:hAnsi="Arial" w:cs="Arial"/>
        </w:rPr>
        <w:t>Poznań</w:t>
      </w:r>
    </w:p>
    <w:p w14:paraId="49FF1260" w14:textId="77777777" w:rsidR="00DF65F1" w:rsidRDefault="00DF65F1" w:rsidP="00DF65F1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5022FEC" w14:textId="09457DFD" w:rsidR="00D30F1F" w:rsidRDefault="00D30F1F" w:rsidP="00DF65F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1FF56DDE" w14:textId="77777777" w:rsidR="00F245C5" w:rsidRDefault="00D30F1F" w:rsidP="00DF65F1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3D55107F" w14:textId="77777777" w:rsidR="00DF65F1" w:rsidRDefault="00DF65F1" w:rsidP="00DF65F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30C4A84B" w14:textId="77777777" w:rsidR="00DF65F1" w:rsidRPr="00D30F1F" w:rsidRDefault="00DF65F1" w:rsidP="00DF65F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04CB17FA" w14:textId="77777777" w:rsidTr="002716A3">
        <w:tc>
          <w:tcPr>
            <w:tcW w:w="10065" w:type="dxa"/>
            <w:shd w:val="clear" w:color="auto" w:fill="F2F2F2"/>
            <w:hideMark/>
          </w:tcPr>
          <w:p w14:paraId="25849E2A" w14:textId="77777777" w:rsidR="00F245C5" w:rsidRPr="00353FDC" w:rsidRDefault="00F245C5" w:rsidP="00DF65F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BB473CB" w14:textId="77777777" w:rsidR="00F245C5" w:rsidRPr="00353FDC" w:rsidRDefault="00F245C5" w:rsidP="00DF65F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E639494" w14:textId="77777777" w:rsidR="00F245C5" w:rsidRPr="00353FDC" w:rsidRDefault="00F245C5" w:rsidP="00DF65F1">
      <w:pPr>
        <w:keepNext/>
        <w:outlineLvl w:val="0"/>
        <w:rPr>
          <w:rFonts w:ascii="Arial" w:hAnsi="Arial" w:cs="Arial"/>
          <w:b/>
        </w:rPr>
      </w:pPr>
    </w:p>
    <w:p w14:paraId="4D47EBE6" w14:textId="77777777" w:rsidR="00F245C5" w:rsidRPr="00353FDC" w:rsidRDefault="00F245C5" w:rsidP="00DF65F1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6E6E28CC" w14:textId="77777777" w:rsidTr="002716A3">
        <w:tc>
          <w:tcPr>
            <w:tcW w:w="2269" w:type="dxa"/>
            <w:shd w:val="clear" w:color="auto" w:fill="auto"/>
          </w:tcPr>
          <w:p w14:paraId="5B31B364" w14:textId="77777777" w:rsidR="00F245C5" w:rsidRPr="00353FDC" w:rsidRDefault="00F245C5" w:rsidP="00DF65F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BBDF31" w14:textId="77777777" w:rsidR="00F245C5" w:rsidRPr="00353FDC" w:rsidRDefault="00743560" w:rsidP="00DF65F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43560">
              <w:rPr>
                <w:rFonts w:ascii="Arial" w:hAnsi="Arial" w:cs="Arial"/>
                <w:bCs/>
              </w:rPr>
              <w:t>Sukcesywna dostawa świeżego pieczywa</w:t>
            </w:r>
          </w:p>
        </w:tc>
      </w:tr>
      <w:tr w:rsidR="00743560" w:rsidRPr="00353FDC" w14:paraId="2186E2C5" w14:textId="77777777" w:rsidTr="00F26D2D">
        <w:tc>
          <w:tcPr>
            <w:tcW w:w="2269" w:type="dxa"/>
            <w:shd w:val="clear" w:color="auto" w:fill="auto"/>
          </w:tcPr>
          <w:p w14:paraId="13201DB0" w14:textId="77777777" w:rsidR="00743560" w:rsidRPr="00353FDC" w:rsidRDefault="00743560" w:rsidP="00DF65F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1F9AEA" w14:textId="77777777" w:rsidR="00743560" w:rsidRPr="00353FDC" w:rsidRDefault="00743560" w:rsidP="00DF65F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43560">
              <w:rPr>
                <w:rFonts w:ascii="Arial" w:hAnsi="Arial" w:cs="Arial"/>
                <w:bCs/>
              </w:rPr>
              <w:t>SZW/DZP/30/2025</w:t>
            </w:r>
          </w:p>
        </w:tc>
      </w:tr>
    </w:tbl>
    <w:p w14:paraId="4EB65849" w14:textId="77777777" w:rsidR="00F245C5" w:rsidRDefault="00F245C5" w:rsidP="00DF65F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1C0D3DC" w14:textId="487F0DE6" w:rsidR="00A02E94" w:rsidRDefault="00F245C5" w:rsidP="00DF65F1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743560" w:rsidRPr="00743560">
        <w:rPr>
          <w:rFonts w:ascii="Arial" w:hAnsi="Arial" w:cs="Arial"/>
          <w:b/>
        </w:rPr>
        <w:t>Szpital Wojewódzki w Poznaniu</w:t>
      </w:r>
      <w:r w:rsidR="00DF65F1">
        <w:rPr>
          <w:rFonts w:ascii="Arial" w:hAnsi="Arial" w:cs="Arial"/>
          <w:b/>
        </w:rPr>
        <w:t xml:space="preserve">, </w:t>
      </w:r>
      <w:r w:rsidR="00743560" w:rsidRPr="00743560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743560" w:rsidRPr="00743560">
        <w:rPr>
          <w:rFonts w:ascii="Arial" w:hAnsi="Arial" w:cs="Arial"/>
        </w:rPr>
        <w:t>(</w:t>
      </w:r>
      <w:proofErr w:type="spellStart"/>
      <w:r w:rsidR="00743560" w:rsidRPr="00743560">
        <w:rPr>
          <w:rFonts w:ascii="Arial" w:hAnsi="Arial" w:cs="Arial"/>
        </w:rPr>
        <w:t>t.j</w:t>
      </w:r>
      <w:proofErr w:type="spellEnd"/>
      <w:r w:rsidR="00743560" w:rsidRPr="00743560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276DB043" w14:textId="77777777" w:rsidR="00DF65F1" w:rsidRDefault="00DF65F1" w:rsidP="00DF65F1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43560" w14:paraId="19D121C8" w14:textId="77777777" w:rsidTr="00F26D2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C6103" w14:textId="1CDA7B42" w:rsidR="00743560" w:rsidRPr="00DF65F1" w:rsidRDefault="00DF65F1" w:rsidP="00DF65F1">
            <w:pPr>
              <w:jc w:val="both"/>
              <w:rPr>
                <w:rFonts w:ascii="Arial" w:hAnsi="Arial" w:cs="Arial"/>
                <w:b/>
                <w:bCs/>
              </w:rPr>
            </w:pPr>
            <w:r w:rsidRPr="00DF65F1">
              <w:rPr>
                <w:rFonts w:ascii="Arial" w:hAnsi="Arial" w:cs="Arial"/>
                <w:b/>
                <w:bCs/>
              </w:rPr>
              <w:t>Z</w:t>
            </w:r>
            <w:r w:rsidR="00743560" w:rsidRPr="00DF65F1">
              <w:rPr>
                <w:rFonts w:ascii="Arial" w:hAnsi="Arial" w:cs="Arial"/>
                <w:b/>
                <w:bCs/>
              </w:rPr>
              <w:t>adanie nr 1</w:t>
            </w:r>
          </w:p>
          <w:p w14:paraId="7D726B81" w14:textId="5BB9A895" w:rsidR="00743560" w:rsidRPr="00F245C5" w:rsidRDefault="00743560" w:rsidP="00DF65F1">
            <w:pPr>
              <w:jc w:val="both"/>
              <w:rPr>
                <w:rFonts w:ascii="Arial" w:hAnsi="Arial" w:cs="Arial"/>
                <w:b/>
              </w:rPr>
            </w:pPr>
            <w:r w:rsidRPr="00743560">
              <w:rPr>
                <w:rFonts w:ascii="Arial" w:hAnsi="Arial" w:cs="Arial"/>
                <w:b/>
              </w:rPr>
              <w:t xml:space="preserve">Piekarnia Cukiernia </w:t>
            </w:r>
            <w:r w:rsidR="00DF65F1">
              <w:rPr>
                <w:rFonts w:ascii="Arial" w:hAnsi="Arial" w:cs="Arial"/>
                <w:b/>
              </w:rPr>
              <w:t>Międzychód</w:t>
            </w:r>
            <w:r w:rsidRPr="00743560">
              <w:rPr>
                <w:rFonts w:ascii="Arial" w:hAnsi="Arial" w:cs="Arial"/>
                <w:b/>
              </w:rPr>
              <w:t xml:space="preserve"> Sp. z o.o.</w:t>
            </w:r>
          </w:p>
          <w:p w14:paraId="299335A4" w14:textId="6CB63221" w:rsidR="00743560" w:rsidRPr="00F245C5" w:rsidRDefault="00DF65F1" w:rsidP="00DF65F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Św. Jana Pawła II 33</w:t>
            </w:r>
          </w:p>
          <w:p w14:paraId="0F7D9F23" w14:textId="77777777" w:rsidR="00743560" w:rsidRPr="00F245C5" w:rsidRDefault="00743560" w:rsidP="00DF65F1">
            <w:pPr>
              <w:jc w:val="both"/>
              <w:rPr>
                <w:rFonts w:ascii="Arial" w:hAnsi="Arial" w:cs="Arial"/>
                <w:bCs/>
              </w:rPr>
            </w:pPr>
            <w:r w:rsidRPr="00743560">
              <w:rPr>
                <w:rFonts w:ascii="Arial" w:hAnsi="Arial" w:cs="Arial"/>
                <w:bCs/>
              </w:rPr>
              <w:t>64-400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43560">
              <w:rPr>
                <w:rFonts w:ascii="Arial" w:hAnsi="Arial" w:cs="Arial"/>
                <w:bCs/>
              </w:rPr>
              <w:t>Międzychód</w:t>
            </w:r>
          </w:p>
          <w:p w14:paraId="614EAAEC" w14:textId="77777777" w:rsidR="00743560" w:rsidRPr="00F245C5" w:rsidRDefault="00743560" w:rsidP="00DF65F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43560">
              <w:rPr>
                <w:rFonts w:ascii="Arial" w:hAnsi="Arial" w:cs="Arial"/>
                <w:b/>
              </w:rPr>
              <w:t>51 315.50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2001C31" w14:textId="77777777" w:rsidR="00743560" w:rsidRPr="00F245C5" w:rsidRDefault="00743560" w:rsidP="00DF65F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9465253" w14:textId="77777777" w:rsidR="00743560" w:rsidRPr="00F245C5" w:rsidRDefault="00743560" w:rsidP="00DF65F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743560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743560" w14:paraId="168F3EA2" w14:textId="77777777" w:rsidTr="00F26D2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9B13A" w14:textId="0572C930" w:rsidR="00743560" w:rsidRPr="00DF65F1" w:rsidRDefault="00DF65F1" w:rsidP="00DF65F1">
            <w:pPr>
              <w:jc w:val="both"/>
              <w:rPr>
                <w:rFonts w:ascii="Arial" w:hAnsi="Arial" w:cs="Arial"/>
                <w:b/>
                <w:bCs/>
              </w:rPr>
            </w:pPr>
            <w:r w:rsidRPr="00DF65F1">
              <w:rPr>
                <w:rFonts w:ascii="Arial" w:hAnsi="Arial" w:cs="Arial"/>
                <w:b/>
                <w:bCs/>
              </w:rPr>
              <w:t>Z</w:t>
            </w:r>
            <w:r w:rsidR="00743560" w:rsidRPr="00DF65F1">
              <w:rPr>
                <w:rFonts w:ascii="Arial" w:hAnsi="Arial" w:cs="Arial"/>
                <w:b/>
                <w:bCs/>
              </w:rPr>
              <w:t>adanie nr 2</w:t>
            </w:r>
          </w:p>
          <w:p w14:paraId="2514130D" w14:textId="77777777" w:rsidR="00DF65F1" w:rsidRPr="00F245C5" w:rsidRDefault="00DF65F1" w:rsidP="00DF65F1">
            <w:pPr>
              <w:jc w:val="both"/>
              <w:rPr>
                <w:rFonts w:ascii="Arial" w:hAnsi="Arial" w:cs="Arial"/>
                <w:b/>
              </w:rPr>
            </w:pPr>
            <w:r w:rsidRPr="00743560">
              <w:rPr>
                <w:rFonts w:ascii="Arial" w:hAnsi="Arial" w:cs="Arial"/>
                <w:b/>
              </w:rPr>
              <w:t xml:space="preserve">Piekarnia Cukiernia </w:t>
            </w:r>
            <w:r>
              <w:rPr>
                <w:rFonts w:ascii="Arial" w:hAnsi="Arial" w:cs="Arial"/>
                <w:b/>
              </w:rPr>
              <w:t>Międzychód</w:t>
            </w:r>
            <w:r w:rsidRPr="00743560">
              <w:rPr>
                <w:rFonts w:ascii="Arial" w:hAnsi="Arial" w:cs="Arial"/>
                <w:b/>
              </w:rPr>
              <w:t xml:space="preserve"> Sp. z o.o.</w:t>
            </w:r>
          </w:p>
          <w:p w14:paraId="0E2B97D7" w14:textId="77777777" w:rsidR="00DF65F1" w:rsidRPr="00F245C5" w:rsidRDefault="00DF65F1" w:rsidP="00DF65F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Św. Jana Pawła II 33</w:t>
            </w:r>
          </w:p>
          <w:p w14:paraId="68B7EF29" w14:textId="77777777" w:rsidR="00743560" w:rsidRPr="00F245C5" w:rsidRDefault="00743560" w:rsidP="00DF65F1">
            <w:pPr>
              <w:jc w:val="both"/>
              <w:rPr>
                <w:rFonts w:ascii="Arial" w:hAnsi="Arial" w:cs="Arial"/>
                <w:bCs/>
              </w:rPr>
            </w:pPr>
            <w:r w:rsidRPr="00743560">
              <w:rPr>
                <w:rFonts w:ascii="Arial" w:hAnsi="Arial" w:cs="Arial"/>
                <w:bCs/>
              </w:rPr>
              <w:t>64-400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43560">
              <w:rPr>
                <w:rFonts w:ascii="Arial" w:hAnsi="Arial" w:cs="Arial"/>
                <w:bCs/>
              </w:rPr>
              <w:t>Międzychód</w:t>
            </w:r>
          </w:p>
          <w:p w14:paraId="735EED4E" w14:textId="77777777" w:rsidR="00743560" w:rsidRPr="00F245C5" w:rsidRDefault="00743560" w:rsidP="00DF65F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43560">
              <w:rPr>
                <w:rFonts w:ascii="Arial" w:hAnsi="Arial" w:cs="Arial"/>
                <w:b/>
              </w:rPr>
              <w:t>221 596.57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BC2BB61" w14:textId="77777777" w:rsidR="00743560" w:rsidRPr="00F245C5" w:rsidRDefault="00743560" w:rsidP="00DF65F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89B3D66" w14:textId="77777777" w:rsidR="00743560" w:rsidRPr="00F245C5" w:rsidRDefault="00743560" w:rsidP="00DF65F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743560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16F889A5" w14:textId="77777777" w:rsidR="00DF65F1" w:rsidRDefault="00DF65F1" w:rsidP="00DF65F1">
      <w:pPr>
        <w:jc w:val="both"/>
        <w:rPr>
          <w:rFonts w:ascii="Arial" w:hAnsi="Arial" w:cs="Arial"/>
          <w:b/>
          <w:bCs/>
          <w:color w:val="000000"/>
        </w:rPr>
      </w:pPr>
    </w:p>
    <w:p w14:paraId="106298C2" w14:textId="360FCB57" w:rsidR="00A02E94" w:rsidRDefault="00F245C5" w:rsidP="00DF65F1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410"/>
        <w:gridCol w:w="1559"/>
      </w:tblGrid>
      <w:tr w:rsidR="00A02E94" w:rsidRPr="00FB1692" w14:paraId="1E1BA646" w14:textId="77777777" w:rsidTr="00FB16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8AFE07" w14:textId="77777777" w:rsidR="00A02E94" w:rsidRPr="00FB1692" w:rsidRDefault="00F245C5" w:rsidP="00DF65F1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FB1692">
              <w:rPr>
                <w:rFonts w:ascii="Arial" w:hAnsi="Arial" w:cs="Arial"/>
                <w:bCs/>
                <w:sz w:val="22"/>
                <w:szCs w:val="22"/>
              </w:rPr>
              <w:t>Część</w:t>
            </w:r>
            <w:r w:rsidR="00A02E94" w:rsidRPr="00FB169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7D7932" w:rsidRPr="00FB1692">
              <w:rPr>
                <w:rFonts w:ascii="Arial" w:hAnsi="Arial" w:cs="Arial"/>
                <w:bCs/>
                <w:sz w:val="22"/>
                <w:szCs w:val="22"/>
              </w:rPr>
              <w:t>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402B2F" w14:textId="77777777" w:rsidR="00A02E94" w:rsidRPr="00FB1692" w:rsidRDefault="007D7932" w:rsidP="00DF65F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1692">
              <w:rPr>
                <w:rFonts w:ascii="Arial" w:hAnsi="Arial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C57F59" w14:textId="77777777" w:rsidR="00A02E94" w:rsidRPr="00FB1692" w:rsidRDefault="007D7932" w:rsidP="00DF65F1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FB1692">
              <w:rPr>
                <w:rFonts w:ascii="Arial" w:hAnsi="Arial" w:cs="Arial"/>
                <w:bCs/>
                <w:color w:val="000000"/>
                <w:sz w:val="22"/>
                <w:szCs w:val="22"/>
              </w:rPr>
              <w:t>K</w:t>
            </w:r>
            <w:r w:rsidR="00A02E94" w:rsidRPr="00FB1692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ryterium - </w:t>
            </w:r>
            <w:r w:rsidRPr="00FB1692">
              <w:rPr>
                <w:rFonts w:ascii="Arial" w:hAnsi="Arial" w:cs="Arial"/>
                <w:bCs/>
                <w:color w:val="000000"/>
                <w:sz w:val="22"/>
                <w:szCs w:val="22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B32192" w14:textId="77777777" w:rsidR="00A02E94" w:rsidRPr="00FB1692" w:rsidRDefault="00A02E94" w:rsidP="00DF65F1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FB1692">
              <w:rPr>
                <w:rFonts w:ascii="Arial" w:hAnsi="Arial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743560" w14:paraId="7210F4EE" w14:textId="77777777" w:rsidTr="00FB16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682CE" w14:textId="537DB8C3" w:rsidR="00743560" w:rsidRPr="007D7932" w:rsidRDefault="004F71D3" w:rsidP="004F71D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</w:t>
            </w:r>
            <w:r w:rsidR="00743560" w:rsidRPr="00743560">
              <w:rPr>
                <w:rFonts w:ascii="Arial" w:hAnsi="Arial" w:cs="Arial"/>
                <w:sz w:val="22"/>
                <w:szCs w:val="22"/>
              </w:rPr>
              <w:t>adanie nr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CDCD6" w14:textId="77777777" w:rsidR="00DF65F1" w:rsidRPr="00F245C5" w:rsidRDefault="00DF65F1" w:rsidP="00FB1692">
            <w:pPr>
              <w:rPr>
                <w:rFonts w:ascii="Arial" w:hAnsi="Arial" w:cs="Arial"/>
                <w:b/>
              </w:rPr>
            </w:pPr>
            <w:r w:rsidRPr="00743560">
              <w:rPr>
                <w:rFonts w:ascii="Arial" w:hAnsi="Arial" w:cs="Arial"/>
                <w:b/>
              </w:rPr>
              <w:t xml:space="preserve">Piekarnia Cukiernia </w:t>
            </w:r>
            <w:r>
              <w:rPr>
                <w:rFonts w:ascii="Arial" w:hAnsi="Arial" w:cs="Arial"/>
                <w:b/>
              </w:rPr>
              <w:t>Międzychód</w:t>
            </w:r>
            <w:r w:rsidRPr="00743560">
              <w:rPr>
                <w:rFonts w:ascii="Arial" w:hAnsi="Arial" w:cs="Arial"/>
                <w:b/>
              </w:rPr>
              <w:t xml:space="preserve"> Sp. z o.o.</w:t>
            </w:r>
          </w:p>
          <w:p w14:paraId="2060CD65" w14:textId="77777777" w:rsidR="00DF65F1" w:rsidRPr="00F245C5" w:rsidRDefault="00DF65F1" w:rsidP="00DF65F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Św. Jana Pawła II 33</w:t>
            </w:r>
          </w:p>
          <w:p w14:paraId="4AEB40AD" w14:textId="77777777" w:rsidR="00743560" w:rsidRPr="007D7932" w:rsidRDefault="00743560" w:rsidP="00DF65F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64-400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43560">
              <w:rPr>
                <w:rFonts w:ascii="Arial" w:hAnsi="Arial" w:cs="Arial"/>
                <w:sz w:val="22"/>
                <w:szCs w:val="22"/>
              </w:rPr>
              <w:t>Międzychód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5CD30" w14:textId="77777777" w:rsidR="00FB1692" w:rsidRDefault="00FB1692" w:rsidP="00FB169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A817038" w14:textId="77777777" w:rsidR="004F71D3" w:rsidRDefault="004F71D3" w:rsidP="00FB169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E1D014B" w14:textId="05B34C44" w:rsidR="00743560" w:rsidRPr="007D7932" w:rsidRDefault="00743560" w:rsidP="00FB169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768EB" w14:textId="77777777" w:rsidR="00743560" w:rsidRPr="007D7932" w:rsidRDefault="00743560" w:rsidP="00DF6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43560" w14:paraId="57C30356" w14:textId="77777777" w:rsidTr="00FB16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14E84" w14:textId="1D8BD95F" w:rsidR="00743560" w:rsidRPr="007D7932" w:rsidRDefault="00743560" w:rsidP="004F71D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DE1C3" w14:textId="77777777" w:rsidR="00743560" w:rsidRPr="007D7932" w:rsidRDefault="00743560" w:rsidP="00DF65F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3560">
              <w:rPr>
                <w:rFonts w:ascii="Arial" w:hAnsi="Arial" w:cs="Arial"/>
                <w:b/>
                <w:bCs/>
                <w:sz w:val="22"/>
                <w:szCs w:val="22"/>
              </w:rPr>
              <w:t>Piekarnia Natura Prosta SA</w:t>
            </w:r>
          </w:p>
          <w:p w14:paraId="7C4ADE70" w14:textId="77777777" w:rsidR="00743560" w:rsidRPr="007D7932" w:rsidRDefault="00743560" w:rsidP="00DF65F1">
            <w:pPr>
              <w:rPr>
                <w:rFonts w:ascii="Arial" w:hAnsi="Arial" w:cs="Arial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Poznańska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43560">
              <w:rPr>
                <w:rFonts w:ascii="Arial" w:hAnsi="Arial" w:cs="Arial"/>
                <w:sz w:val="22"/>
                <w:szCs w:val="22"/>
              </w:rPr>
              <w:t>99a</w:t>
            </w:r>
          </w:p>
          <w:p w14:paraId="5F445E67" w14:textId="77777777" w:rsidR="00743560" w:rsidRPr="007D7932" w:rsidRDefault="00743560" w:rsidP="00DF65F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62-006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43560">
              <w:rPr>
                <w:rFonts w:ascii="Arial" w:hAnsi="Arial" w:cs="Arial"/>
                <w:sz w:val="22"/>
                <w:szCs w:val="22"/>
              </w:rPr>
              <w:t>Kobylnica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9B1D8" w14:textId="77777777" w:rsidR="00FB1692" w:rsidRDefault="00FB1692" w:rsidP="00FB169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CE68F06" w14:textId="3CD5ED9F" w:rsidR="00743560" w:rsidRPr="007D7932" w:rsidRDefault="00743560" w:rsidP="00FB169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Cena - 25.89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9D1D1" w14:textId="77777777" w:rsidR="00743560" w:rsidRPr="007D7932" w:rsidRDefault="00743560" w:rsidP="00DF6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 xml:space="preserve">  25,89</w:t>
            </w:r>
          </w:p>
        </w:tc>
      </w:tr>
      <w:tr w:rsidR="00743560" w14:paraId="32B358D9" w14:textId="77777777" w:rsidTr="00FB16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3CDDC" w14:textId="557DE84D" w:rsidR="00743560" w:rsidRPr="007D7932" w:rsidRDefault="00743560" w:rsidP="004F71D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D6608" w14:textId="77777777" w:rsidR="00743560" w:rsidRPr="007D7932" w:rsidRDefault="00743560" w:rsidP="00DF65F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43560">
              <w:rPr>
                <w:rFonts w:ascii="Arial" w:hAnsi="Arial" w:cs="Arial"/>
                <w:b/>
                <w:bCs/>
                <w:sz w:val="22"/>
                <w:szCs w:val="22"/>
              </w:rPr>
              <w:t>Piekarania</w:t>
            </w:r>
            <w:proofErr w:type="spellEnd"/>
            <w:r w:rsidRPr="007435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Marek </w:t>
            </w:r>
            <w:proofErr w:type="spellStart"/>
            <w:r w:rsidRPr="00743560">
              <w:rPr>
                <w:rFonts w:ascii="Arial" w:hAnsi="Arial" w:cs="Arial"/>
                <w:b/>
                <w:bCs/>
                <w:sz w:val="22"/>
                <w:szCs w:val="22"/>
              </w:rPr>
              <w:t>Gidaszewski</w:t>
            </w:r>
            <w:proofErr w:type="spellEnd"/>
          </w:p>
          <w:p w14:paraId="62A03D83" w14:textId="77777777" w:rsidR="00743560" w:rsidRPr="007D7932" w:rsidRDefault="00743560" w:rsidP="00DF65F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43560">
              <w:rPr>
                <w:rFonts w:ascii="Arial" w:hAnsi="Arial" w:cs="Arial"/>
                <w:sz w:val="22"/>
                <w:szCs w:val="22"/>
              </w:rPr>
              <w:t>Bruszczewska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43560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3864A70D" w14:textId="39454F66" w:rsidR="00743560" w:rsidRPr="007D7932" w:rsidRDefault="00743560" w:rsidP="00DF65F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64-030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B1692">
              <w:rPr>
                <w:rFonts w:ascii="Arial" w:hAnsi="Arial" w:cs="Arial"/>
                <w:sz w:val="22"/>
                <w:szCs w:val="22"/>
              </w:rPr>
              <w:t>Przysieka Polska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FCA12" w14:textId="77777777" w:rsidR="00FB1692" w:rsidRDefault="00FB1692" w:rsidP="00FB169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8697D1C" w14:textId="03DA3E97" w:rsidR="00743560" w:rsidRPr="007D7932" w:rsidRDefault="00743560" w:rsidP="00FB169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Cena - 70.37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1576A" w14:textId="77777777" w:rsidR="00743560" w:rsidRPr="007D7932" w:rsidRDefault="00743560" w:rsidP="00DF6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 xml:space="preserve">  70,37</w:t>
            </w:r>
          </w:p>
        </w:tc>
      </w:tr>
      <w:tr w:rsidR="00743560" w14:paraId="2554512C" w14:textId="77777777" w:rsidTr="00FB16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4406B" w14:textId="6D4D96B3" w:rsidR="00743560" w:rsidRPr="007D7932" w:rsidRDefault="00743560" w:rsidP="004F71D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zadanie nr 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9EE1C" w14:textId="77777777" w:rsidR="00FB1692" w:rsidRPr="00F245C5" w:rsidRDefault="00FB1692" w:rsidP="00FB1692">
            <w:pPr>
              <w:rPr>
                <w:rFonts w:ascii="Arial" w:hAnsi="Arial" w:cs="Arial"/>
                <w:b/>
              </w:rPr>
            </w:pPr>
            <w:r w:rsidRPr="00743560">
              <w:rPr>
                <w:rFonts w:ascii="Arial" w:hAnsi="Arial" w:cs="Arial"/>
                <w:b/>
              </w:rPr>
              <w:t xml:space="preserve">Piekarnia Cukiernia </w:t>
            </w:r>
            <w:r>
              <w:rPr>
                <w:rFonts w:ascii="Arial" w:hAnsi="Arial" w:cs="Arial"/>
                <w:b/>
              </w:rPr>
              <w:lastRenderedPageBreak/>
              <w:t>Międzychód</w:t>
            </w:r>
            <w:r w:rsidRPr="00743560">
              <w:rPr>
                <w:rFonts w:ascii="Arial" w:hAnsi="Arial" w:cs="Arial"/>
                <w:b/>
              </w:rPr>
              <w:t xml:space="preserve"> Sp. z o.o.</w:t>
            </w:r>
          </w:p>
          <w:p w14:paraId="2FF06098" w14:textId="77777777" w:rsidR="00FB1692" w:rsidRPr="00F245C5" w:rsidRDefault="00FB1692" w:rsidP="00FB169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Św. Jana Pawła II 33</w:t>
            </w:r>
          </w:p>
          <w:p w14:paraId="211440BD" w14:textId="77777777" w:rsidR="00743560" w:rsidRPr="007D7932" w:rsidRDefault="00743560" w:rsidP="00DF65F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64-400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43560">
              <w:rPr>
                <w:rFonts w:ascii="Arial" w:hAnsi="Arial" w:cs="Arial"/>
                <w:sz w:val="22"/>
                <w:szCs w:val="22"/>
              </w:rPr>
              <w:t>Międzychód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46888" w14:textId="08773207" w:rsidR="00743560" w:rsidRPr="007D7932" w:rsidRDefault="00743560" w:rsidP="00FB169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lastRenderedPageBreak/>
              <w:t>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AE307" w14:textId="77777777" w:rsidR="00743560" w:rsidRPr="007D7932" w:rsidRDefault="00743560" w:rsidP="00DF6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43560" w14:paraId="0AB1F9FC" w14:textId="77777777" w:rsidTr="00FB16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ABF5B" w14:textId="4238399D" w:rsidR="00743560" w:rsidRPr="007D7932" w:rsidRDefault="00743560" w:rsidP="004F71D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zadanie nr 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BCCA4" w14:textId="77777777" w:rsidR="00743560" w:rsidRPr="007D7932" w:rsidRDefault="00743560" w:rsidP="00DF65F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3560">
              <w:rPr>
                <w:rFonts w:ascii="Arial" w:hAnsi="Arial" w:cs="Arial"/>
                <w:b/>
                <w:bCs/>
                <w:sz w:val="22"/>
                <w:szCs w:val="22"/>
              </w:rPr>
              <w:t>UNIPOL Roman Bajon Sp. j.</w:t>
            </w:r>
          </w:p>
          <w:p w14:paraId="6FF68D76" w14:textId="3EF6A440" w:rsidR="00743560" w:rsidRPr="007D7932" w:rsidRDefault="00743560" w:rsidP="00DF65F1">
            <w:pPr>
              <w:rPr>
                <w:rFonts w:ascii="Arial" w:hAnsi="Arial" w:cs="Arial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Główna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43560">
              <w:rPr>
                <w:rFonts w:ascii="Arial" w:hAnsi="Arial" w:cs="Arial"/>
                <w:sz w:val="22"/>
                <w:szCs w:val="22"/>
              </w:rPr>
              <w:t>49</w:t>
            </w:r>
          </w:p>
          <w:p w14:paraId="609DD88F" w14:textId="77777777" w:rsidR="00743560" w:rsidRPr="007D7932" w:rsidRDefault="00743560" w:rsidP="00DF65F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62-007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43560">
              <w:rPr>
                <w:rFonts w:ascii="Arial" w:hAnsi="Arial" w:cs="Arial"/>
                <w:sz w:val="22"/>
                <w:szCs w:val="22"/>
              </w:rPr>
              <w:t>Biskupice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90153" w14:textId="77777777" w:rsidR="00FB1692" w:rsidRDefault="00FB1692" w:rsidP="00FB169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289C6FC" w14:textId="17F9A2FD" w:rsidR="00743560" w:rsidRPr="007D7932" w:rsidRDefault="00743560" w:rsidP="00FB169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Cena - 89.99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36DA4" w14:textId="77777777" w:rsidR="00743560" w:rsidRPr="007D7932" w:rsidRDefault="00743560" w:rsidP="00DF6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 xml:space="preserve">  89,99</w:t>
            </w:r>
          </w:p>
        </w:tc>
      </w:tr>
      <w:tr w:rsidR="00743560" w14:paraId="56DB97F2" w14:textId="77777777" w:rsidTr="00FB16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FDE02" w14:textId="187049C0" w:rsidR="00743560" w:rsidRPr="007D7932" w:rsidRDefault="00743560" w:rsidP="004F71D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zadanie nr 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4EC0A" w14:textId="77777777" w:rsidR="00743560" w:rsidRPr="007D7932" w:rsidRDefault="00743560" w:rsidP="00DF65F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3560">
              <w:rPr>
                <w:rFonts w:ascii="Arial" w:hAnsi="Arial" w:cs="Arial"/>
                <w:b/>
                <w:bCs/>
                <w:sz w:val="22"/>
                <w:szCs w:val="22"/>
              </w:rPr>
              <w:t>Piekarnia Natura Prosta SA</w:t>
            </w:r>
          </w:p>
          <w:p w14:paraId="4B5FF208" w14:textId="77777777" w:rsidR="00743560" w:rsidRPr="007D7932" w:rsidRDefault="00743560" w:rsidP="00DF65F1">
            <w:pPr>
              <w:rPr>
                <w:rFonts w:ascii="Arial" w:hAnsi="Arial" w:cs="Arial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Poznańska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43560">
              <w:rPr>
                <w:rFonts w:ascii="Arial" w:hAnsi="Arial" w:cs="Arial"/>
                <w:sz w:val="22"/>
                <w:szCs w:val="22"/>
              </w:rPr>
              <w:t>99a</w:t>
            </w:r>
          </w:p>
          <w:p w14:paraId="3AD4F1CD" w14:textId="77777777" w:rsidR="00743560" w:rsidRPr="007D7932" w:rsidRDefault="00743560" w:rsidP="00DF65F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62-006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43560">
              <w:rPr>
                <w:rFonts w:ascii="Arial" w:hAnsi="Arial" w:cs="Arial"/>
                <w:sz w:val="22"/>
                <w:szCs w:val="22"/>
              </w:rPr>
              <w:t>Kobylnica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0DCE" w14:textId="77777777" w:rsidR="00FB1692" w:rsidRDefault="00FB1692" w:rsidP="00FB169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64D1799" w14:textId="02112228" w:rsidR="00743560" w:rsidRPr="007D7932" w:rsidRDefault="00743560" w:rsidP="00FB169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Cena - 28.14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FF0F" w14:textId="77777777" w:rsidR="00743560" w:rsidRPr="007D7932" w:rsidRDefault="00743560" w:rsidP="00DF6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 xml:space="preserve">  28,14</w:t>
            </w:r>
          </w:p>
        </w:tc>
      </w:tr>
      <w:tr w:rsidR="00743560" w14:paraId="135EF0C7" w14:textId="77777777" w:rsidTr="00FB169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11347" w14:textId="5DC48538" w:rsidR="00743560" w:rsidRPr="007D7932" w:rsidRDefault="00743560" w:rsidP="004F71D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zadanie nr 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D6801" w14:textId="77777777" w:rsidR="00743560" w:rsidRPr="007D7932" w:rsidRDefault="00743560" w:rsidP="00DF65F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43560">
              <w:rPr>
                <w:rFonts w:ascii="Arial" w:hAnsi="Arial" w:cs="Arial"/>
                <w:b/>
                <w:bCs/>
                <w:sz w:val="22"/>
                <w:szCs w:val="22"/>
              </w:rPr>
              <w:t>Piekarania</w:t>
            </w:r>
            <w:proofErr w:type="spellEnd"/>
            <w:r w:rsidRPr="0074356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Marek </w:t>
            </w:r>
            <w:proofErr w:type="spellStart"/>
            <w:r w:rsidRPr="00743560">
              <w:rPr>
                <w:rFonts w:ascii="Arial" w:hAnsi="Arial" w:cs="Arial"/>
                <w:b/>
                <w:bCs/>
                <w:sz w:val="22"/>
                <w:szCs w:val="22"/>
              </w:rPr>
              <w:t>Gidaszewski</w:t>
            </w:r>
            <w:proofErr w:type="spellEnd"/>
          </w:p>
          <w:p w14:paraId="1CFBC6B5" w14:textId="77777777" w:rsidR="00743560" w:rsidRPr="007D7932" w:rsidRDefault="00743560" w:rsidP="00DF65F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43560">
              <w:rPr>
                <w:rFonts w:ascii="Arial" w:hAnsi="Arial" w:cs="Arial"/>
                <w:sz w:val="22"/>
                <w:szCs w:val="22"/>
              </w:rPr>
              <w:t>Bruszczewska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43560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0202C727" w14:textId="46A83B45" w:rsidR="00743560" w:rsidRPr="007D7932" w:rsidRDefault="00743560" w:rsidP="00DF65F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64-030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B1692">
              <w:rPr>
                <w:rFonts w:ascii="Arial" w:hAnsi="Arial" w:cs="Arial"/>
                <w:sz w:val="22"/>
                <w:szCs w:val="22"/>
              </w:rPr>
              <w:t>Przysieka Polska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1DE2D" w14:textId="77777777" w:rsidR="00FB1692" w:rsidRDefault="00FB1692" w:rsidP="00FB169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F9EDBE4" w14:textId="2F26FF03" w:rsidR="00743560" w:rsidRPr="007D7932" w:rsidRDefault="00743560" w:rsidP="00FB169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>Cena - 67.32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68090" w14:textId="77777777" w:rsidR="00743560" w:rsidRPr="007D7932" w:rsidRDefault="00743560" w:rsidP="00DF65F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43560">
              <w:rPr>
                <w:rFonts w:ascii="Arial" w:hAnsi="Arial" w:cs="Arial"/>
                <w:sz w:val="22"/>
                <w:szCs w:val="22"/>
              </w:rPr>
              <w:t xml:space="preserve">  67,32</w:t>
            </w:r>
          </w:p>
        </w:tc>
      </w:tr>
    </w:tbl>
    <w:p w14:paraId="3C47BB50" w14:textId="77777777" w:rsidR="00A02E94" w:rsidRDefault="00A02E94" w:rsidP="00DF65F1">
      <w:pPr>
        <w:jc w:val="both"/>
        <w:rPr>
          <w:rFonts w:ascii="Arial" w:hAnsi="Arial" w:cs="Arial"/>
          <w:color w:val="000000"/>
        </w:rPr>
      </w:pPr>
    </w:p>
    <w:p w14:paraId="26E9CEAC" w14:textId="77777777" w:rsidR="00A02E94" w:rsidRDefault="00A02E94" w:rsidP="00DF65F1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53B6FF33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2AA5175" w14:textId="77777777" w:rsidR="00A02E94" w:rsidRPr="007D7932" w:rsidRDefault="00A02E94" w:rsidP="00DF65F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B03DF75" w14:textId="77777777" w:rsidR="00A02E94" w:rsidRPr="007D7932" w:rsidRDefault="00A02E94" w:rsidP="00DF65F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EA038FD" w14:textId="77777777" w:rsidR="00A02E94" w:rsidRPr="007D7932" w:rsidRDefault="00A02E94" w:rsidP="00DF65F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37633F09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E6937B2" w14:textId="77777777" w:rsidR="00A02E94" w:rsidRPr="007D7932" w:rsidRDefault="00A02E94" w:rsidP="00DF65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58A7E49" w14:textId="77777777" w:rsidR="00A02E94" w:rsidRPr="007D7932" w:rsidRDefault="00A02E94" w:rsidP="00DF65F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D1B6918" w14:textId="77777777" w:rsidR="00A02E94" w:rsidRPr="007D7932" w:rsidRDefault="00A02E94" w:rsidP="00DF65F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1F9BAEDD" w14:textId="77777777" w:rsidR="00A02E94" w:rsidRPr="007D7932" w:rsidRDefault="00A02E94" w:rsidP="00DF65F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90128D" w14:textId="77777777" w:rsidR="00A02E94" w:rsidRDefault="00A02E94" w:rsidP="00DF65F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C2482E3" w14:textId="77777777" w:rsidR="0013621B" w:rsidRPr="0013621B" w:rsidRDefault="0013621B" w:rsidP="00DF65F1">
            <w:pPr>
              <w:rPr>
                <w:rFonts w:ascii="Arial" w:hAnsi="Arial" w:cs="Arial"/>
                <w:sz w:val="12"/>
                <w:szCs w:val="12"/>
              </w:rPr>
            </w:pPr>
          </w:p>
          <w:p w14:paraId="7FBE2C3B" w14:textId="77777777" w:rsidR="00A02E94" w:rsidRPr="007D7932" w:rsidRDefault="00A02E94" w:rsidP="00DF65F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DB3D79C" w14:textId="77777777" w:rsidR="00A02E94" w:rsidRPr="007D7932" w:rsidRDefault="00A02E94" w:rsidP="00DF65F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575FB0E" w14:textId="77777777" w:rsidR="00A02E94" w:rsidRDefault="00A02E94" w:rsidP="00DF65F1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4A2D5088" w14:textId="77777777" w:rsidR="00A02E94" w:rsidRDefault="00A02E94" w:rsidP="00DF65F1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47774267" w14:textId="77777777" w:rsidR="00A02E94" w:rsidRDefault="00A02E94" w:rsidP="00DF65F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743560">
        <w:rPr>
          <w:rFonts w:ascii="Arial" w:hAnsi="Arial" w:cs="Arial"/>
        </w:rPr>
        <w:t>nie krótszym niż 5 dni od dnia przesłania niniejszej informacji o wyborze najkorzystniejszej oferty.</w:t>
      </w:r>
    </w:p>
    <w:p w14:paraId="453B50D2" w14:textId="77777777" w:rsidR="00A02E94" w:rsidRDefault="00A02E94" w:rsidP="00DF65F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0F98553E" w14:textId="77777777" w:rsidR="0013621B" w:rsidRPr="00C6247D" w:rsidRDefault="0013621B" w:rsidP="00DF65F1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620AF3E7" w14:textId="77777777" w:rsidR="0013621B" w:rsidRPr="00D50535" w:rsidRDefault="0013621B" w:rsidP="00DF65F1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0DF4DC47" w14:textId="77777777" w:rsidR="004F71D3" w:rsidRDefault="004F71D3" w:rsidP="00DF65F1">
      <w:pPr>
        <w:ind w:left="3119" w:firstLine="425"/>
        <w:jc w:val="right"/>
        <w:rPr>
          <w:rFonts w:ascii="Arial" w:hAnsi="Arial" w:cs="Arial"/>
          <w:i/>
        </w:rPr>
      </w:pPr>
    </w:p>
    <w:p w14:paraId="593BD097" w14:textId="5737AD01" w:rsidR="0013621B" w:rsidRDefault="0013621B" w:rsidP="00DF65F1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63027657" w14:textId="77777777" w:rsidR="004F71D3" w:rsidRDefault="004F71D3" w:rsidP="00DF65F1">
      <w:pPr>
        <w:ind w:left="3119" w:firstLine="425"/>
        <w:jc w:val="right"/>
        <w:rPr>
          <w:rFonts w:ascii="Arial" w:hAnsi="Arial" w:cs="Arial"/>
          <w:i/>
        </w:rPr>
      </w:pPr>
    </w:p>
    <w:p w14:paraId="729CE29C" w14:textId="77777777" w:rsidR="004F71D3" w:rsidRPr="00BA38DF" w:rsidRDefault="004F71D3" w:rsidP="004F71D3">
      <w:pPr>
        <w:ind w:left="3119" w:firstLine="425"/>
        <w:jc w:val="right"/>
        <w:rPr>
          <w:rFonts w:ascii="Arial" w:hAnsi="Arial" w:cs="Arial"/>
          <w:i/>
        </w:rPr>
      </w:pPr>
      <w:r w:rsidRPr="00BA38DF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p.o. Z-</w:t>
      </w:r>
      <w:proofErr w:type="spellStart"/>
      <w:r>
        <w:rPr>
          <w:rFonts w:ascii="Arial" w:hAnsi="Arial" w:cs="Arial"/>
          <w:i/>
        </w:rPr>
        <w:t>cy</w:t>
      </w:r>
      <w:proofErr w:type="spellEnd"/>
      <w:r>
        <w:rPr>
          <w:rFonts w:ascii="Arial" w:hAnsi="Arial" w:cs="Arial"/>
          <w:i/>
        </w:rPr>
        <w:t xml:space="preserve"> </w:t>
      </w:r>
      <w:r w:rsidRPr="00BA38DF">
        <w:rPr>
          <w:rFonts w:ascii="Arial" w:hAnsi="Arial" w:cs="Arial"/>
          <w:i/>
        </w:rPr>
        <w:t>Dyrektor</w:t>
      </w:r>
      <w:r>
        <w:rPr>
          <w:rFonts w:ascii="Arial" w:hAnsi="Arial" w:cs="Arial"/>
          <w:i/>
        </w:rPr>
        <w:t>a</w:t>
      </w:r>
      <w:r w:rsidRPr="00BA38D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ds. Administracyjnych</w:t>
      </w:r>
    </w:p>
    <w:p w14:paraId="07AE685F" w14:textId="77777777" w:rsidR="004F71D3" w:rsidRPr="00355C9D" w:rsidRDefault="004F71D3" w:rsidP="004F71D3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 w:val="20"/>
        </w:rPr>
        <w:t>Krystyna Piątkowska</w:t>
      </w:r>
    </w:p>
    <w:p w14:paraId="67D5EF73" w14:textId="77777777" w:rsidR="004F71D3" w:rsidRDefault="004F71D3" w:rsidP="00DF65F1">
      <w:pPr>
        <w:ind w:left="3119" w:firstLine="425"/>
        <w:jc w:val="right"/>
        <w:rPr>
          <w:rFonts w:ascii="Arial" w:hAnsi="Arial" w:cs="Arial"/>
          <w:i/>
        </w:rPr>
      </w:pPr>
    </w:p>
    <w:p w14:paraId="37287539" w14:textId="77777777" w:rsidR="004F71D3" w:rsidRDefault="004F71D3" w:rsidP="00DF65F1">
      <w:pPr>
        <w:ind w:left="3119" w:firstLine="425"/>
        <w:jc w:val="right"/>
        <w:rPr>
          <w:rFonts w:ascii="Arial" w:hAnsi="Arial" w:cs="Arial"/>
          <w:i/>
        </w:rPr>
      </w:pPr>
    </w:p>
    <w:p w14:paraId="17D572AC" w14:textId="77777777" w:rsidR="004F71D3" w:rsidRPr="004B39E0" w:rsidRDefault="004F71D3" w:rsidP="00DF65F1">
      <w:pPr>
        <w:ind w:left="3119" w:firstLine="425"/>
        <w:jc w:val="right"/>
        <w:rPr>
          <w:rFonts w:ascii="Arial" w:hAnsi="Arial" w:cs="Arial"/>
          <w:i/>
        </w:rPr>
      </w:pPr>
    </w:p>
    <w:p w14:paraId="66BE0B5E" w14:textId="4F8F9ACF" w:rsidR="008642B3" w:rsidRPr="0013621B" w:rsidRDefault="00743560" w:rsidP="00DF65F1">
      <w:pPr>
        <w:jc w:val="right"/>
        <w:rPr>
          <w:rFonts w:ascii="Arial" w:hAnsi="Arial" w:cs="Arial"/>
          <w:vertAlign w:val="superscript"/>
        </w:rPr>
      </w:pPr>
      <w:r w:rsidRPr="00743560">
        <w:rPr>
          <w:rFonts w:ascii="Arial" w:hAnsi="Arial" w:cs="Arial"/>
        </w:rPr>
        <w:t xml:space="preserve">  </w:t>
      </w:r>
      <w:bookmarkEnd w:id="0"/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37A1E" w14:textId="77777777" w:rsidR="009A324E" w:rsidRDefault="009A324E">
      <w:r>
        <w:separator/>
      </w:r>
    </w:p>
  </w:endnote>
  <w:endnote w:type="continuationSeparator" w:id="0">
    <w:p w14:paraId="08D812FE" w14:textId="77777777" w:rsidR="009A324E" w:rsidRDefault="009A3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DAC61" w14:textId="77777777" w:rsidR="00743560" w:rsidRDefault="007435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D03B3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593C0CC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05812A0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A8188" w14:textId="77777777" w:rsidR="00743560" w:rsidRDefault="007435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BEFC6" w14:textId="77777777" w:rsidR="009A324E" w:rsidRDefault="009A324E">
      <w:r>
        <w:separator/>
      </w:r>
    </w:p>
  </w:footnote>
  <w:footnote w:type="continuationSeparator" w:id="0">
    <w:p w14:paraId="5DE85140" w14:textId="77777777" w:rsidR="009A324E" w:rsidRDefault="009A3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399CA" w14:textId="77777777" w:rsidR="00743560" w:rsidRDefault="007435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893D7" w14:textId="77777777" w:rsidR="00743560" w:rsidRDefault="007435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6A6A0" w14:textId="77777777" w:rsidR="00743560" w:rsidRDefault="007435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24E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4F71D3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43560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A324E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DF65F1"/>
    <w:rsid w:val="00E23743"/>
    <w:rsid w:val="00E30B2D"/>
    <w:rsid w:val="00E62859"/>
    <w:rsid w:val="00E85D70"/>
    <w:rsid w:val="00F245C5"/>
    <w:rsid w:val="00F33C66"/>
    <w:rsid w:val="00F83783"/>
    <w:rsid w:val="00F960D7"/>
    <w:rsid w:val="00FB1692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F20EAB"/>
  <w15:chartTrackingRefBased/>
  <w15:docId w15:val="{7E768A24-17E3-4E38-A0FD-7DA9FFEA1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4F71D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429</Words>
  <Characters>2577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2025-04-24T09:30:00Z</cp:lastPrinted>
  <dcterms:created xsi:type="dcterms:W3CDTF">2025-04-24T09:31:00Z</dcterms:created>
  <dcterms:modified xsi:type="dcterms:W3CDTF">2025-04-24T09:31:00Z</dcterms:modified>
</cp:coreProperties>
</file>