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43643A" w:rsidRDefault="00EC5975" w:rsidP="00986737">
      <w:pPr>
        <w:spacing w:after="600"/>
        <w:jc w:val="right"/>
        <w:rPr>
          <w:rFonts w:ascii="Arial Narrow" w:hAnsi="Arial Narrow" w:cs="Arial"/>
          <w:sz w:val="22"/>
          <w:szCs w:val="24"/>
        </w:rPr>
      </w:pPr>
      <w:bookmarkStart w:id="0" w:name="_Hlk52197885"/>
      <w:r w:rsidRPr="0043643A">
        <w:rPr>
          <w:rFonts w:ascii="Arial Narrow" w:hAnsi="Arial Narrow" w:cs="Arial"/>
          <w:sz w:val="22"/>
          <w:szCs w:val="24"/>
        </w:rPr>
        <w:t>Bydgoszcz</w:t>
      </w:r>
      <w:r w:rsidR="00986737" w:rsidRPr="0043643A">
        <w:rPr>
          <w:rFonts w:ascii="Arial Narrow" w:hAnsi="Arial Narrow" w:cs="Arial"/>
          <w:sz w:val="22"/>
          <w:szCs w:val="24"/>
        </w:rPr>
        <w:t xml:space="preserve"> dnia: </w:t>
      </w:r>
      <w:r w:rsidRPr="0043643A">
        <w:rPr>
          <w:rFonts w:ascii="Arial Narrow" w:hAnsi="Arial Narrow" w:cs="Arial"/>
          <w:sz w:val="22"/>
          <w:szCs w:val="24"/>
        </w:rPr>
        <w:t>2025-05-06</w:t>
      </w:r>
    </w:p>
    <w:p w:rsidR="00986737" w:rsidRPr="0043643A" w:rsidRDefault="00EC5975" w:rsidP="00986737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43643A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986737" w:rsidRPr="0043643A" w:rsidRDefault="00EC5975" w:rsidP="00986737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43643A">
        <w:rPr>
          <w:rFonts w:ascii="Arial Narrow" w:hAnsi="Arial Narrow" w:cs="Arial"/>
          <w:sz w:val="22"/>
          <w:szCs w:val="24"/>
        </w:rPr>
        <w:t>Powstańców Warszawy</w:t>
      </w:r>
      <w:r w:rsidR="00986737" w:rsidRPr="0043643A">
        <w:rPr>
          <w:rFonts w:ascii="Arial Narrow" w:hAnsi="Arial Narrow" w:cs="Arial"/>
          <w:sz w:val="22"/>
          <w:szCs w:val="24"/>
        </w:rPr>
        <w:t xml:space="preserve"> </w:t>
      </w:r>
      <w:r w:rsidRPr="0043643A">
        <w:rPr>
          <w:rFonts w:ascii="Arial Narrow" w:hAnsi="Arial Narrow" w:cs="Arial"/>
          <w:sz w:val="22"/>
          <w:szCs w:val="24"/>
        </w:rPr>
        <w:t>5</w:t>
      </w:r>
    </w:p>
    <w:p w:rsidR="00986737" w:rsidRPr="0043643A" w:rsidRDefault="00EC5975" w:rsidP="00986737">
      <w:pPr>
        <w:rPr>
          <w:rFonts w:ascii="Arial Narrow" w:hAnsi="Arial Narrow" w:cs="Arial"/>
          <w:sz w:val="22"/>
          <w:szCs w:val="24"/>
        </w:rPr>
      </w:pPr>
      <w:r w:rsidRPr="0043643A">
        <w:rPr>
          <w:rFonts w:ascii="Arial Narrow" w:hAnsi="Arial Narrow" w:cs="Arial"/>
          <w:sz w:val="22"/>
          <w:szCs w:val="24"/>
        </w:rPr>
        <w:t>85-681</w:t>
      </w:r>
      <w:r w:rsidR="00986737" w:rsidRPr="0043643A">
        <w:rPr>
          <w:rFonts w:ascii="Arial Narrow" w:hAnsi="Arial Narrow" w:cs="Arial"/>
          <w:sz w:val="22"/>
          <w:szCs w:val="24"/>
        </w:rPr>
        <w:t xml:space="preserve"> </w:t>
      </w:r>
      <w:r w:rsidRPr="0043643A">
        <w:rPr>
          <w:rFonts w:ascii="Arial Narrow" w:hAnsi="Arial Narrow" w:cs="Arial"/>
          <w:sz w:val="22"/>
          <w:szCs w:val="24"/>
        </w:rPr>
        <w:t>Bydgoszcz</w:t>
      </w:r>
    </w:p>
    <w:p w:rsidR="00986737" w:rsidRPr="0043643A" w:rsidRDefault="00986737" w:rsidP="00986737">
      <w:pPr>
        <w:jc w:val="both"/>
        <w:rPr>
          <w:rFonts w:ascii="Arial Narrow" w:hAnsi="Arial Narrow" w:cs="Arial"/>
          <w:bCs/>
          <w:sz w:val="16"/>
          <w:szCs w:val="18"/>
        </w:rPr>
      </w:pPr>
      <w:r w:rsidRPr="0043643A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986737" w:rsidRPr="0043643A" w:rsidRDefault="00986737" w:rsidP="00986737">
      <w:pPr>
        <w:spacing w:after="600"/>
        <w:jc w:val="both"/>
        <w:rPr>
          <w:rFonts w:ascii="Arial Narrow" w:hAnsi="Arial Narrow"/>
          <w:bCs/>
          <w:sz w:val="16"/>
          <w:szCs w:val="18"/>
        </w:rPr>
      </w:pPr>
      <w:r w:rsidRPr="0043643A">
        <w:rPr>
          <w:rFonts w:ascii="Arial Narrow" w:hAnsi="Arial Narrow" w:cs="Arial"/>
          <w:bCs/>
          <w:sz w:val="16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43643A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43643A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</w:pPr>
            <w:r w:rsidRPr="0043643A">
              <w:rPr>
                <w:rFonts w:ascii="Arial Narrow" w:hAnsi="Arial Narrow" w:cs="Arial"/>
                <w:b/>
                <w:spacing w:val="20"/>
                <w:sz w:val="24"/>
              </w:rPr>
              <w:t>INFORMACJA Z OTWARCIA OFERT</w:t>
            </w:r>
          </w:p>
        </w:tc>
      </w:tr>
    </w:tbl>
    <w:p w:rsidR="00986737" w:rsidRPr="0043643A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4"/>
        </w:rPr>
      </w:pPr>
      <w:r w:rsidRPr="0043643A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986737" w:rsidRPr="0043643A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43643A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43643A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43643A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43643A" w:rsidTr="005A632E">
        <w:tc>
          <w:tcPr>
            <w:tcW w:w="2269" w:type="dxa"/>
            <w:shd w:val="clear" w:color="auto" w:fill="auto"/>
          </w:tcPr>
          <w:p w:rsidR="00986737" w:rsidRPr="0043643A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43643A" w:rsidRDefault="00EC5975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b/>
                <w:bCs/>
                <w:sz w:val="22"/>
                <w:szCs w:val="24"/>
              </w:rPr>
              <w:t>Dostawy sukcesywne środków czystości, polimerów, pojemników na igły i ampułki</w:t>
            </w:r>
            <w:r w:rsidR="00986737" w:rsidRPr="0043643A">
              <w:rPr>
                <w:rFonts w:ascii="Arial Narrow" w:hAnsi="Arial Narrow" w:cs="Arial"/>
                <w:b/>
                <w:bCs/>
                <w:sz w:val="22"/>
                <w:szCs w:val="24"/>
              </w:rPr>
              <w:t>.</w:t>
            </w:r>
          </w:p>
        </w:tc>
      </w:tr>
      <w:tr w:rsidR="00EC5975" w:rsidRPr="0043643A" w:rsidTr="002047F2">
        <w:tc>
          <w:tcPr>
            <w:tcW w:w="2269" w:type="dxa"/>
            <w:shd w:val="clear" w:color="auto" w:fill="auto"/>
          </w:tcPr>
          <w:p w:rsidR="00EC5975" w:rsidRPr="0043643A" w:rsidRDefault="00EC5975" w:rsidP="002047F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C5975" w:rsidRPr="0043643A" w:rsidRDefault="00EC5975" w:rsidP="002047F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b/>
                <w:bCs/>
                <w:sz w:val="22"/>
                <w:szCs w:val="24"/>
              </w:rPr>
              <w:t>35/2025</w:t>
            </w:r>
          </w:p>
        </w:tc>
      </w:tr>
    </w:tbl>
    <w:p w:rsidR="00A80738" w:rsidRPr="0043643A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4"/>
        </w:rPr>
      </w:pPr>
    </w:p>
    <w:p w:rsidR="00D665F5" w:rsidRPr="0043643A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43643A">
        <w:rPr>
          <w:rFonts w:ascii="Arial Narrow" w:hAnsi="Arial Narrow" w:cs="Arial"/>
          <w:sz w:val="22"/>
          <w:szCs w:val="24"/>
        </w:rPr>
        <w:t>Zamawiający, działając na podstawie art. 22</w:t>
      </w:r>
      <w:r w:rsidR="00FC7F5E" w:rsidRPr="0043643A">
        <w:rPr>
          <w:rFonts w:ascii="Arial Narrow" w:hAnsi="Arial Narrow" w:cs="Arial"/>
          <w:sz w:val="22"/>
          <w:szCs w:val="24"/>
        </w:rPr>
        <w:t>2</w:t>
      </w:r>
      <w:r w:rsidRPr="0043643A">
        <w:rPr>
          <w:rFonts w:ascii="Arial Narrow" w:hAnsi="Arial Narrow" w:cs="Arial"/>
          <w:sz w:val="22"/>
          <w:szCs w:val="24"/>
        </w:rPr>
        <w:t xml:space="preserve"> ust. 5 </w:t>
      </w:r>
      <w:r w:rsidRPr="0043643A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Pr="0043643A">
        <w:rPr>
          <w:rFonts w:ascii="Arial Narrow" w:hAnsi="Arial Narrow" w:cs="Arial"/>
          <w:sz w:val="22"/>
          <w:szCs w:val="24"/>
        </w:rPr>
        <w:t xml:space="preserve"> </w:t>
      </w:r>
      <w:r w:rsidR="00EC5975" w:rsidRPr="0043643A">
        <w:rPr>
          <w:rFonts w:ascii="Arial Narrow" w:hAnsi="Arial Narrow" w:cs="Arial"/>
          <w:sz w:val="22"/>
          <w:szCs w:val="24"/>
        </w:rPr>
        <w:t>(</w:t>
      </w:r>
      <w:proofErr w:type="spellStart"/>
      <w:r w:rsidR="00EC5975" w:rsidRPr="0043643A">
        <w:rPr>
          <w:rFonts w:ascii="Arial Narrow" w:hAnsi="Arial Narrow" w:cs="Arial"/>
          <w:sz w:val="22"/>
          <w:szCs w:val="24"/>
        </w:rPr>
        <w:t>t.j</w:t>
      </w:r>
      <w:proofErr w:type="spellEnd"/>
      <w:r w:rsidR="00EC5975" w:rsidRPr="0043643A">
        <w:rPr>
          <w:rFonts w:ascii="Arial Narrow" w:hAnsi="Arial Narrow" w:cs="Arial"/>
          <w:sz w:val="22"/>
          <w:szCs w:val="24"/>
        </w:rPr>
        <w:t>. Dz. U. z 2024 poz. 1320)</w:t>
      </w:r>
      <w:r w:rsidR="00490DC0" w:rsidRPr="0043643A">
        <w:rPr>
          <w:rFonts w:ascii="Arial Narrow" w:hAnsi="Arial Narrow" w:cs="Arial"/>
          <w:sz w:val="22"/>
          <w:szCs w:val="24"/>
        </w:rPr>
        <w:t xml:space="preserve"> </w:t>
      </w:r>
      <w:r w:rsidRPr="0043643A">
        <w:rPr>
          <w:rFonts w:ascii="Arial Narrow" w:hAnsi="Arial Narrow" w:cs="Arial"/>
          <w:sz w:val="22"/>
          <w:szCs w:val="24"/>
        </w:rPr>
        <w:t>udostępnia</w:t>
      </w:r>
      <w:r w:rsidR="00F95C33" w:rsidRPr="0043643A">
        <w:rPr>
          <w:rFonts w:ascii="Arial Narrow" w:hAnsi="Arial Narrow" w:cs="Arial"/>
          <w:sz w:val="22"/>
          <w:szCs w:val="24"/>
        </w:rPr>
        <w:t xml:space="preserve"> </w:t>
      </w:r>
      <w:r w:rsidR="004C7E9B" w:rsidRPr="0043643A">
        <w:rPr>
          <w:rFonts w:ascii="Arial Narrow" w:hAnsi="Arial Narrow" w:cs="Arial"/>
          <w:sz w:val="22"/>
          <w:szCs w:val="24"/>
        </w:rPr>
        <w:t>informacj</w:t>
      </w:r>
      <w:r w:rsidR="00577BC6" w:rsidRPr="0043643A">
        <w:rPr>
          <w:rFonts w:ascii="Arial Narrow" w:hAnsi="Arial Narrow" w:cs="Arial"/>
          <w:sz w:val="22"/>
          <w:szCs w:val="24"/>
        </w:rPr>
        <w:t>ę</w:t>
      </w:r>
      <w:r w:rsidR="00035488" w:rsidRPr="0043643A">
        <w:rPr>
          <w:rFonts w:ascii="Arial Narrow" w:hAnsi="Arial Narrow" w:cs="Arial"/>
          <w:sz w:val="22"/>
          <w:szCs w:val="24"/>
        </w:rPr>
        <w:t xml:space="preserve"> z otwarcia ofert</w:t>
      </w:r>
      <w:r w:rsidR="00577BC6" w:rsidRPr="0043643A">
        <w:rPr>
          <w:rFonts w:ascii="Arial Narrow" w:hAnsi="Arial Narrow" w:cs="Arial"/>
          <w:sz w:val="22"/>
          <w:szCs w:val="24"/>
        </w:rPr>
        <w:t>.</w:t>
      </w:r>
    </w:p>
    <w:p w:rsidR="00A80738" w:rsidRPr="0043643A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4"/>
        </w:rPr>
      </w:pPr>
      <w:r w:rsidRPr="0043643A">
        <w:rPr>
          <w:rFonts w:ascii="Arial Narrow" w:hAnsi="Arial Narrow" w:cs="Arial"/>
          <w:sz w:val="22"/>
          <w:szCs w:val="24"/>
        </w:rPr>
        <w:t>Podczas otwarcia ofert, mającego miejsce</w:t>
      </w:r>
      <w:r w:rsidR="00FF4AB1" w:rsidRPr="0043643A">
        <w:rPr>
          <w:rFonts w:ascii="Arial Narrow" w:hAnsi="Arial Narrow" w:cs="Arial"/>
          <w:sz w:val="22"/>
          <w:szCs w:val="24"/>
        </w:rPr>
        <w:t xml:space="preserve"> w dniu </w:t>
      </w:r>
      <w:r w:rsidR="00EC5975" w:rsidRPr="0043643A">
        <w:rPr>
          <w:rFonts w:ascii="Arial Narrow" w:hAnsi="Arial Narrow" w:cs="Arial"/>
          <w:sz w:val="22"/>
          <w:szCs w:val="24"/>
        </w:rPr>
        <w:t>06/05/2025</w:t>
      </w:r>
      <w:r w:rsidR="00FF4AB1" w:rsidRPr="0043643A">
        <w:rPr>
          <w:rFonts w:ascii="Arial Narrow" w:hAnsi="Arial Narrow" w:cs="Arial"/>
          <w:sz w:val="22"/>
          <w:szCs w:val="24"/>
        </w:rPr>
        <w:t xml:space="preserve"> o godz. </w:t>
      </w:r>
      <w:r w:rsidR="00EC5975" w:rsidRPr="0043643A">
        <w:rPr>
          <w:rFonts w:ascii="Arial Narrow" w:hAnsi="Arial Narrow" w:cs="Arial"/>
          <w:sz w:val="22"/>
          <w:szCs w:val="24"/>
        </w:rPr>
        <w:t>08:30</w:t>
      </w:r>
      <w:r w:rsidRPr="0043643A">
        <w:rPr>
          <w:rFonts w:ascii="Arial Narrow" w:hAnsi="Arial Narrow" w:cs="Arial"/>
          <w:sz w:val="22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43643A" w:rsidTr="005A632E">
        <w:tc>
          <w:tcPr>
            <w:tcW w:w="1276" w:type="dxa"/>
            <w:shd w:val="clear" w:color="auto" w:fill="F2F2F2"/>
            <w:vAlign w:val="center"/>
          </w:tcPr>
          <w:p w:rsidR="006B27ED" w:rsidRPr="0043643A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Oferta n</w:t>
            </w:r>
            <w:r w:rsidR="006B27ED" w:rsidRPr="0043643A">
              <w:rPr>
                <w:rFonts w:ascii="Arial Narrow" w:hAnsi="Arial Narrow" w:cs="Arial"/>
                <w:sz w:val="22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43643A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43643A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43643A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Cena oferty</w:t>
            </w:r>
          </w:p>
        </w:tc>
      </w:tr>
      <w:tr w:rsidR="00EC5975" w:rsidRPr="0043643A" w:rsidTr="002047F2"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EC5975" w:rsidRPr="0043643A" w:rsidRDefault="00EC5975" w:rsidP="002047F2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Les Higiena Sp. z .o.o.</w:t>
            </w:r>
          </w:p>
          <w:p w:rsidR="00EC5975" w:rsidRPr="0043643A" w:rsidRDefault="00EC5975" w:rsidP="002047F2">
            <w:pPr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Unii Europejskiej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12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EC5975" w:rsidRPr="0043643A" w:rsidRDefault="00EC5975" w:rsidP="002047F2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86-050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Solec Kujawski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123 092.25 zł</w:t>
            </w:r>
          </w:p>
        </w:tc>
      </w:tr>
      <w:tr w:rsidR="00EC5975" w:rsidRPr="0043643A" w:rsidTr="002047F2"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EC5975" w:rsidRPr="0043643A" w:rsidRDefault="00EC5975" w:rsidP="002047F2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Les Higiena Sp. z .o.o.</w:t>
            </w:r>
          </w:p>
          <w:p w:rsidR="00EC5975" w:rsidRPr="0043643A" w:rsidRDefault="00EC5975" w:rsidP="002047F2">
            <w:pPr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Unii Europejskiej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12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EC5975" w:rsidRPr="0043643A" w:rsidRDefault="00EC5975" w:rsidP="002047F2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86-050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Solec Kujawski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66 819.75 zł</w:t>
            </w:r>
          </w:p>
        </w:tc>
      </w:tr>
      <w:tr w:rsidR="00EC5975" w:rsidRPr="0043643A" w:rsidTr="002047F2"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:rsidR="00EC5975" w:rsidRPr="0043643A" w:rsidRDefault="00EC5975" w:rsidP="002047F2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Les Higiena Sp. z .o.o.</w:t>
            </w:r>
          </w:p>
          <w:p w:rsidR="00EC5975" w:rsidRPr="0043643A" w:rsidRDefault="00EC5975" w:rsidP="002047F2">
            <w:pPr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Unii Europejskiej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12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EC5975" w:rsidRPr="0043643A" w:rsidRDefault="00EC5975" w:rsidP="002047F2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86-050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Solec Kujawski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196 081.68 zł</w:t>
            </w:r>
          </w:p>
        </w:tc>
      </w:tr>
      <w:tr w:rsidR="00EC5975" w:rsidRPr="0043643A" w:rsidTr="002047F2"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20</w:t>
            </w:r>
          </w:p>
        </w:tc>
        <w:tc>
          <w:tcPr>
            <w:tcW w:w="3969" w:type="dxa"/>
            <w:shd w:val="clear" w:color="auto" w:fill="auto"/>
          </w:tcPr>
          <w:p w:rsidR="00EC5975" w:rsidRPr="0043643A" w:rsidRDefault="00EC5975" w:rsidP="002047F2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Les Higiena Sp. z .o.o.</w:t>
            </w:r>
          </w:p>
          <w:p w:rsidR="00EC5975" w:rsidRPr="0043643A" w:rsidRDefault="00EC5975" w:rsidP="002047F2">
            <w:pPr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Unii Europejskiej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12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EC5975" w:rsidRPr="0043643A" w:rsidRDefault="00EC5975" w:rsidP="002047F2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86-050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Solec Kujawski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5 773.01 zł</w:t>
            </w:r>
          </w:p>
        </w:tc>
      </w:tr>
      <w:tr w:rsidR="00EC5975" w:rsidRPr="0043643A" w:rsidTr="002047F2"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39</w:t>
            </w:r>
          </w:p>
        </w:tc>
        <w:tc>
          <w:tcPr>
            <w:tcW w:w="3969" w:type="dxa"/>
            <w:shd w:val="clear" w:color="auto" w:fill="auto"/>
          </w:tcPr>
          <w:p w:rsidR="00EC5975" w:rsidRPr="0043643A" w:rsidRDefault="00EC5975" w:rsidP="002047F2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Les Higiena Sp. z .o.o.</w:t>
            </w:r>
          </w:p>
          <w:p w:rsidR="00EC5975" w:rsidRPr="0043643A" w:rsidRDefault="00EC5975" w:rsidP="002047F2">
            <w:pPr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Unii Europejskiej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12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EC5975" w:rsidRPr="0043643A" w:rsidRDefault="00EC5975" w:rsidP="002047F2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86-050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Solec Kujawski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9 197.33 zł</w:t>
            </w:r>
          </w:p>
        </w:tc>
      </w:tr>
      <w:tr w:rsidR="00EC5975" w:rsidRPr="0043643A" w:rsidTr="002047F2"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46</w:t>
            </w:r>
          </w:p>
        </w:tc>
        <w:tc>
          <w:tcPr>
            <w:tcW w:w="3969" w:type="dxa"/>
            <w:shd w:val="clear" w:color="auto" w:fill="auto"/>
          </w:tcPr>
          <w:p w:rsidR="00EC5975" w:rsidRPr="0043643A" w:rsidRDefault="00EC5975" w:rsidP="002047F2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Les Higiena Sp. z .o.o.</w:t>
            </w:r>
          </w:p>
          <w:p w:rsidR="00EC5975" w:rsidRPr="0043643A" w:rsidRDefault="00EC5975" w:rsidP="002047F2">
            <w:pPr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lastRenderedPageBreak/>
              <w:t>Unii Europejskiej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12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EC5975" w:rsidRPr="0043643A" w:rsidRDefault="00EC5975" w:rsidP="002047F2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86-050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Solec Kujawski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lastRenderedPageBreak/>
              <w:t>125 995.05 zł</w:t>
            </w:r>
          </w:p>
        </w:tc>
      </w:tr>
      <w:tr w:rsidR="00EC5975" w:rsidRPr="0043643A" w:rsidTr="002047F2"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lastRenderedPageBreak/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:rsidR="00EC5975" w:rsidRPr="0043643A" w:rsidRDefault="00EC5975" w:rsidP="002047F2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konsorcjum PPHU BARLON Bartłomiej Osiński , PPHU BARLON Bartłomiej, Robert i Piotr Osińscy</w:t>
            </w:r>
          </w:p>
          <w:p w:rsidR="00EC5975" w:rsidRPr="0043643A" w:rsidRDefault="00EC5975" w:rsidP="002047F2">
            <w:pPr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Miszewo Wielkie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3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EC5975" w:rsidRPr="0043643A" w:rsidRDefault="00EC5975" w:rsidP="002047F2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09-120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Nowe Miasto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7 976.55 zł</w:t>
            </w:r>
          </w:p>
        </w:tc>
      </w:tr>
      <w:tr w:rsidR="00EC5975" w:rsidRPr="0043643A" w:rsidTr="002047F2"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:rsidR="00EC5975" w:rsidRPr="0043643A" w:rsidRDefault="00EC5975" w:rsidP="002047F2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konsorcjum PPHU BARLON Bartłomiej Osiński , PPHU BARLON Bartłomiej, Robert i Piotr Osińscy</w:t>
            </w:r>
          </w:p>
          <w:p w:rsidR="00EC5975" w:rsidRPr="0043643A" w:rsidRDefault="00EC5975" w:rsidP="002047F2">
            <w:pPr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Miszewo Wielkie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3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EC5975" w:rsidRPr="0043643A" w:rsidRDefault="00EC5975" w:rsidP="002047F2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09-120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Nowe Miasto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43 178.08 zł</w:t>
            </w:r>
          </w:p>
        </w:tc>
      </w:tr>
      <w:tr w:rsidR="00EC5975" w:rsidRPr="0043643A" w:rsidTr="002047F2"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17</w:t>
            </w:r>
          </w:p>
        </w:tc>
        <w:tc>
          <w:tcPr>
            <w:tcW w:w="3969" w:type="dxa"/>
            <w:shd w:val="clear" w:color="auto" w:fill="auto"/>
          </w:tcPr>
          <w:p w:rsidR="00EC5975" w:rsidRPr="0043643A" w:rsidRDefault="00EC5975" w:rsidP="002047F2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konsorcjum PPHU BARLON Bartłomiej Osiński , PPHU BARLON Bartłomiej, Robert i Piotr Osińscy</w:t>
            </w:r>
          </w:p>
          <w:p w:rsidR="00EC5975" w:rsidRPr="0043643A" w:rsidRDefault="00EC5975" w:rsidP="002047F2">
            <w:pPr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Miszewo Wielkie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3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EC5975" w:rsidRPr="0043643A" w:rsidRDefault="00EC5975" w:rsidP="002047F2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09-120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Nowe Miasto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17 318.40 zł</w:t>
            </w:r>
          </w:p>
        </w:tc>
      </w:tr>
      <w:tr w:rsidR="00EC5975" w:rsidRPr="0043643A" w:rsidTr="002047F2"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22</w:t>
            </w:r>
          </w:p>
        </w:tc>
        <w:tc>
          <w:tcPr>
            <w:tcW w:w="3969" w:type="dxa"/>
            <w:shd w:val="clear" w:color="auto" w:fill="auto"/>
          </w:tcPr>
          <w:p w:rsidR="00EC5975" w:rsidRPr="0043643A" w:rsidRDefault="00EC5975" w:rsidP="002047F2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Zarys International Group spółka z ograniczoną odpowiedzialnością spółka komandytowa</w:t>
            </w:r>
          </w:p>
          <w:p w:rsidR="00EC5975" w:rsidRPr="0043643A" w:rsidRDefault="00EC5975" w:rsidP="002047F2">
            <w:pPr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Pod Borem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18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EC5975" w:rsidRPr="0043643A" w:rsidRDefault="00EC5975" w:rsidP="002047F2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41-808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20 520.00 zł</w:t>
            </w:r>
          </w:p>
        </w:tc>
      </w:tr>
      <w:tr w:rsidR="00EC5975" w:rsidRPr="0043643A" w:rsidTr="002047F2"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29</w:t>
            </w:r>
          </w:p>
        </w:tc>
        <w:tc>
          <w:tcPr>
            <w:tcW w:w="3969" w:type="dxa"/>
            <w:shd w:val="clear" w:color="auto" w:fill="auto"/>
          </w:tcPr>
          <w:p w:rsidR="00EC5975" w:rsidRPr="0043643A" w:rsidRDefault="00EC5975" w:rsidP="002047F2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SINMED Sp. z o. o.</w:t>
            </w:r>
          </w:p>
          <w:p w:rsidR="00EC5975" w:rsidRPr="0043643A" w:rsidRDefault="00EC5975" w:rsidP="002047F2">
            <w:pPr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Graniczna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32B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EC5975" w:rsidRPr="0043643A" w:rsidRDefault="00EC5975" w:rsidP="002047F2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44-178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Przyszowice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71 415.00 zł</w:t>
            </w:r>
          </w:p>
        </w:tc>
      </w:tr>
      <w:tr w:rsidR="00EC5975" w:rsidRPr="0043643A" w:rsidTr="002047F2"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EC5975" w:rsidRPr="0043643A" w:rsidRDefault="00EC5975" w:rsidP="002047F2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SUTURA MED SP. Z O.O.</w:t>
            </w:r>
          </w:p>
          <w:p w:rsidR="00EC5975" w:rsidRPr="0043643A" w:rsidRDefault="00EC5975" w:rsidP="002047F2">
            <w:pPr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Mała Odrzańska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21/2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EC5975" w:rsidRPr="0043643A" w:rsidRDefault="00EC5975" w:rsidP="002047F2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70-535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20 664.00 zł</w:t>
            </w:r>
          </w:p>
        </w:tc>
      </w:tr>
      <w:tr w:rsidR="00EC5975" w:rsidRPr="0043643A" w:rsidTr="002047F2"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EC5975" w:rsidRPr="0043643A" w:rsidRDefault="00EC5975" w:rsidP="002047F2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SUTURA MED SP. Z O.O.</w:t>
            </w:r>
          </w:p>
          <w:p w:rsidR="00EC5975" w:rsidRPr="0043643A" w:rsidRDefault="00EC5975" w:rsidP="002047F2">
            <w:pPr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Mała Odrzańska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21/2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EC5975" w:rsidRPr="0043643A" w:rsidRDefault="00EC5975" w:rsidP="002047F2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70-535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133 873.20 zł</w:t>
            </w:r>
          </w:p>
        </w:tc>
      </w:tr>
      <w:tr w:rsidR="00EC5975" w:rsidRPr="0043643A" w:rsidTr="002047F2"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EC5975" w:rsidRPr="0043643A" w:rsidRDefault="00EC5975" w:rsidP="002047F2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SUTURA MED SP. Z O.O.</w:t>
            </w:r>
          </w:p>
          <w:p w:rsidR="00EC5975" w:rsidRPr="0043643A" w:rsidRDefault="00EC5975" w:rsidP="002047F2">
            <w:pPr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Mała Odrzańska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21/2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EC5975" w:rsidRPr="0043643A" w:rsidRDefault="00EC5975" w:rsidP="002047F2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70-535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3 444.00 zł</w:t>
            </w:r>
          </w:p>
        </w:tc>
      </w:tr>
      <w:tr w:rsidR="00EC5975" w:rsidRPr="0043643A" w:rsidTr="002047F2"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EC5975" w:rsidRPr="0043643A" w:rsidRDefault="00EC5975" w:rsidP="002047F2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SUTURA MED SP. Z O.O.</w:t>
            </w:r>
          </w:p>
          <w:p w:rsidR="00EC5975" w:rsidRPr="0043643A" w:rsidRDefault="00EC5975" w:rsidP="002047F2">
            <w:pPr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Mała Odrzańska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21/2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EC5975" w:rsidRPr="0043643A" w:rsidRDefault="00EC5975" w:rsidP="002047F2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70-535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63 960.00 zł</w:t>
            </w:r>
          </w:p>
        </w:tc>
      </w:tr>
      <w:tr w:rsidR="00EC5975" w:rsidRPr="0043643A" w:rsidTr="002047F2"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:rsidR="00EC5975" w:rsidRPr="0043643A" w:rsidRDefault="00EC5975" w:rsidP="002047F2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SUTURA MED SP. Z O.O.</w:t>
            </w:r>
          </w:p>
          <w:p w:rsidR="00EC5975" w:rsidRPr="0043643A" w:rsidRDefault="00EC5975" w:rsidP="002047F2">
            <w:pPr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Mała Odrzańska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21/2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EC5975" w:rsidRPr="0043643A" w:rsidRDefault="00EC5975" w:rsidP="002047F2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70-535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1 476.00 zł</w:t>
            </w:r>
          </w:p>
        </w:tc>
      </w:tr>
      <w:tr w:rsidR="00EC5975" w:rsidRPr="0043643A" w:rsidTr="002047F2"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:rsidR="00EC5975" w:rsidRPr="0043643A" w:rsidRDefault="00EC5975" w:rsidP="002047F2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SUTURA MED SP. Z O.O.</w:t>
            </w:r>
          </w:p>
          <w:p w:rsidR="00EC5975" w:rsidRPr="0043643A" w:rsidRDefault="00EC5975" w:rsidP="002047F2">
            <w:pPr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Mała Odrzańska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21/2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EC5975" w:rsidRPr="0043643A" w:rsidRDefault="00EC5975" w:rsidP="002047F2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70-535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190 404.00 zł</w:t>
            </w:r>
          </w:p>
        </w:tc>
      </w:tr>
      <w:tr w:rsidR="00EC5975" w:rsidRPr="0043643A" w:rsidTr="002047F2"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:rsidR="00EC5975" w:rsidRPr="0043643A" w:rsidRDefault="00EC5975" w:rsidP="002047F2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SUTURA MED SP. Z O.O.</w:t>
            </w:r>
          </w:p>
          <w:p w:rsidR="00EC5975" w:rsidRPr="0043643A" w:rsidRDefault="00EC5975" w:rsidP="002047F2">
            <w:pPr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Mała Odrzańska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21/2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EC5975" w:rsidRPr="0043643A" w:rsidRDefault="00EC5975" w:rsidP="002047F2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lastRenderedPageBreak/>
              <w:t>70-535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lastRenderedPageBreak/>
              <w:t>964 320.00 zł</w:t>
            </w:r>
          </w:p>
        </w:tc>
      </w:tr>
      <w:tr w:rsidR="00EC5975" w:rsidRPr="0043643A" w:rsidTr="002047F2"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lastRenderedPageBreak/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:rsidR="00EC5975" w:rsidRPr="0043643A" w:rsidRDefault="00EC5975" w:rsidP="002047F2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SUTURA MED SP. Z O.O.</w:t>
            </w:r>
          </w:p>
          <w:p w:rsidR="00EC5975" w:rsidRPr="0043643A" w:rsidRDefault="00EC5975" w:rsidP="002047F2">
            <w:pPr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Mała Odrzańska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21/2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EC5975" w:rsidRPr="0043643A" w:rsidRDefault="00EC5975" w:rsidP="002047F2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70-535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105 964.50 zł</w:t>
            </w:r>
          </w:p>
        </w:tc>
      </w:tr>
      <w:tr w:rsidR="00EC5975" w:rsidRPr="0043643A" w:rsidTr="002047F2"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19</w:t>
            </w:r>
          </w:p>
        </w:tc>
        <w:tc>
          <w:tcPr>
            <w:tcW w:w="3969" w:type="dxa"/>
            <w:shd w:val="clear" w:color="auto" w:fill="auto"/>
          </w:tcPr>
          <w:p w:rsidR="00EC5975" w:rsidRPr="0043643A" w:rsidRDefault="00EC5975" w:rsidP="002047F2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SUTURA MED SP. Z O.O.</w:t>
            </w:r>
          </w:p>
          <w:p w:rsidR="00EC5975" w:rsidRPr="0043643A" w:rsidRDefault="00EC5975" w:rsidP="002047F2">
            <w:pPr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Mała Odrzańska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21/2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EC5975" w:rsidRPr="0043643A" w:rsidRDefault="00EC5975" w:rsidP="002047F2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70-535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64 900.95 zł</w:t>
            </w:r>
          </w:p>
        </w:tc>
      </w:tr>
      <w:tr w:rsidR="00EC5975" w:rsidRPr="0043643A" w:rsidTr="002047F2"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20</w:t>
            </w:r>
          </w:p>
        </w:tc>
        <w:tc>
          <w:tcPr>
            <w:tcW w:w="3969" w:type="dxa"/>
            <w:shd w:val="clear" w:color="auto" w:fill="auto"/>
          </w:tcPr>
          <w:p w:rsidR="00EC5975" w:rsidRPr="0043643A" w:rsidRDefault="00EC5975" w:rsidP="002047F2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SUTURA MED SP. Z O.O.</w:t>
            </w:r>
          </w:p>
          <w:p w:rsidR="00EC5975" w:rsidRPr="0043643A" w:rsidRDefault="00EC5975" w:rsidP="002047F2">
            <w:pPr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Mała Odrzańska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21/2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EC5975" w:rsidRPr="0043643A" w:rsidRDefault="00EC5975" w:rsidP="002047F2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70-535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6 494.40 zł</w:t>
            </w:r>
          </w:p>
        </w:tc>
      </w:tr>
      <w:tr w:rsidR="00EC5975" w:rsidRPr="0043643A" w:rsidTr="002047F2"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31</w:t>
            </w:r>
          </w:p>
        </w:tc>
        <w:tc>
          <w:tcPr>
            <w:tcW w:w="3969" w:type="dxa"/>
            <w:shd w:val="clear" w:color="auto" w:fill="auto"/>
          </w:tcPr>
          <w:p w:rsidR="00EC5975" w:rsidRPr="0043643A" w:rsidRDefault="00EC5975" w:rsidP="002047F2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SUTURA MED SP. Z O.O.</w:t>
            </w:r>
          </w:p>
          <w:p w:rsidR="00EC5975" w:rsidRPr="0043643A" w:rsidRDefault="00EC5975" w:rsidP="002047F2">
            <w:pPr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Mała Odrzańska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21/2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EC5975" w:rsidRPr="0043643A" w:rsidRDefault="00EC5975" w:rsidP="002047F2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70-535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48 861.75 zł</w:t>
            </w:r>
          </w:p>
        </w:tc>
      </w:tr>
      <w:tr w:rsidR="00EC5975" w:rsidRPr="0043643A" w:rsidTr="002047F2"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46</w:t>
            </w:r>
          </w:p>
        </w:tc>
        <w:tc>
          <w:tcPr>
            <w:tcW w:w="3969" w:type="dxa"/>
            <w:shd w:val="clear" w:color="auto" w:fill="auto"/>
          </w:tcPr>
          <w:p w:rsidR="00EC5975" w:rsidRPr="0043643A" w:rsidRDefault="00EC5975" w:rsidP="002047F2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SUTURA MED SP. Z O.O.</w:t>
            </w:r>
          </w:p>
          <w:p w:rsidR="00EC5975" w:rsidRPr="0043643A" w:rsidRDefault="00EC5975" w:rsidP="002047F2">
            <w:pPr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Mała Odrzańska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21/2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EC5975" w:rsidRPr="0043643A" w:rsidRDefault="00EC5975" w:rsidP="002047F2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70-535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229 395.00 zł</w:t>
            </w:r>
          </w:p>
        </w:tc>
      </w:tr>
      <w:tr w:rsidR="00EC5975" w:rsidRPr="0043643A" w:rsidTr="002047F2"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EC5975" w:rsidRPr="0043643A" w:rsidRDefault="00EC5975" w:rsidP="002047F2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MEDAK</w:t>
            </w:r>
          </w:p>
          <w:p w:rsidR="00EC5975" w:rsidRPr="0043643A" w:rsidRDefault="00EC5975" w:rsidP="002047F2">
            <w:pPr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DZIAŁKOWA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11C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EC5975" w:rsidRPr="0043643A" w:rsidRDefault="00EC5975" w:rsidP="002047F2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44-177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PANIÓWKI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7 749.00 zł</w:t>
            </w:r>
          </w:p>
        </w:tc>
      </w:tr>
      <w:tr w:rsidR="00EC5975" w:rsidRPr="0043643A" w:rsidTr="002047F2"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26</w:t>
            </w:r>
          </w:p>
        </w:tc>
        <w:tc>
          <w:tcPr>
            <w:tcW w:w="3969" w:type="dxa"/>
            <w:shd w:val="clear" w:color="auto" w:fill="auto"/>
          </w:tcPr>
          <w:p w:rsidR="00EC5975" w:rsidRPr="0043643A" w:rsidRDefault="00EC5975" w:rsidP="002047F2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43643A">
              <w:rPr>
                <w:rFonts w:ascii="Arial Narrow" w:hAnsi="Arial Narrow" w:cs="Arial"/>
                <w:sz w:val="22"/>
                <w:szCs w:val="24"/>
              </w:rPr>
              <w:t>Bialmed</w:t>
            </w:r>
            <w:proofErr w:type="spellEnd"/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Sp. z o.o.</w:t>
            </w:r>
          </w:p>
          <w:p w:rsidR="00EC5975" w:rsidRPr="0043643A" w:rsidRDefault="00EC5975" w:rsidP="002047F2">
            <w:pPr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Kazimierzowska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46/48/35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EC5975" w:rsidRPr="0043643A" w:rsidRDefault="00EC5975" w:rsidP="002047F2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02-546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66 335.13 zł</w:t>
            </w:r>
          </w:p>
        </w:tc>
      </w:tr>
      <w:tr w:rsidR="00EC5975" w:rsidRPr="0043643A" w:rsidTr="002047F2"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27</w:t>
            </w:r>
          </w:p>
        </w:tc>
        <w:tc>
          <w:tcPr>
            <w:tcW w:w="3969" w:type="dxa"/>
            <w:shd w:val="clear" w:color="auto" w:fill="auto"/>
          </w:tcPr>
          <w:p w:rsidR="00EC5975" w:rsidRPr="0043643A" w:rsidRDefault="00EC5975" w:rsidP="002047F2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43643A">
              <w:rPr>
                <w:rFonts w:ascii="Arial Narrow" w:hAnsi="Arial Narrow" w:cs="Arial"/>
                <w:sz w:val="22"/>
                <w:szCs w:val="24"/>
              </w:rPr>
              <w:t>Bialmed</w:t>
            </w:r>
            <w:proofErr w:type="spellEnd"/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Sp. z o.o.</w:t>
            </w:r>
          </w:p>
          <w:p w:rsidR="00EC5975" w:rsidRPr="0043643A" w:rsidRDefault="00EC5975" w:rsidP="002047F2">
            <w:pPr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Kazimierzowska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46/48/35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EC5975" w:rsidRPr="0043643A" w:rsidRDefault="00EC5975" w:rsidP="002047F2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02-546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42 927.00 zł</w:t>
            </w:r>
          </w:p>
        </w:tc>
      </w:tr>
      <w:tr w:rsidR="00EC5975" w:rsidRPr="0043643A" w:rsidTr="002047F2"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28</w:t>
            </w:r>
          </w:p>
        </w:tc>
        <w:tc>
          <w:tcPr>
            <w:tcW w:w="3969" w:type="dxa"/>
            <w:shd w:val="clear" w:color="auto" w:fill="auto"/>
          </w:tcPr>
          <w:p w:rsidR="00EC5975" w:rsidRPr="0043643A" w:rsidRDefault="00EC5975" w:rsidP="002047F2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43643A">
              <w:rPr>
                <w:rFonts w:ascii="Arial Narrow" w:hAnsi="Arial Narrow" w:cs="Arial"/>
                <w:sz w:val="22"/>
                <w:szCs w:val="24"/>
              </w:rPr>
              <w:t>Bialmed</w:t>
            </w:r>
            <w:proofErr w:type="spellEnd"/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Sp. z o.o.</w:t>
            </w:r>
          </w:p>
          <w:p w:rsidR="00EC5975" w:rsidRPr="0043643A" w:rsidRDefault="00EC5975" w:rsidP="002047F2">
            <w:pPr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Kazimierzowska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46/48/35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EC5975" w:rsidRPr="0043643A" w:rsidRDefault="00EC5975" w:rsidP="002047F2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02-546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16 779.66 zł</w:t>
            </w:r>
          </w:p>
        </w:tc>
      </w:tr>
      <w:tr w:rsidR="00EC5975" w:rsidRPr="0043643A" w:rsidTr="002047F2"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:rsidR="00EC5975" w:rsidRPr="0043643A" w:rsidRDefault="00EC5975" w:rsidP="002047F2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P.P.H.U Alga Paweł </w:t>
            </w:r>
            <w:proofErr w:type="spellStart"/>
            <w:r w:rsidRPr="0043643A">
              <w:rPr>
                <w:rFonts w:ascii="Arial Narrow" w:hAnsi="Arial Narrow" w:cs="Arial"/>
                <w:sz w:val="22"/>
                <w:szCs w:val="24"/>
              </w:rPr>
              <w:t>Pinkowski</w:t>
            </w:r>
            <w:proofErr w:type="spellEnd"/>
          </w:p>
          <w:p w:rsidR="00EC5975" w:rsidRPr="0043643A" w:rsidRDefault="00EC5975" w:rsidP="002047F2">
            <w:pPr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Leśna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18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EC5975" w:rsidRPr="0043643A" w:rsidRDefault="00EC5975" w:rsidP="002047F2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63-430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Odolanów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1 063 458.00 zł</w:t>
            </w:r>
          </w:p>
        </w:tc>
      </w:tr>
      <w:tr w:rsidR="00EC5975" w:rsidRPr="0043643A" w:rsidTr="002047F2"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EC5975" w:rsidRPr="0043643A" w:rsidRDefault="00EC5975" w:rsidP="002047F2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43643A">
              <w:rPr>
                <w:rFonts w:ascii="Arial Narrow" w:hAnsi="Arial Narrow" w:cs="Arial"/>
                <w:sz w:val="22"/>
                <w:szCs w:val="24"/>
              </w:rPr>
              <w:t>DABEX-Bydgoszcz</w:t>
            </w:r>
            <w:proofErr w:type="spellEnd"/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Sp. z o.o.</w:t>
            </w:r>
          </w:p>
          <w:p w:rsidR="00EC5975" w:rsidRPr="0043643A" w:rsidRDefault="00EC5975" w:rsidP="002047F2">
            <w:pPr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Toruńska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151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EC5975" w:rsidRPr="0043643A" w:rsidRDefault="00EC5975" w:rsidP="002047F2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85-880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49 757.19 zł</w:t>
            </w:r>
          </w:p>
        </w:tc>
      </w:tr>
      <w:tr w:rsidR="00EC5975" w:rsidRPr="0043643A" w:rsidTr="002047F2"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:rsidR="00EC5975" w:rsidRPr="0043643A" w:rsidRDefault="00EC5975" w:rsidP="002047F2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43643A">
              <w:rPr>
                <w:rFonts w:ascii="Arial Narrow" w:hAnsi="Arial Narrow" w:cs="Arial"/>
                <w:sz w:val="22"/>
                <w:szCs w:val="24"/>
              </w:rPr>
              <w:t>DABEX-Bydgoszcz</w:t>
            </w:r>
            <w:proofErr w:type="spellEnd"/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Sp. z o.o.</w:t>
            </w:r>
          </w:p>
          <w:p w:rsidR="00EC5975" w:rsidRPr="0043643A" w:rsidRDefault="00EC5975" w:rsidP="002047F2">
            <w:pPr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Toruńska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151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EC5975" w:rsidRPr="0043643A" w:rsidRDefault="00EC5975" w:rsidP="002047F2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85-880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2 843.76 zł</w:t>
            </w:r>
          </w:p>
        </w:tc>
      </w:tr>
      <w:tr w:rsidR="00EC5975" w:rsidRPr="0043643A" w:rsidTr="002047F2"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:rsidR="00EC5975" w:rsidRPr="0043643A" w:rsidRDefault="00EC5975" w:rsidP="002047F2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43643A">
              <w:rPr>
                <w:rFonts w:ascii="Arial Narrow" w:hAnsi="Arial Narrow" w:cs="Arial"/>
                <w:sz w:val="22"/>
                <w:szCs w:val="24"/>
              </w:rPr>
              <w:t>DABEX-Bydgoszcz</w:t>
            </w:r>
            <w:proofErr w:type="spellEnd"/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Sp. z o.o.</w:t>
            </w:r>
          </w:p>
          <w:p w:rsidR="00EC5975" w:rsidRPr="0043643A" w:rsidRDefault="00EC5975" w:rsidP="002047F2">
            <w:pPr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Toruńska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151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EC5975" w:rsidRPr="0043643A" w:rsidRDefault="00EC5975" w:rsidP="002047F2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85-880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7 872.00 zł</w:t>
            </w:r>
          </w:p>
        </w:tc>
      </w:tr>
      <w:tr w:rsidR="00EC5975" w:rsidRPr="0043643A" w:rsidTr="002047F2"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23</w:t>
            </w:r>
          </w:p>
        </w:tc>
        <w:tc>
          <w:tcPr>
            <w:tcW w:w="3969" w:type="dxa"/>
            <w:shd w:val="clear" w:color="auto" w:fill="auto"/>
          </w:tcPr>
          <w:p w:rsidR="00EC5975" w:rsidRPr="0043643A" w:rsidRDefault="00EC5975" w:rsidP="002047F2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43643A">
              <w:rPr>
                <w:rFonts w:ascii="Arial Narrow" w:hAnsi="Arial Narrow" w:cs="Arial"/>
                <w:sz w:val="22"/>
                <w:szCs w:val="24"/>
              </w:rPr>
              <w:t>DABEX-Bydgoszcz</w:t>
            </w:r>
            <w:proofErr w:type="spellEnd"/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Sp. z o.o.</w:t>
            </w:r>
          </w:p>
          <w:p w:rsidR="00EC5975" w:rsidRPr="0043643A" w:rsidRDefault="00EC5975" w:rsidP="002047F2">
            <w:pPr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Toruńska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151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EC5975" w:rsidRPr="0043643A" w:rsidRDefault="00EC5975" w:rsidP="002047F2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85-880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7 134.00 zł</w:t>
            </w:r>
          </w:p>
        </w:tc>
      </w:tr>
      <w:tr w:rsidR="00EC5975" w:rsidRPr="0043643A" w:rsidTr="002047F2"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lastRenderedPageBreak/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25</w:t>
            </w:r>
          </w:p>
        </w:tc>
        <w:tc>
          <w:tcPr>
            <w:tcW w:w="3969" w:type="dxa"/>
            <w:shd w:val="clear" w:color="auto" w:fill="auto"/>
          </w:tcPr>
          <w:p w:rsidR="00EC5975" w:rsidRPr="0043643A" w:rsidRDefault="00EC5975" w:rsidP="002047F2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43643A">
              <w:rPr>
                <w:rFonts w:ascii="Arial Narrow" w:hAnsi="Arial Narrow" w:cs="Arial"/>
                <w:sz w:val="22"/>
                <w:szCs w:val="24"/>
              </w:rPr>
              <w:t>DABEX-Bydgoszcz</w:t>
            </w:r>
            <w:proofErr w:type="spellEnd"/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Sp. z o.o.</w:t>
            </w:r>
          </w:p>
          <w:p w:rsidR="00EC5975" w:rsidRPr="0043643A" w:rsidRDefault="00EC5975" w:rsidP="002047F2">
            <w:pPr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Toruńska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151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EC5975" w:rsidRPr="0043643A" w:rsidRDefault="00EC5975" w:rsidP="002047F2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85-880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19 065.00 zł</w:t>
            </w:r>
          </w:p>
        </w:tc>
      </w:tr>
      <w:tr w:rsidR="00EC5975" w:rsidRPr="0043643A" w:rsidTr="002047F2"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39</w:t>
            </w:r>
          </w:p>
        </w:tc>
        <w:tc>
          <w:tcPr>
            <w:tcW w:w="3969" w:type="dxa"/>
            <w:shd w:val="clear" w:color="auto" w:fill="auto"/>
          </w:tcPr>
          <w:p w:rsidR="00EC5975" w:rsidRPr="0043643A" w:rsidRDefault="00EC5975" w:rsidP="002047F2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43643A">
              <w:rPr>
                <w:rFonts w:ascii="Arial Narrow" w:hAnsi="Arial Narrow" w:cs="Arial"/>
                <w:sz w:val="22"/>
                <w:szCs w:val="24"/>
              </w:rPr>
              <w:t>DABEX-Bydgoszcz</w:t>
            </w:r>
            <w:proofErr w:type="spellEnd"/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Sp. z o.o.</w:t>
            </w:r>
          </w:p>
          <w:p w:rsidR="00EC5975" w:rsidRPr="0043643A" w:rsidRDefault="00EC5975" w:rsidP="002047F2">
            <w:pPr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Toruńska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151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EC5975" w:rsidRPr="0043643A" w:rsidRDefault="00EC5975" w:rsidP="002047F2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85-880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8 108.78 zł</w:t>
            </w:r>
          </w:p>
        </w:tc>
      </w:tr>
      <w:tr w:rsidR="00EC5975" w:rsidRPr="0043643A" w:rsidTr="002047F2"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41</w:t>
            </w:r>
          </w:p>
        </w:tc>
        <w:tc>
          <w:tcPr>
            <w:tcW w:w="3969" w:type="dxa"/>
            <w:shd w:val="clear" w:color="auto" w:fill="auto"/>
          </w:tcPr>
          <w:p w:rsidR="00EC5975" w:rsidRPr="0043643A" w:rsidRDefault="00EC5975" w:rsidP="002047F2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43643A">
              <w:rPr>
                <w:rFonts w:ascii="Arial Narrow" w:hAnsi="Arial Narrow" w:cs="Arial"/>
                <w:sz w:val="22"/>
                <w:szCs w:val="24"/>
              </w:rPr>
              <w:t>DABEX-Bydgoszcz</w:t>
            </w:r>
            <w:proofErr w:type="spellEnd"/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Sp. z o.o.</w:t>
            </w:r>
          </w:p>
          <w:p w:rsidR="00EC5975" w:rsidRPr="0043643A" w:rsidRDefault="00EC5975" w:rsidP="002047F2">
            <w:pPr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Toruńska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151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EC5975" w:rsidRPr="0043643A" w:rsidRDefault="00EC5975" w:rsidP="002047F2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85-880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15 800.70 zł</w:t>
            </w:r>
          </w:p>
        </w:tc>
      </w:tr>
      <w:tr w:rsidR="00EC5975" w:rsidRPr="0043643A" w:rsidTr="002047F2"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:rsidR="00EC5975" w:rsidRPr="0043643A" w:rsidRDefault="00EC5975" w:rsidP="002047F2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PPHU MARCIN Artur Tarczyński</w:t>
            </w:r>
          </w:p>
          <w:p w:rsidR="00EC5975" w:rsidRPr="0043643A" w:rsidRDefault="00EC5975" w:rsidP="002047F2">
            <w:pPr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Długosza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6/15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EC5975" w:rsidRPr="0043643A" w:rsidRDefault="00EC5975" w:rsidP="002047F2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99-300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Kutno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396 496.65 zł</w:t>
            </w:r>
          </w:p>
        </w:tc>
      </w:tr>
      <w:tr w:rsidR="00EC5975" w:rsidRPr="0043643A" w:rsidTr="002047F2"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29</w:t>
            </w:r>
          </w:p>
        </w:tc>
        <w:tc>
          <w:tcPr>
            <w:tcW w:w="3969" w:type="dxa"/>
            <w:shd w:val="clear" w:color="auto" w:fill="auto"/>
          </w:tcPr>
          <w:p w:rsidR="00EC5975" w:rsidRPr="0043643A" w:rsidRDefault="00EC5975" w:rsidP="002047F2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43643A">
              <w:rPr>
                <w:rFonts w:ascii="Arial Narrow" w:hAnsi="Arial Narrow" w:cs="Arial"/>
                <w:sz w:val="22"/>
                <w:szCs w:val="24"/>
              </w:rPr>
              <w:t>Bestmed</w:t>
            </w:r>
            <w:proofErr w:type="spellEnd"/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proofErr w:type="spellStart"/>
            <w:r w:rsidRPr="0043643A">
              <w:rPr>
                <w:rFonts w:ascii="Arial Narrow" w:hAnsi="Arial Narrow" w:cs="Arial"/>
                <w:sz w:val="22"/>
                <w:szCs w:val="24"/>
              </w:rPr>
              <w:t>Solutions</w:t>
            </w:r>
            <w:proofErr w:type="spellEnd"/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Sp. z o. o.</w:t>
            </w:r>
          </w:p>
          <w:p w:rsidR="00EC5975" w:rsidRPr="0043643A" w:rsidRDefault="00EC5975" w:rsidP="002047F2">
            <w:pPr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Legionów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241A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EC5975" w:rsidRPr="0043643A" w:rsidRDefault="00EC5975" w:rsidP="002047F2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43-502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Czechowice-Dziedzice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53 584.50 zł</w:t>
            </w:r>
          </w:p>
        </w:tc>
      </w:tr>
      <w:tr w:rsidR="00EC5975" w:rsidRPr="0043643A" w:rsidTr="002047F2"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:rsidR="00EC5975" w:rsidRPr="0043643A" w:rsidRDefault="00EC5975" w:rsidP="002047F2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43643A">
              <w:rPr>
                <w:rFonts w:ascii="Arial Narrow" w:hAnsi="Arial Narrow" w:cs="Arial"/>
                <w:sz w:val="22"/>
                <w:szCs w:val="24"/>
              </w:rPr>
              <w:t>Resaco</w:t>
            </w:r>
            <w:proofErr w:type="spellEnd"/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Sp. z o.o.</w:t>
            </w:r>
          </w:p>
          <w:p w:rsidR="00EC5975" w:rsidRPr="0043643A" w:rsidRDefault="00EC5975" w:rsidP="002047F2">
            <w:pPr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Cegielskiego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5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EC5975" w:rsidRPr="0043643A" w:rsidRDefault="00EC5975" w:rsidP="002047F2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75-202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Koszalin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380 236.05 zł</w:t>
            </w:r>
          </w:p>
        </w:tc>
      </w:tr>
      <w:tr w:rsidR="00EC5975" w:rsidRPr="0043643A" w:rsidTr="002047F2"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EC5975" w:rsidRPr="0043643A" w:rsidRDefault="00EC5975" w:rsidP="002047F2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Przedsiębiorstwo Handlowo-Usługowe Sebastian </w:t>
            </w:r>
            <w:proofErr w:type="spellStart"/>
            <w:r w:rsidRPr="0043643A">
              <w:rPr>
                <w:rFonts w:ascii="Arial Narrow" w:hAnsi="Arial Narrow" w:cs="Arial"/>
                <w:sz w:val="22"/>
                <w:szCs w:val="24"/>
              </w:rPr>
              <w:t>Białobrzycki</w:t>
            </w:r>
            <w:proofErr w:type="spellEnd"/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Hurtownia Artykułów Higienicznych JOBIKO</w:t>
            </w:r>
          </w:p>
          <w:p w:rsidR="00EC5975" w:rsidRPr="0043643A" w:rsidRDefault="00EC5975" w:rsidP="002047F2">
            <w:pPr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DALKI, os. Wichrowe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9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EC5975" w:rsidRPr="0043643A" w:rsidRDefault="00EC5975" w:rsidP="002047F2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62-200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Gniezno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47 637.90 zł</w:t>
            </w:r>
          </w:p>
        </w:tc>
      </w:tr>
      <w:tr w:rsidR="00EC5975" w:rsidRPr="0043643A" w:rsidTr="002047F2"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EC5975" w:rsidRPr="0043643A" w:rsidRDefault="00EC5975" w:rsidP="002047F2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Przedsiębiorstwo Handlowo-Usługowe Sebastian </w:t>
            </w:r>
            <w:proofErr w:type="spellStart"/>
            <w:r w:rsidRPr="0043643A">
              <w:rPr>
                <w:rFonts w:ascii="Arial Narrow" w:hAnsi="Arial Narrow" w:cs="Arial"/>
                <w:sz w:val="22"/>
                <w:szCs w:val="24"/>
              </w:rPr>
              <w:t>Białobrzycki</w:t>
            </w:r>
            <w:proofErr w:type="spellEnd"/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Hurtownia Artykułów Higienicznych JOBIKO</w:t>
            </w:r>
          </w:p>
          <w:p w:rsidR="00EC5975" w:rsidRPr="0043643A" w:rsidRDefault="00EC5975" w:rsidP="002047F2">
            <w:pPr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DALKI, os. Wichrowe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9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EC5975" w:rsidRPr="0043643A" w:rsidRDefault="00EC5975" w:rsidP="002047F2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62-200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Gniezno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33 457.23 zł</w:t>
            </w:r>
          </w:p>
        </w:tc>
      </w:tr>
      <w:tr w:rsidR="00EC5975" w:rsidRPr="0043643A" w:rsidTr="002047F2"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EC5975" w:rsidRPr="0043643A" w:rsidRDefault="00EC5975" w:rsidP="002047F2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Przedsiębiorstwo Handlowo-Usługowe Sebastian </w:t>
            </w:r>
            <w:proofErr w:type="spellStart"/>
            <w:r w:rsidRPr="0043643A">
              <w:rPr>
                <w:rFonts w:ascii="Arial Narrow" w:hAnsi="Arial Narrow" w:cs="Arial"/>
                <w:sz w:val="22"/>
                <w:szCs w:val="24"/>
              </w:rPr>
              <w:t>Białobrzycki</w:t>
            </w:r>
            <w:proofErr w:type="spellEnd"/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Hurtownia Artykułów Higienicznych JOBIKO</w:t>
            </w:r>
          </w:p>
          <w:p w:rsidR="00EC5975" w:rsidRPr="0043643A" w:rsidRDefault="00EC5975" w:rsidP="002047F2">
            <w:pPr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DALKI, os. Wichrowe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9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EC5975" w:rsidRPr="0043643A" w:rsidRDefault="00EC5975" w:rsidP="002047F2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62-200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Gniezno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40 137.36 zł</w:t>
            </w:r>
          </w:p>
        </w:tc>
      </w:tr>
      <w:tr w:rsidR="00EC5975" w:rsidRPr="0043643A" w:rsidTr="002047F2"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EC5975" w:rsidRPr="0043643A" w:rsidRDefault="00EC5975" w:rsidP="002047F2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Przedsiębiorstwo Handlowo-Usługowe Sebastian </w:t>
            </w:r>
            <w:proofErr w:type="spellStart"/>
            <w:r w:rsidRPr="0043643A">
              <w:rPr>
                <w:rFonts w:ascii="Arial Narrow" w:hAnsi="Arial Narrow" w:cs="Arial"/>
                <w:sz w:val="22"/>
                <w:szCs w:val="24"/>
              </w:rPr>
              <w:t>Białobrzycki</w:t>
            </w:r>
            <w:proofErr w:type="spellEnd"/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Hurtownia Artykułów Higienicznych JOBIKO</w:t>
            </w:r>
          </w:p>
          <w:p w:rsidR="00EC5975" w:rsidRPr="0043643A" w:rsidRDefault="00EC5975" w:rsidP="002047F2">
            <w:pPr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DALKI, os. Wichrowe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9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EC5975" w:rsidRPr="0043643A" w:rsidRDefault="00EC5975" w:rsidP="002047F2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62-200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Gniezno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6 063.90 zł</w:t>
            </w:r>
          </w:p>
        </w:tc>
      </w:tr>
      <w:tr w:rsidR="00EC5975" w:rsidRPr="0043643A" w:rsidTr="002047F2"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EC5975" w:rsidRPr="0043643A" w:rsidRDefault="00EC5975" w:rsidP="002047F2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Przedsiębiorstwo Handlowo-Usługowe Sebastian </w:t>
            </w:r>
            <w:proofErr w:type="spellStart"/>
            <w:r w:rsidRPr="0043643A">
              <w:rPr>
                <w:rFonts w:ascii="Arial Narrow" w:hAnsi="Arial Narrow" w:cs="Arial"/>
                <w:sz w:val="22"/>
                <w:szCs w:val="24"/>
              </w:rPr>
              <w:t>Białobrzycki</w:t>
            </w:r>
            <w:proofErr w:type="spellEnd"/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Hurtownia Artykułów Higienicznych JOBIKO</w:t>
            </w:r>
          </w:p>
          <w:p w:rsidR="00EC5975" w:rsidRPr="0043643A" w:rsidRDefault="00EC5975" w:rsidP="002047F2">
            <w:pPr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DALKI, os. Wichrowe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9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EC5975" w:rsidRPr="0043643A" w:rsidRDefault="00EC5975" w:rsidP="002047F2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62-200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Gniezno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2 435.40 zł</w:t>
            </w:r>
          </w:p>
        </w:tc>
      </w:tr>
      <w:tr w:rsidR="00EC5975" w:rsidRPr="0043643A" w:rsidTr="002047F2"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:rsidR="00EC5975" w:rsidRPr="0043643A" w:rsidRDefault="00EC5975" w:rsidP="002047F2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Przedsiębiorstwo Handlowo-Usługowe Sebastian </w:t>
            </w:r>
            <w:proofErr w:type="spellStart"/>
            <w:r w:rsidRPr="0043643A">
              <w:rPr>
                <w:rFonts w:ascii="Arial Narrow" w:hAnsi="Arial Narrow" w:cs="Arial"/>
                <w:sz w:val="22"/>
                <w:szCs w:val="24"/>
              </w:rPr>
              <w:t>Białobrzycki</w:t>
            </w:r>
            <w:proofErr w:type="spellEnd"/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Hurtownia Artykułów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lastRenderedPageBreak/>
              <w:t>Higienicznych JOBIKO</w:t>
            </w:r>
          </w:p>
          <w:p w:rsidR="00EC5975" w:rsidRPr="0043643A" w:rsidRDefault="00EC5975" w:rsidP="002047F2">
            <w:pPr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DALKI, os. Wichrowe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9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EC5975" w:rsidRPr="0043643A" w:rsidRDefault="00EC5975" w:rsidP="002047F2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62-200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Gniezno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lastRenderedPageBreak/>
              <w:t>1 077.48 zł</w:t>
            </w:r>
          </w:p>
        </w:tc>
      </w:tr>
      <w:tr w:rsidR="00EC5975" w:rsidRPr="0043643A" w:rsidTr="002047F2"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lastRenderedPageBreak/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:rsidR="00EC5975" w:rsidRPr="0043643A" w:rsidRDefault="00EC5975" w:rsidP="002047F2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Przedsiębiorstwo Handlowo-Usługowe Sebastian </w:t>
            </w:r>
            <w:proofErr w:type="spellStart"/>
            <w:r w:rsidRPr="0043643A">
              <w:rPr>
                <w:rFonts w:ascii="Arial Narrow" w:hAnsi="Arial Narrow" w:cs="Arial"/>
                <w:sz w:val="22"/>
                <w:szCs w:val="24"/>
              </w:rPr>
              <w:t>Białobrzycki</w:t>
            </w:r>
            <w:proofErr w:type="spellEnd"/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Hurtownia Artykułów Higienicznych JOBIKO</w:t>
            </w:r>
          </w:p>
          <w:p w:rsidR="00EC5975" w:rsidRPr="0043643A" w:rsidRDefault="00EC5975" w:rsidP="002047F2">
            <w:pPr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DALKI, os. Wichrowe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9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EC5975" w:rsidRPr="0043643A" w:rsidRDefault="00EC5975" w:rsidP="002047F2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62-200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Gniezno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2 737.49 zł</w:t>
            </w:r>
          </w:p>
        </w:tc>
      </w:tr>
      <w:tr w:rsidR="00EC5975" w:rsidRPr="0043643A" w:rsidTr="002047F2"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:rsidR="00EC5975" w:rsidRPr="0043643A" w:rsidRDefault="00EC5975" w:rsidP="002047F2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Przedsiębiorstwo Handlowo-Usługowe Sebastian </w:t>
            </w:r>
            <w:proofErr w:type="spellStart"/>
            <w:r w:rsidRPr="0043643A">
              <w:rPr>
                <w:rFonts w:ascii="Arial Narrow" w:hAnsi="Arial Narrow" w:cs="Arial"/>
                <w:sz w:val="22"/>
                <w:szCs w:val="24"/>
              </w:rPr>
              <w:t>Białobrzycki</w:t>
            </w:r>
            <w:proofErr w:type="spellEnd"/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Hurtownia Artykułów Higienicznych JOBIKO</w:t>
            </w:r>
          </w:p>
          <w:p w:rsidR="00EC5975" w:rsidRPr="0043643A" w:rsidRDefault="00EC5975" w:rsidP="002047F2">
            <w:pPr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DALKI, os. Wichrowe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9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EC5975" w:rsidRPr="0043643A" w:rsidRDefault="00EC5975" w:rsidP="002047F2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62-200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Gniezno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10 689.93 zł</w:t>
            </w:r>
          </w:p>
        </w:tc>
      </w:tr>
      <w:tr w:rsidR="00EC5975" w:rsidRPr="0043643A" w:rsidTr="002047F2"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:rsidR="00EC5975" w:rsidRPr="0043643A" w:rsidRDefault="00EC5975" w:rsidP="002047F2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Przedsiębiorstwo Handlowo-Usługowe Sebastian </w:t>
            </w:r>
            <w:proofErr w:type="spellStart"/>
            <w:r w:rsidRPr="0043643A">
              <w:rPr>
                <w:rFonts w:ascii="Arial Narrow" w:hAnsi="Arial Narrow" w:cs="Arial"/>
                <w:sz w:val="22"/>
                <w:szCs w:val="24"/>
              </w:rPr>
              <w:t>Białobrzycki</w:t>
            </w:r>
            <w:proofErr w:type="spellEnd"/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Hurtownia Artykułów Higienicznych JOBIKO</w:t>
            </w:r>
          </w:p>
          <w:p w:rsidR="00EC5975" w:rsidRPr="0043643A" w:rsidRDefault="00EC5975" w:rsidP="002047F2">
            <w:pPr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DALKI, os. Wichrowe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9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EC5975" w:rsidRPr="0043643A" w:rsidRDefault="00EC5975" w:rsidP="002047F2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62-200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Gniezno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1 460 256.00 zł</w:t>
            </w:r>
          </w:p>
        </w:tc>
      </w:tr>
      <w:tr w:rsidR="00EC5975" w:rsidRPr="0043643A" w:rsidTr="002047F2"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17</w:t>
            </w:r>
          </w:p>
        </w:tc>
        <w:tc>
          <w:tcPr>
            <w:tcW w:w="3969" w:type="dxa"/>
            <w:shd w:val="clear" w:color="auto" w:fill="auto"/>
          </w:tcPr>
          <w:p w:rsidR="00EC5975" w:rsidRPr="0043643A" w:rsidRDefault="00EC5975" w:rsidP="002047F2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Przedsiębiorstwo Handlowo-Usługowe Sebastian </w:t>
            </w:r>
            <w:proofErr w:type="spellStart"/>
            <w:r w:rsidRPr="0043643A">
              <w:rPr>
                <w:rFonts w:ascii="Arial Narrow" w:hAnsi="Arial Narrow" w:cs="Arial"/>
                <w:sz w:val="22"/>
                <w:szCs w:val="24"/>
              </w:rPr>
              <w:t>Białobrzycki</w:t>
            </w:r>
            <w:proofErr w:type="spellEnd"/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Hurtownia Artykułów Higienicznych JOBIKO</w:t>
            </w:r>
          </w:p>
          <w:p w:rsidR="00EC5975" w:rsidRPr="0043643A" w:rsidRDefault="00EC5975" w:rsidP="002047F2">
            <w:pPr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DALKI, os. Wichrowe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9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EC5975" w:rsidRPr="0043643A" w:rsidRDefault="00EC5975" w:rsidP="002047F2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62-200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Gniezno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35 030.40 zł</w:t>
            </w:r>
          </w:p>
        </w:tc>
      </w:tr>
      <w:tr w:rsidR="00EC5975" w:rsidRPr="0043643A" w:rsidTr="002047F2"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:rsidR="00EC5975" w:rsidRPr="0043643A" w:rsidRDefault="00EC5975" w:rsidP="002047F2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Przedsiębiorstwo Handlowo-Usługowe Sebastian </w:t>
            </w:r>
            <w:proofErr w:type="spellStart"/>
            <w:r w:rsidRPr="0043643A">
              <w:rPr>
                <w:rFonts w:ascii="Arial Narrow" w:hAnsi="Arial Narrow" w:cs="Arial"/>
                <w:sz w:val="22"/>
                <w:szCs w:val="24"/>
              </w:rPr>
              <w:t>Białobrzycki</w:t>
            </w:r>
            <w:proofErr w:type="spellEnd"/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Hurtownia Artykułów Higienicznych JOBIKO</w:t>
            </w:r>
          </w:p>
          <w:p w:rsidR="00EC5975" w:rsidRPr="0043643A" w:rsidRDefault="00EC5975" w:rsidP="002047F2">
            <w:pPr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DALKI, os. Wichrowe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9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EC5975" w:rsidRPr="0043643A" w:rsidRDefault="00EC5975" w:rsidP="002047F2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62-200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Gniezno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296 104.05 zł</w:t>
            </w:r>
          </w:p>
        </w:tc>
      </w:tr>
      <w:tr w:rsidR="00EC5975" w:rsidRPr="0043643A" w:rsidTr="002047F2"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21</w:t>
            </w:r>
          </w:p>
        </w:tc>
        <w:tc>
          <w:tcPr>
            <w:tcW w:w="3969" w:type="dxa"/>
            <w:shd w:val="clear" w:color="auto" w:fill="auto"/>
          </w:tcPr>
          <w:p w:rsidR="00EC5975" w:rsidRPr="0043643A" w:rsidRDefault="00EC5975" w:rsidP="002047F2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Przedsiębiorstwo Handlowo-Usługowe Sebastian </w:t>
            </w:r>
            <w:proofErr w:type="spellStart"/>
            <w:r w:rsidRPr="0043643A">
              <w:rPr>
                <w:rFonts w:ascii="Arial Narrow" w:hAnsi="Arial Narrow" w:cs="Arial"/>
                <w:sz w:val="22"/>
                <w:szCs w:val="24"/>
              </w:rPr>
              <w:t>Białobrzycki</w:t>
            </w:r>
            <w:proofErr w:type="spellEnd"/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Hurtownia Artykułów Higienicznych JOBIKO</w:t>
            </w:r>
          </w:p>
          <w:p w:rsidR="00EC5975" w:rsidRPr="0043643A" w:rsidRDefault="00EC5975" w:rsidP="002047F2">
            <w:pPr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DALKI, os. Wichrowe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9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EC5975" w:rsidRPr="0043643A" w:rsidRDefault="00EC5975" w:rsidP="002047F2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62-200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Gniezno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86 961.00 zł</w:t>
            </w:r>
          </w:p>
        </w:tc>
      </w:tr>
      <w:tr w:rsidR="00EC5975" w:rsidRPr="0043643A" w:rsidTr="002047F2"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29</w:t>
            </w:r>
          </w:p>
        </w:tc>
        <w:tc>
          <w:tcPr>
            <w:tcW w:w="3969" w:type="dxa"/>
            <w:shd w:val="clear" w:color="auto" w:fill="auto"/>
          </w:tcPr>
          <w:p w:rsidR="00EC5975" w:rsidRPr="0043643A" w:rsidRDefault="00EC5975" w:rsidP="002047F2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Przedsiębiorstwo Handlowo-Usługowe Sebastian </w:t>
            </w:r>
            <w:proofErr w:type="spellStart"/>
            <w:r w:rsidRPr="0043643A">
              <w:rPr>
                <w:rFonts w:ascii="Arial Narrow" w:hAnsi="Arial Narrow" w:cs="Arial"/>
                <w:sz w:val="22"/>
                <w:szCs w:val="24"/>
              </w:rPr>
              <w:t>Białobrzycki</w:t>
            </w:r>
            <w:proofErr w:type="spellEnd"/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Hurtownia Artykułów Higienicznych JOBIKO</w:t>
            </w:r>
          </w:p>
          <w:p w:rsidR="00EC5975" w:rsidRPr="0043643A" w:rsidRDefault="00EC5975" w:rsidP="002047F2">
            <w:pPr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DALKI, os. Wichrowe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9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EC5975" w:rsidRPr="0043643A" w:rsidRDefault="00EC5975" w:rsidP="002047F2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62-200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Gniezno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49 918.32 zł</w:t>
            </w:r>
          </w:p>
        </w:tc>
      </w:tr>
      <w:tr w:rsidR="00EC5975" w:rsidRPr="0043643A" w:rsidTr="002047F2"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30</w:t>
            </w:r>
          </w:p>
        </w:tc>
        <w:tc>
          <w:tcPr>
            <w:tcW w:w="3969" w:type="dxa"/>
            <w:shd w:val="clear" w:color="auto" w:fill="auto"/>
          </w:tcPr>
          <w:p w:rsidR="00EC5975" w:rsidRPr="0043643A" w:rsidRDefault="00EC5975" w:rsidP="002047F2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Przedsiębiorstwo Handlowo-Usługowe Sebastian </w:t>
            </w:r>
            <w:proofErr w:type="spellStart"/>
            <w:r w:rsidRPr="0043643A">
              <w:rPr>
                <w:rFonts w:ascii="Arial Narrow" w:hAnsi="Arial Narrow" w:cs="Arial"/>
                <w:sz w:val="22"/>
                <w:szCs w:val="24"/>
              </w:rPr>
              <w:t>Białobrzycki</w:t>
            </w:r>
            <w:proofErr w:type="spellEnd"/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Hurtownia Artykułów Higienicznych JOBIKO</w:t>
            </w:r>
          </w:p>
          <w:p w:rsidR="00EC5975" w:rsidRPr="0043643A" w:rsidRDefault="00EC5975" w:rsidP="002047F2">
            <w:pPr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DALKI, os. Wichrowe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9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EC5975" w:rsidRPr="0043643A" w:rsidRDefault="00EC5975" w:rsidP="002047F2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62-200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Gniezno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12 734.19 zł</w:t>
            </w:r>
          </w:p>
        </w:tc>
      </w:tr>
      <w:tr w:rsidR="00EC5975" w:rsidRPr="0043643A" w:rsidTr="002047F2"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42</w:t>
            </w:r>
          </w:p>
        </w:tc>
        <w:tc>
          <w:tcPr>
            <w:tcW w:w="3969" w:type="dxa"/>
            <w:shd w:val="clear" w:color="auto" w:fill="auto"/>
          </w:tcPr>
          <w:p w:rsidR="00EC5975" w:rsidRPr="0043643A" w:rsidRDefault="00EC5975" w:rsidP="002047F2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Przedsiębiorstwo Handlowo-Usługowe Sebastian </w:t>
            </w:r>
            <w:proofErr w:type="spellStart"/>
            <w:r w:rsidRPr="0043643A">
              <w:rPr>
                <w:rFonts w:ascii="Arial Narrow" w:hAnsi="Arial Narrow" w:cs="Arial"/>
                <w:sz w:val="22"/>
                <w:szCs w:val="24"/>
              </w:rPr>
              <w:t>Białobrzycki</w:t>
            </w:r>
            <w:proofErr w:type="spellEnd"/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Hurtownia Artykułów Higienicznych JOBIKO</w:t>
            </w:r>
          </w:p>
          <w:p w:rsidR="00EC5975" w:rsidRPr="0043643A" w:rsidRDefault="00EC5975" w:rsidP="002047F2">
            <w:pPr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DALKI, os. Wichrowe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9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EC5975" w:rsidRPr="0043643A" w:rsidRDefault="00EC5975" w:rsidP="002047F2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lastRenderedPageBreak/>
              <w:t>62-200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Gniezno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lastRenderedPageBreak/>
              <w:t>11 808.00 zł</w:t>
            </w:r>
          </w:p>
        </w:tc>
      </w:tr>
      <w:tr w:rsidR="00EC5975" w:rsidRPr="0043643A" w:rsidTr="002047F2"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lastRenderedPageBreak/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44</w:t>
            </w:r>
          </w:p>
        </w:tc>
        <w:tc>
          <w:tcPr>
            <w:tcW w:w="3969" w:type="dxa"/>
            <w:shd w:val="clear" w:color="auto" w:fill="auto"/>
          </w:tcPr>
          <w:p w:rsidR="00EC5975" w:rsidRPr="0043643A" w:rsidRDefault="00EC5975" w:rsidP="002047F2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Przedsiębiorstwo Handlowo-Usługowe Sebastian </w:t>
            </w:r>
            <w:proofErr w:type="spellStart"/>
            <w:r w:rsidRPr="0043643A">
              <w:rPr>
                <w:rFonts w:ascii="Arial Narrow" w:hAnsi="Arial Narrow" w:cs="Arial"/>
                <w:sz w:val="22"/>
                <w:szCs w:val="24"/>
              </w:rPr>
              <w:t>Białobrzycki</w:t>
            </w:r>
            <w:proofErr w:type="spellEnd"/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Hurtownia Artykułów Higienicznych JOBIKO</w:t>
            </w:r>
          </w:p>
          <w:p w:rsidR="00EC5975" w:rsidRPr="0043643A" w:rsidRDefault="00EC5975" w:rsidP="002047F2">
            <w:pPr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DALKI, os. Wichrowe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9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EC5975" w:rsidRPr="0043643A" w:rsidRDefault="00EC5975" w:rsidP="002047F2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62-200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Gniezno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782.28 zł</w:t>
            </w:r>
          </w:p>
        </w:tc>
      </w:tr>
      <w:tr w:rsidR="00EC5975" w:rsidRPr="0043643A" w:rsidTr="002047F2"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47</w:t>
            </w:r>
          </w:p>
        </w:tc>
        <w:tc>
          <w:tcPr>
            <w:tcW w:w="3969" w:type="dxa"/>
            <w:shd w:val="clear" w:color="auto" w:fill="auto"/>
          </w:tcPr>
          <w:p w:rsidR="00EC5975" w:rsidRPr="0043643A" w:rsidRDefault="00EC5975" w:rsidP="002047F2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Enter P.H.U. Ewa </w:t>
            </w:r>
            <w:proofErr w:type="spellStart"/>
            <w:r w:rsidRPr="0043643A">
              <w:rPr>
                <w:rFonts w:ascii="Arial Narrow" w:hAnsi="Arial Narrow" w:cs="Arial"/>
                <w:sz w:val="22"/>
                <w:szCs w:val="24"/>
              </w:rPr>
              <w:t>Taranto</w:t>
            </w:r>
            <w:proofErr w:type="spellEnd"/>
          </w:p>
          <w:p w:rsidR="00EC5975" w:rsidRPr="0043643A" w:rsidRDefault="00EC5975" w:rsidP="002047F2">
            <w:pPr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Biwakowa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26A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EC5975" w:rsidRPr="0043643A" w:rsidRDefault="00EC5975" w:rsidP="002047F2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93-469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39 275.75 zł</w:t>
            </w:r>
          </w:p>
        </w:tc>
      </w:tr>
      <w:tr w:rsidR="00EC5975" w:rsidRPr="0043643A" w:rsidTr="002047F2"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EC5975" w:rsidRPr="0043643A" w:rsidRDefault="00EC5975" w:rsidP="002047F2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Flesz Sp. z o. o.</w:t>
            </w:r>
          </w:p>
          <w:p w:rsidR="00EC5975" w:rsidRPr="0043643A" w:rsidRDefault="00EC5975" w:rsidP="002047F2">
            <w:pPr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43643A">
              <w:rPr>
                <w:rFonts w:ascii="Arial Narrow" w:hAnsi="Arial Narrow" w:cs="Arial"/>
                <w:sz w:val="22"/>
                <w:szCs w:val="24"/>
              </w:rPr>
              <w:t>Cieślewskich</w:t>
            </w:r>
            <w:proofErr w:type="spellEnd"/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25F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EC5975" w:rsidRPr="0043643A" w:rsidRDefault="00EC5975" w:rsidP="002047F2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03-017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39 927.03 zł</w:t>
            </w:r>
          </w:p>
        </w:tc>
      </w:tr>
      <w:tr w:rsidR="00EC5975" w:rsidRPr="0043643A" w:rsidTr="002047F2"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46</w:t>
            </w:r>
          </w:p>
        </w:tc>
        <w:tc>
          <w:tcPr>
            <w:tcW w:w="3969" w:type="dxa"/>
            <w:shd w:val="clear" w:color="auto" w:fill="auto"/>
          </w:tcPr>
          <w:p w:rsidR="00EC5975" w:rsidRPr="0043643A" w:rsidRDefault="00EC5975" w:rsidP="002047F2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Flesz Sp. z o. o.</w:t>
            </w:r>
          </w:p>
          <w:p w:rsidR="00EC5975" w:rsidRPr="0043643A" w:rsidRDefault="00EC5975" w:rsidP="002047F2">
            <w:pPr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43643A">
              <w:rPr>
                <w:rFonts w:ascii="Arial Narrow" w:hAnsi="Arial Narrow" w:cs="Arial"/>
                <w:sz w:val="22"/>
                <w:szCs w:val="24"/>
              </w:rPr>
              <w:t>Cieślewskich</w:t>
            </w:r>
            <w:proofErr w:type="spellEnd"/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25F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EC5975" w:rsidRPr="0043643A" w:rsidRDefault="00EC5975" w:rsidP="002047F2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03-017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83 886.00 zł</w:t>
            </w:r>
          </w:p>
        </w:tc>
      </w:tr>
      <w:tr w:rsidR="00EC5975" w:rsidRPr="0043643A" w:rsidTr="002047F2"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26</w:t>
            </w:r>
          </w:p>
        </w:tc>
        <w:tc>
          <w:tcPr>
            <w:tcW w:w="3969" w:type="dxa"/>
            <w:shd w:val="clear" w:color="auto" w:fill="auto"/>
          </w:tcPr>
          <w:p w:rsidR="00EC5975" w:rsidRPr="0043643A" w:rsidRDefault="00EC5975" w:rsidP="002047F2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INTERGOS Sp. z o.o.</w:t>
            </w:r>
          </w:p>
          <w:p w:rsidR="00EC5975" w:rsidRPr="0043643A" w:rsidRDefault="00EC5975" w:rsidP="002047F2">
            <w:pPr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Legionów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55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EC5975" w:rsidRPr="0043643A" w:rsidRDefault="00EC5975" w:rsidP="002047F2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43-300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Bielsko-Biała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64 962.45 zł</w:t>
            </w:r>
          </w:p>
        </w:tc>
      </w:tr>
      <w:tr w:rsidR="00EC5975" w:rsidRPr="0043643A" w:rsidTr="002047F2"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27</w:t>
            </w:r>
          </w:p>
        </w:tc>
        <w:tc>
          <w:tcPr>
            <w:tcW w:w="3969" w:type="dxa"/>
            <w:shd w:val="clear" w:color="auto" w:fill="auto"/>
          </w:tcPr>
          <w:p w:rsidR="00EC5975" w:rsidRPr="0043643A" w:rsidRDefault="00EC5975" w:rsidP="002047F2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INTERGOS Sp. z o.o.</w:t>
            </w:r>
          </w:p>
          <w:p w:rsidR="00EC5975" w:rsidRPr="0043643A" w:rsidRDefault="00EC5975" w:rsidP="002047F2">
            <w:pPr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Legionów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55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EC5975" w:rsidRPr="0043643A" w:rsidRDefault="00EC5975" w:rsidP="002047F2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43-300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Bielsko-Biała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42 595.90 zł</w:t>
            </w:r>
          </w:p>
        </w:tc>
      </w:tr>
      <w:tr w:rsidR="00EC5975" w:rsidRPr="0043643A" w:rsidTr="002047F2"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28</w:t>
            </w:r>
          </w:p>
        </w:tc>
        <w:tc>
          <w:tcPr>
            <w:tcW w:w="3969" w:type="dxa"/>
            <w:shd w:val="clear" w:color="auto" w:fill="auto"/>
          </w:tcPr>
          <w:p w:rsidR="00EC5975" w:rsidRPr="0043643A" w:rsidRDefault="00EC5975" w:rsidP="002047F2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INTERGOS Sp. z o.o.</w:t>
            </w:r>
          </w:p>
          <w:p w:rsidR="00EC5975" w:rsidRPr="0043643A" w:rsidRDefault="00EC5975" w:rsidP="002047F2">
            <w:pPr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Legionów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55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EC5975" w:rsidRPr="0043643A" w:rsidRDefault="00EC5975" w:rsidP="002047F2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43-300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Bielsko-Biała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19 184.56 zł</w:t>
            </w:r>
          </w:p>
        </w:tc>
      </w:tr>
      <w:tr w:rsidR="00EC5975" w:rsidRPr="0043643A" w:rsidTr="002047F2"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47</w:t>
            </w:r>
          </w:p>
        </w:tc>
        <w:tc>
          <w:tcPr>
            <w:tcW w:w="3969" w:type="dxa"/>
            <w:shd w:val="clear" w:color="auto" w:fill="auto"/>
          </w:tcPr>
          <w:p w:rsidR="00EC5975" w:rsidRPr="0043643A" w:rsidRDefault="00EC5975" w:rsidP="002047F2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LIBELI SP. Z O.O.</w:t>
            </w:r>
          </w:p>
          <w:p w:rsidR="00EC5975" w:rsidRPr="0043643A" w:rsidRDefault="00EC5975" w:rsidP="002047F2">
            <w:pPr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Nasienna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3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EC5975" w:rsidRPr="0043643A" w:rsidRDefault="00EC5975" w:rsidP="002047F2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44-120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Pyskowice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83 240.25 zł</w:t>
            </w:r>
          </w:p>
        </w:tc>
      </w:tr>
      <w:tr w:rsidR="00EC5975" w:rsidRPr="0043643A" w:rsidTr="002047F2"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EC5975" w:rsidRPr="0043643A" w:rsidRDefault="00EC5975" w:rsidP="002047F2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MIDEL WOJCIECH MIRECKI</w:t>
            </w:r>
          </w:p>
          <w:p w:rsidR="00EC5975" w:rsidRPr="0043643A" w:rsidRDefault="00EC5975" w:rsidP="002047F2">
            <w:pPr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STRZESZYŃSKA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33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EC5975" w:rsidRPr="0043643A" w:rsidRDefault="00EC5975" w:rsidP="002047F2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60-479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77 459.25 zł</w:t>
            </w:r>
          </w:p>
        </w:tc>
      </w:tr>
      <w:tr w:rsidR="00EC5975" w:rsidRPr="0043643A" w:rsidTr="002047F2"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EC5975" w:rsidRPr="0043643A" w:rsidRDefault="00EC5975" w:rsidP="002047F2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MIDEL WOJCIECH MIRECKI</w:t>
            </w:r>
          </w:p>
          <w:p w:rsidR="00EC5975" w:rsidRPr="0043643A" w:rsidRDefault="00EC5975" w:rsidP="002047F2">
            <w:pPr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STRZESZYŃSKA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33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EC5975" w:rsidRPr="0043643A" w:rsidRDefault="00EC5975" w:rsidP="002047F2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60-479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643A">
              <w:rPr>
                <w:rFonts w:ascii="Arial Narrow" w:hAnsi="Arial Narrow" w:cs="Arial"/>
                <w:sz w:val="22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C5975" w:rsidRPr="0043643A" w:rsidRDefault="00EC5975" w:rsidP="002047F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643A">
              <w:rPr>
                <w:rFonts w:ascii="Arial Narrow" w:hAnsi="Arial Narrow" w:cs="Arial"/>
                <w:sz w:val="22"/>
                <w:szCs w:val="24"/>
              </w:rPr>
              <w:t>36 752.40 zł</w:t>
            </w:r>
          </w:p>
        </w:tc>
      </w:tr>
    </w:tbl>
    <w:p w:rsidR="00A80738" w:rsidRPr="0043643A" w:rsidRDefault="0043643A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43643A">
        <w:rPr>
          <w:rFonts w:ascii="Arial Narrow" w:hAnsi="Arial Narrow" w:cs="Arial"/>
          <w:i/>
          <w:sz w:val="22"/>
          <w:szCs w:val="24"/>
        </w:rPr>
        <w:t>ZAMAWIAJĄCY</w:t>
      </w:r>
    </w:p>
    <w:bookmarkEnd w:id="0"/>
    <w:p w:rsidR="0043643A" w:rsidRDefault="0043643A" w:rsidP="0043643A">
      <w:pPr>
        <w:rPr>
          <w:rFonts w:ascii="Arial Narrow" w:hAnsi="Arial Narrow" w:cs="Arial"/>
          <w:i/>
          <w:iCs/>
          <w:sz w:val="18"/>
          <w:szCs w:val="24"/>
        </w:rPr>
      </w:pPr>
    </w:p>
    <w:p w:rsidR="0043643A" w:rsidRDefault="0043643A" w:rsidP="0043643A">
      <w:pPr>
        <w:rPr>
          <w:rFonts w:ascii="Arial Narrow" w:hAnsi="Arial Narrow" w:cs="Arial"/>
          <w:i/>
          <w:iCs/>
          <w:sz w:val="18"/>
          <w:szCs w:val="24"/>
        </w:rPr>
      </w:pPr>
    </w:p>
    <w:p w:rsidR="0043643A" w:rsidRDefault="0043643A" w:rsidP="0043643A">
      <w:pPr>
        <w:rPr>
          <w:rFonts w:ascii="Arial Narrow" w:hAnsi="Arial Narrow" w:cs="Arial"/>
          <w:i/>
          <w:iCs/>
          <w:sz w:val="18"/>
          <w:szCs w:val="24"/>
        </w:rPr>
      </w:pPr>
    </w:p>
    <w:p w:rsidR="0043643A" w:rsidRDefault="0043643A" w:rsidP="0043643A">
      <w:pPr>
        <w:rPr>
          <w:rFonts w:ascii="Arial Narrow" w:hAnsi="Arial Narrow" w:cs="Arial"/>
          <w:i/>
          <w:iCs/>
          <w:sz w:val="18"/>
          <w:szCs w:val="24"/>
        </w:rPr>
      </w:pPr>
    </w:p>
    <w:p w:rsidR="0043643A" w:rsidRPr="0043643A" w:rsidRDefault="0043643A" w:rsidP="0043643A">
      <w:pPr>
        <w:rPr>
          <w:rFonts w:ascii="Arial Narrow" w:hAnsi="Arial Narrow" w:cs="Arial"/>
          <w:bCs/>
          <w:i/>
          <w:iCs/>
          <w:sz w:val="18"/>
          <w:szCs w:val="24"/>
        </w:rPr>
      </w:pPr>
      <w:r w:rsidRPr="0043643A">
        <w:rPr>
          <w:rFonts w:ascii="Arial Narrow" w:hAnsi="Arial Narrow" w:cs="Arial"/>
          <w:i/>
          <w:iCs/>
          <w:sz w:val="18"/>
          <w:szCs w:val="24"/>
        </w:rPr>
        <w:t xml:space="preserve">Wykonano w 1 egz. na </w:t>
      </w:r>
      <w:r>
        <w:rPr>
          <w:rFonts w:ascii="Arial Narrow" w:hAnsi="Arial Narrow" w:cs="Arial"/>
          <w:i/>
          <w:iCs/>
          <w:sz w:val="18"/>
          <w:szCs w:val="24"/>
        </w:rPr>
        <w:t>3</w:t>
      </w:r>
      <w:r w:rsidRPr="0043643A">
        <w:rPr>
          <w:rFonts w:ascii="Arial Narrow" w:hAnsi="Arial Narrow" w:cs="Arial"/>
          <w:i/>
          <w:iCs/>
          <w:sz w:val="18"/>
          <w:szCs w:val="24"/>
        </w:rPr>
        <w:t xml:space="preserve"> ark.</w:t>
      </w:r>
    </w:p>
    <w:p w:rsidR="0043643A" w:rsidRPr="0043643A" w:rsidRDefault="0043643A" w:rsidP="0043643A">
      <w:pPr>
        <w:rPr>
          <w:rFonts w:ascii="Arial Narrow" w:hAnsi="Arial Narrow" w:cs="Arial"/>
          <w:bCs/>
          <w:i/>
          <w:iCs/>
          <w:sz w:val="18"/>
          <w:szCs w:val="24"/>
        </w:rPr>
      </w:pPr>
      <w:r w:rsidRPr="0043643A">
        <w:rPr>
          <w:rFonts w:ascii="Arial Narrow" w:hAnsi="Arial Narrow" w:cs="Arial"/>
          <w:i/>
          <w:iCs/>
          <w:sz w:val="18"/>
          <w:szCs w:val="24"/>
        </w:rPr>
        <w:t xml:space="preserve">Egz. 1 –platforma: e-propublico.pl, strona </w:t>
      </w:r>
      <w:proofErr w:type="spellStart"/>
      <w:r w:rsidRPr="0043643A">
        <w:rPr>
          <w:rFonts w:ascii="Arial Narrow" w:hAnsi="Arial Narrow" w:cs="Arial"/>
          <w:i/>
          <w:iCs/>
          <w:sz w:val="18"/>
          <w:szCs w:val="24"/>
        </w:rPr>
        <w:t>www</w:t>
      </w:r>
      <w:proofErr w:type="spellEnd"/>
      <w:r w:rsidRPr="0043643A">
        <w:rPr>
          <w:rFonts w:ascii="Arial Narrow" w:hAnsi="Arial Narrow" w:cs="Arial"/>
          <w:i/>
          <w:iCs/>
          <w:sz w:val="18"/>
          <w:szCs w:val="24"/>
        </w:rPr>
        <w:t xml:space="preserve"> Zamawiającego, </w:t>
      </w:r>
      <w:proofErr w:type="spellStart"/>
      <w:r w:rsidRPr="0043643A">
        <w:rPr>
          <w:rFonts w:ascii="Arial Narrow" w:hAnsi="Arial Narrow" w:cs="Arial"/>
          <w:i/>
          <w:iCs/>
          <w:sz w:val="18"/>
          <w:szCs w:val="24"/>
        </w:rPr>
        <w:t>SZPubl</w:t>
      </w:r>
      <w:proofErr w:type="spellEnd"/>
      <w:r w:rsidRPr="0043643A">
        <w:rPr>
          <w:rFonts w:ascii="Arial Narrow" w:hAnsi="Arial Narrow" w:cs="Arial"/>
          <w:i/>
          <w:iCs/>
          <w:sz w:val="18"/>
          <w:szCs w:val="24"/>
        </w:rPr>
        <w:t>. T2612 B5</w:t>
      </w:r>
    </w:p>
    <w:p w:rsidR="0043643A" w:rsidRPr="0043643A" w:rsidRDefault="0043643A" w:rsidP="0043643A">
      <w:pPr>
        <w:rPr>
          <w:rFonts w:ascii="Arial Narrow" w:hAnsi="Arial Narrow" w:cs="Arial"/>
          <w:bCs/>
          <w:sz w:val="18"/>
          <w:szCs w:val="24"/>
          <w:u w:val="single"/>
        </w:rPr>
      </w:pPr>
      <w:r w:rsidRPr="0043643A">
        <w:rPr>
          <w:rFonts w:ascii="Arial Narrow" w:hAnsi="Arial Narrow" w:cs="Arial"/>
          <w:i/>
          <w:iCs/>
          <w:sz w:val="18"/>
          <w:szCs w:val="24"/>
        </w:rPr>
        <w:t xml:space="preserve">Wyk. Barbara </w:t>
      </w:r>
      <w:proofErr w:type="spellStart"/>
      <w:r w:rsidRPr="0043643A">
        <w:rPr>
          <w:rFonts w:ascii="Arial Narrow" w:hAnsi="Arial Narrow" w:cs="Arial"/>
          <w:i/>
          <w:iCs/>
          <w:sz w:val="18"/>
          <w:szCs w:val="24"/>
        </w:rPr>
        <w:t>Choroszyńska</w:t>
      </w:r>
      <w:proofErr w:type="spellEnd"/>
      <w:r w:rsidRPr="0043643A">
        <w:rPr>
          <w:rFonts w:ascii="Arial Narrow" w:hAnsi="Arial Narrow" w:cs="Arial"/>
          <w:i/>
          <w:iCs/>
          <w:sz w:val="18"/>
          <w:szCs w:val="24"/>
        </w:rPr>
        <w:t xml:space="preserve"> – tel. 261 417 449, e-mail: </w:t>
      </w:r>
      <w:hyperlink r:id="rId6" w:history="1">
        <w:r w:rsidRPr="0043643A">
          <w:rPr>
            <w:rStyle w:val="Hipercze"/>
            <w:rFonts w:ascii="Arial Narrow" w:hAnsi="Arial Narrow" w:cs="Arial"/>
            <w:i/>
            <w:iCs/>
            <w:sz w:val="18"/>
            <w:szCs w:val="24"/>
          </w:rPr>
          <w:t>barbara.choroszynska@10wsk.mil.pl</w:t>
        </w:r>
      </w:hyperlink>
      <w:r w:rsidRPr="0043643A">
        <w:rPr>
          <w:rFonts w:ascii="Arial Narrow" w:hAnsi="Arial Narrow" w:cs="Arial"/>
          <w:b/>
          <w:bCs/>
          <w:sz w:val="18"/>
          <w:szCs w:val="24"/>
          <w:u w:val="single"/>
        </w:rPr>
        <w:t xml:space="preserve"> </w:t>
      </w:r>
    </w:p>
    <w:p w:rsidR="00C236D3" w:rsidRPr="0043643A" w:rsidRDefault="0043643A" w:rsidP="0043643A">
      <w:pPr>
        <w:rPr>
          <w:rFonts w:ascii="Arial Narrow" w:hAnsi="Arial Narrow" w:cs="Arial"/>
          <w:sz w:val="16"/>
          <w:szCs w:val="22"/>
        </w:rPr>
      </w:pPr>
      <w:r w:rsidRPr="0043643A">
        <w:rPr>
          <w:rFonts w:ascii="Arial Narrow" w:hAnsi="Arial Narrow" w:cs="Arial"/>
          <w:i/>
          <w:iCs/>
          <w:sz w:val="18"/>
          <w:szCs w:val="24"/>
        </w:rPr>
        <w:t xml:space="preserve">Data: </w:t>
      </w:r>
      <w:r>
        <w:rPr>
          <w:rFonts w:ascii="Arial Narrow" w:hAnsi="Arial Narrow" w:cs="Arial"/>
          <w:i/>
          <w:sz w:val="18"/>
          <w:szCs w:val="24"/>
        </w:rPr>
        <w:t>6.05.</w:t>
      </w:r>
      <w:r w:rsidRPr="0043643A">
        <w:rPr>
          <w:rFonts w:ascii="Arial Narrow" w:hAnsi="Arial Narrow" w:cs="Arial"/>
          <w:i/>
          <w:sz w:val="18"/>
          <w:szCs w:val="24"/>
        </w:rPr>
        <w:t>2025 r.</w:t>
      </w:r>
    </w:p>
    <w:sectPr w:rsidR="00C236D3" w:rsidRPr="0043643A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0E1F" w:rsidRDefault="00CA0E1F">
      <w:r>
        <w:separator/>
      </w:r>
    </w:p>
  </w:endnote>
  <w:endnote w:type="continuationSeparator" w:id="0">
    <w:p w:rsidR="00CA0E1F" w:rsidRDefault="00CA0E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43643A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43643A">
      <w:rPr>
        <w:rFonts w:ascii="Arial" w:eastAsia="Calibri" w:hAnsi="Arial"/>
        <w:noProof/>
        <w:sz w:val="18"/>
        <w:szCs w:val="18"/>
        <w:lang w:eastAsia="en-US"/>
      </w:rPr>
      <w:t>6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3643A">
      <w:rPr>
        <w:rStyle w:val="Numerstrony"/>
        <w:noProof/>
      </w:rPr>
      <w:t>6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0E1F" w:rsidRDefault="00CA0E1F">
      <w:r>
        <w:separator/>
      </w:r>
    </w:p>
  </w:footnote>
  <w:footnote w:type="continuationSeparator" w:id="0">
    <w:p w:rsidR="00CA0E1F" w:rsidRDefault="00CA0E1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5975" w:rsidRDefault="00EC597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5975" w:rsidRDefault="00EC597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5975" w:rsidRDefault="00EC597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C5975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643A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0E1F"/>
    <w:rsid w:val="00CA3D66"/>
    <w:rsid w:val="00CB0802"/>
    <w:rsid w:val="00D665F5"/>
    <w:rsid w:val="00D7128F"/>
    <w:rsid w:val="00EA3476"/>
    <w:rsid w:val="00EC5975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43643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0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6</Pages>
  <Words>1122</Words>
  <Characters>6273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2025-05-06T09:19:00Z</cp:lastPrinted>
  <dcterms:created xsi:type="dcterms:W3CDTF">2025-05-06T09:17:00Z</dcterms:created>
  <dcterms:modified xsi:type="dcterms:W3CDTF">2025-05-06T09:19:00Z</dcterms:modified>
</cp:coreProperties>
</file>