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C1111" w:rsidRPr="00CC111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C1111" w:rsidRPr="00CC111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C111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11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ujętych w 9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1111" w:rsidRPr="00A2540E" w:rsidTr="00A91329">
        <w:tc>
          <w:tcPr>
            <w:tcW w:w="2269" w:type="dxa"/>
            <w:shd w:val="clear" w:color="auto" w:fill="auto"/>
          </w:tcPr>
          <w:p w:rsidR="00CC1111" w:rsidRPr="00A2540E" w:rsidRDefault="00CC1111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1111" w:rsidRPr="00A2540E" w:rsidRDefault="00CC1111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11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NZ-26-2025-41-D-P-A</w:t>
            </w:r>
          </w:p>
        </w:tc>
      </w:tr>
    </w:tbl>
    <w:p w:rsidR="00DC652A" w:rsidRPr="00053927" w:rsidRDefault="00CC111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C111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C111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364" w:rsidRDefault="00D52364" w:rsidP="00025386">
      <w:pPr>
        <w:spacing w:after="0" w:line="240" w:lineRule="auto"/>
      </w:pPr>
      <w:r>
        <w:separator/>
      </w:r>
    </w:p>
  </w:endnote>
  <w:endnote w:type="continuationSeparator" w:id="0">
    <w:p w:rsidR="00D52364" w:rsidRDefault="00D523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11" w:rsidRDefault="00CC11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1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1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11" w:rsidRDefault="00CC11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364" w:rsidRDefault="00D52364" w:rsidP="00025386">
      <w:pPr>
        <w:spacing w:after="0" w:line="240" w:lineRule="auto"/>
      </w:pPr>
      <w:r>
        <w:separator/>
      </w:r>
    </w:p>
  </w:footnote>
  <w:footnote w:type="continuationSeparator" w:id="0">
    <w:p w:rsidR="00D52364" w:rsidRDefault="00D523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11" w:rsidRDefault="00CC11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11" w:rsidRDefault="00CC11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11" w:rsidRDefault="00CC11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36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C1111"/>
    <w:rsid w:val="00D520D3"/>
    <w:rsid w:val="00D52364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B702A55-904E-4E1C-B4BD-49034DB6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2025-05-02T08:39:00Z</dcterms:created>
  <dcterms:modified xsi:type="dcterms:W3CDTF">2025-05-02T08:39:00Z</dcterms:modified>
</cp:coreProperties>
</file>