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D26" w:rsidRPr="00863D2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863D2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3D26">
        <w:rPr>
          <w:rFonts w:ascii="Arial" w:hAnsi="Arial" w:cs="Arial"/>
        </w:rPr>
        <w:t>Szpital Powiatowy w Limanowej Imienia Miłosierdzia Bożego</w:t>
      </w:r>
    </w:p>
    <w:p w:rsidR="005D05C3" w:rsidRPr="0012157F" w:rsidRDefault="00863D2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63D2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63D2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863D2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63D2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63D26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3D26" w:rsidRPr="0012157F" w:rsidTr="00A91329">
        <w:tc>
          <w:tcPr>
            <w:tcW w:w="9104" w:type="dxa"/>
            <w:shd w:val="clear" w:color="auto" w:fill="D9D9D9"/>
          </w:tcPr>
          <w:p w:rsidR="00863D26" w:rsidRPr="0012157F" w:rsidRDefault="00863D26" w:rsidP="00A9132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63D26" w:rsidRPr="00094F76" w:rsidRDefault="00863D26" w:rsidP="00A9132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3D2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63D26" w:rsidRPr="004B5FB1" w:rsidRDefault="00863D26" w:rsidP="00A9132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863D2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3D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ujętych w 9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3D26" w:rsidRPr="00A2540E" w:rsidTr="00A91329">
        <w:tc>
          <w:tcPr>
            <w:tcW w:w="2269" w:type="dxa"/>
            <w:shd w:val="clear" w:color="auto" w:fill="auto"/>
          </w:tcPr>
          <w:p w:rsidR="00863D26" w:rsidRPr="00A2540E" w:rsidRDefault="00863D26" w:rsidP="00A913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3D26" w:rsidRPr="00A2540E" w:rsidRDefault="00863D26" w:rsidP="00A913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3D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NZ-26-2025-41-D-P-A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3D26" w:rsidRPr="00863D2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Pr="007A00F3" w:rsidRDefault="007A00F3" w:rsidP="007A00F3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863D2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63D2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1B6" w:rsidRDefault="004201B6" w:rsidP="0038231F">
      <w:pPr>
        <w:spacing w:after="0" w:line="240" w:lineRule="auto"/>
      </w:pPr>
      <w:r>
        <w:separator/>
      </w:r>
    </w:p>
  </w:endnote>
  <w:endnote w:type="continuationSeparator" w:id="0">
    <w:p w:rsidR="004201B6" w:rsidRDefault="00420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26" w:rsidRDefault="00863D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00F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00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26" w:rsidRDefault="00863D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1B6" w:rsidRDefault="004201B6" w:rsidP="0038231F">
      <w:pPr>
        <w:spacing w:after="0" w:line="240" w:lineRule="auto"/>
      </w:pPr>
      <w:r>
        <w:separator/>
      </w:r>
    </w:p>
  </w:footnote>
  <w:footnote w:type="continuationSeparator" w:id="0">
    <w:p w:rsidR="004201B6" w:rsidRDefault="004201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26" w:rsidRDefault="00863D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26" w:rsidRDefault="00863D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26" w:rsidRDefault="00863D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1B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201B6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00F3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3D26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4E04087-2977-4678-81A5-B04EF18C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122DC-D6CB-47A6-BB1A-7B25ECDD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Adela Ćwik</cp:lastModifiedBy>
  <cp:revision>3</cp:revision>
  <cp:lastPrinted>2016-07-26T10:32:00Z</cp:lastPrinted>
  <dcterms:created xsi:type="dcterms:W3CDTF">2025-05-02T08:42:00Z</dcterms:created>
  <dcterms:modified xsi:type="dcterms:W3CDTF">2025-05-07T06:03:00Z</dcterms:modified>
</cp:coreProperties>
</file>