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7777777" w:rsidR="000431B5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28605221" w14:textId="77777777" w:rsidR="002D6D4A" w:rsidRDefault="002D6D4A" w:rsidP="003F0C7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2D6D4A">
        <w:rPr>
          <w:b/>
          <w:bCs/>
          <w:sz w:val="22"/>
          <w:szCs w:val="22"/>
        </w:rPr>
        <w:t>Zakup sprzętu na potrzeby Oddział Kardiologii Inwazyjnej i Chorób Wewnętrznych z Pododdziałem Intensywnej Opieki Kardiologicznej w ramach realizacji zadania "Poprawa opieki nad pacjentem kardiologicznym w Szpitalu Wojewódzkim w Poznaniu"</w:t>
      </w:r>
    </w:p>
    <w:p w14:paraId="100440DC" w14:textId="78A9E26C" w:rsidR="003F0C7A" w:rsidRPr="008F5031" w:rsidRDefault="003F0C7A" w:rsidP="003F0C7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 w:rsidR="003554E0">
        <w:rPr>
          <w:b/>
          <w:bCs/>
          <w:sz w:val="22"/>
          <w:szCs w:val="22"/>
        </w:rPr>
        <w:t>4</w:t>
      </w:r>
      <w:r w:rsidR="002D6D4A">
        <w:rPr>
          <w:b/>
          <w:bCs/>
          <w:sz w:val="22"/>
          <w:szCs w:val="22"/>
        </w:rPr>
        <w:t>6</w:t>
      </w:r>
      <w:r w:rsidRPr="008F5031">
        <w:rPr>
          <w:b/>
          <w:bCs/>
          <w:sz w:val="22"/>
          <w:szCs w:val="22"/>
        </w:rPr>
        <w:t>/</w:t>
      </w:r>
      <w:r w:rsidR="00FE5DAC" w:rsidRPr="008F5031">
        <w:rPr>
          <w:b/>
          <w:bCs/>
          <w:sz w:val="22"/>
          <w:szCs w:val="22"/>
        </w:rPr>
        <w:t>202</w:t>
      </w:r>
      <w:r w:rsidR="00FE5DAC">
        <w:rPr>
          <w:b/>
          <w:bCs/>
          <w:sz w:val="22"/>
          <w:szCs w:val="22"/>
        </w:rPr>
        <w:t>5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724C82C2" w14:textId="64BAFECB" w:rsidR="003F0C7A" w:rsidRPr="000431B5" w:rsidRDefault="003F0C7A" w:rsidP="003F0C7A">
      <w:pPr>
        <w:numPr>
          <w:ilvl w:val="0"/>
          <w:numId w:val="14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 w:rsidR="00CD25B0">
        <w:rPr>
          <w:sz w:val="22"/>
        </w:rPr>
        <w:t>, OPZ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7C415298" w14:textId="77777777" w:rsidR="003F0C7A" w:rsidRPr="00B34EF5" w:rsidRDefault="003F0C7A" w:rsidP="003F0C7A">
      <w:pPr>
        <w:jc w:val="right"/>
      </w:pP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3E48A4AC" w14:textId="1BD4BF85" w:rsidR="003F0C7A" w:rsidRPr="008F5031" w:rsidRDefault="003F0C7A" w:rsidP="003F0C7A">
      <w:pPr>
        <w:spacing w:line="360" w:lineRule="auto"/>
        <w:jc w:val="both"/>
        <w:rPr>
          <w:b/>
          <w:bCs/>
          <w:sz w:val="22"/>
          <w:szCs w:val="22"/>
        </w:rPr>
      </w:pPr>
      <w:r w:rsidRPr="008F5031">
        <w:rPr>
          <w:b/>
          <w:bCs/>
          <w:sz w:val="22"/>
          <w:szCs w:val="22"/>
        </w:rPr>
        <w:t>K-1 (cena oferty brutto)</w:t>
      </w:r>
    </w:p>
    <w:p w14:paraId="46A33350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7DF45C66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289BB2E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8DE8C96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CC404CD" w14:textId="77777777" w:rsidR="003554E0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0819BAA3" w14:textId="071799F9" w:rsidR="000C14AC" w:rsidRPr="000C14AC" w:rsidRDefault="000C14AC" w:rsidP="000C14AC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0C14AC">
        <w:rPr>
          <w:bCs/>
          <w:sz w:val="22"/>
        </w:rPr>
        <w:t xml:space="preserve">Czas trwania umowy / realizacja : </w:t>
      </w:r>
      <w:r w:rsidRPr="000C14AC">
        <w:rPr>
          <w:b/>
          <w:bCs/>
          <w:sz w:val="22"/>
        </w:rPr>
        <w:t xml:space="preserve">maksymalnie </w:t>
      </w:r>
      <w:r w:rsidR="002D6D4A">
        <w:rPr>
          <w:b/>
          <w:bCs/>
          <w:sz w:val="22"/>
        </w:rPr>
        <w:t>2</w:t>
      </w:r>
      <w:r w:rsidRPr="000C14AC">
        <w:rPr>
          <w:b/>
          <w:bCs/>
          <w:sz w:val="22"/>
        </w:rPr>
        <w:t xml:space="preserve"> tygodni</w:t>
      </w:r>
      <w:r w:rsidR="00684165">
        <w:rPr>
          <w:b/>
          <w:bCs/>
          <w:sz w:val="22"/>
        </w:rPr>
        <w:t>e</w:t>
      </w:r>
      <w:r w:rsidRPr="000C14AC">
        <w:rPr>
          <w:b/>
          <w:bCs/>
          <w:sz w:val="22"/>
        </w:rPr>
        <w:t xml:space="preserve"> od daty zawarcia umowy</w:t>
      </w:r>
    </w:p>
    <w:p w14:paraId="1C7094FF" w14:textId="77777777" w:rsidR="000C14AC" w:rsidRPr="000272DA" w:rsidRDefault="000C14AC" w:rsidP="003554E0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p w14:paraId="3E092DB5" w14:textId="76EF5AA0" w:rsidR="003554E0" w:rsidRPr="00453BEF" w:rsidRDefault="003554E0" w:rsidP="003554E0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2D6D4A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miesiące,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012B470F" w14:textId="77777777" w:rsidR="003554E0" w:rsidRPr="007A62B1" w:rsidRDefault="003554E0" w:rsidP="003554E0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miesiące.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miesiące spowoduje odrzucenie oferty jako niezgodnej z SWZ.</w:t>
      </w:r>
    </w:p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63371F" w14:textId="3B93A989" w:rsidR="003554E0" w:rsidRPr="002C2695" w:rsidRDefault="003554E0" w:rsidP="003554E0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1146A21E" w14:textId="77777777" w:rsidR="003554E0" w:rsidRPr="002C2695" w:rsidRDefault="003554E0" w:rsidP="003554E0">
      <w:pPr>
        <w:numPr>
          <w:ilvl w:val="0"/>
          <w:numId w:val="15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art.108 ust 1 pkt 1-6 ustawy Pzp.</w:t>
      </w:r>
    </w:p>
    <w:p w14:paraId="5DC60421" w14:textId="77777777" w:rsidR="003554E0" w:rsidRPr="002C2695" w:rsidRDefault="003554E0" w:rsidP="003554E0">
      <w:pPr>
        <w:numPr>
          <w:ilvl w:val="0"/>
          <w:numId w:val="15"/>
        </w:numPr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109 ust. 1 pkt 4 ustawy Pzp</w:t>
      </w:r>
    </w:p>
    <w:p w14:paraId="10995EC7" w14:textId="77777777" w:rsidR="003554E0" w:rsidRPr="002C2695" w:rsidRDefault="003554E0" w:rsidP="003554E0">
      <w:pPr>
        <w:numPr>
          <w:ilvl w:val="0"/>
          <w:numId w:val="15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6D5A446" w14:textId="77777777" w:rsidR="003554E0" w:rsidRPr="002C2695" w:rsidRDefault="003554E0" w:rsidP="003554E0">
      <w:pPr>
        <w:numPr>
          <w:ilvl w:val="0"/>
          <w:numId w:val="15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0471D9F" w14:textId="77777777" w:rsidR="003F0C7A" w:rsidRPr="00CD25B0" w:rsidRDefault="003F0C7A" w:rsidP="003F0C7A">
      <w:pPr>
        <w:ind w:left="644"/>
        <w:rPr>
          <w:sz w:val="22"/>
          <w:szCs w:val="22"/>
        </w:rPr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lastRenderedPageBreak/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0C032C" w14:textId="77777777" w:rsidR="003554E0" w:rsidRDefault="003554E0" w:rsidP="003554E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0E27E7C" w14:textId="77777777" w:rsidR="003554E0" w:rsidRPr="00173016" w:rsidRDefault="003554E0" w:rsidP="003554E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C1B2A2C" w14:textId="77777777" w:rsidR="003554E0" w:rsidRPr="00173016" w:rsidRDefault="003554E0" w:rsidP="003554E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76BC7B07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554E0">
      <w:rPr>
        <w:sz w:val="24"/>
        <w:szCs w:val="24"/>
      </w:rPr>
      <w:t>4</w:t>
    </w:r>
    <w:r w:rsidR="002D6D4A">
      <w:rPr>
        <w:sz w:val="24"/>
        <w:szCs w:val="24"/>
      </w:rPr>
      <w:t>6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2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CC51BF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2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1"/>
  </w:num>
  <w:num w:numId="6" w16cid:durableId="1992758507">
    <w:abstractNumId w:val="2"/>
  </w:num>
  <w:num w:numId="7" w16cid:durableId="583028827">
    <w:abstractNumId w:val="18"/>
  </w:num>
  <w:num w:numId="8" w16cid:durableId="1890798024">
    <w:abstractNumId w:val="8"/>
  </w:num>
  <w:num w:numId="9" w16cid:durableId="1191915816">
    <w:abstractNumId w:val="15"/>
  </w:num>
  <w:num w:numId="10" w16cid:durableId="337343447">
    <w:abstractNumId w:val="23"/>
  </w:num>
  <w:num w:numId="11" w16cid:durableId="1217083309">
    <w:abstractNumId w:val="1"/>
  </w:num>
  <w:num w:numId="12" w16cid:durableId="353190237">
    <w:abstractNumId w:val="14"/>
  </w:num>
  <w:num w:numId="13" w16cid:durableId="1119569600">
    <w:abstractNumId w:val="17"/>
  </w:num>
  <w:num w:numId="14" w16cid:durableId="166287900">
    <w:abstractNumId w:val="24"/>
  </w:num>
  <w:num w:numId="15" w16cid:durableId="812718978">
    <w:abstractNumId w:val="20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6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19"/>
  </w:num>
  <w:num w:numId="26" w16cid:durableId="586576241">
    <w:abstractNumId w:val="6"/>
  </w:num>
  <w:num w:numId="27" w16cid:durableId="978388758">
    <w:abstractNumId w:val="9"/>
  </w:num>
  <w:num w:numId="28" w16cid:durableId="1324772114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14AC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6D4A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554E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D4976"/>
    <w:rsid w:val="004D754A"/>
    <w:rsid w:val="004D7FB7"/>
    <w:rsid w:val="004E098E"/>
    <w:rsid w:val="004E0D7F"/>
    <w:rsid w:val="004E2EF4"/>
    <w:rsid w:val="004E4C11"/>
    <w:rsid w:val="004E607F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4165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27F"/>
    <w:rsid w:val="00703B23"/>
    <w:rsid w:val="00705DC6"/>
    <w:rsid w:val="00707710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60CA9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5574"/>
    <w:rsid w:val="00B87E63"/>
    <w:rsid w:val="00B91B9E"/>
    <w:rsid w:val="00B945B7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4718"/>
    <w:rsid w:val="00CC1457"/>
    <w:rsid w:val="00CC6202"/>
    <w:rsid w:val="00CD01E4"/>
    <w:rsid w:val="00CD25B0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4FB4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108</TotalTime>
  <Pages>4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16</cp:revision>
  <cp:lastPrinted>2022-06-08T07:38:00Z</cp:lastPrinted>
  <dcterms:created xsi:type="dcterms:W3CDTF">2024-04-16T16:49:00Z</dcterms:created>
  <dcterms:modified xsi:type="dcterms:W3CDTF">2025-05-07T09:44:00Z</dcterms:modified>
</cp:coreProperties>
</file>