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71B4AEEF" w14:textId="77777777" w:rsidR="00C2122B" w:rsidRDefault="00C2122B" w:rsidP="009D6537">
      <w:pPr>
        <w:spacing w:line="276" w:lineRule="auto"/>
        <w:jc w:val="center"/>
        <w:rPr>
          <w:b/>
          <w:sz w:val="28"/>
          <w:szCs w:val="28"/>
        </w:rPr>
      </w:pPr>
      <w:r w:rsidRPr="00C2122B">
        <w:rPr>
          <w:b/>
          <w:sz w:val="28"/>
          <w:szCs w:val="28"/>
        </w:rPr>
        <w:t xml:space="preserve">Sukcesywna dostawa rękawic diagnostycznych </w:t>
      </w:r>
    </w:p>
    <w:p w14:paraId="5A92DBC3" w14:textId="33662C0D" w:rsidR="00EC2082" w:rsidRPr="00830F9C" w:rsidRDefault="00C2122B" w:rsidP="009D6537">
      <w:pPr>
        <w:spacing w:line="276" w:lineRule="auto"/>
        <w:jc w:val="center"/>
        <w:rPr>
          <w:sz w:val="28"/>
          <w:szCs w:val="28"/>
        </w:rPr>
      </w:pPr>
      <w:r w:rsidRPr="00C2122B">
        <w:rPr>
          <w:b/>
          <w:sz w:val="28"/>
          <w:szCs w:val="28"/>
        </w:rPr>
        <w:t>do Szpitala Wojewódzkiego w Poznaniu</w:t>
      </w: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0E38A1C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38E803A6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>Zadanie nr 1:</w:t>
      </w:r>
      <w:r w:rsidR="00DF0326">
        <w:rPr>
          <w:bCs/>
          <w:sz w:val="22"/>
          <w:u w:val="single"/>
        </w:rPr>
        <w:t xml:space="preserve"> </w:t>
      </w:r>
      <w:r w:rsidR="00C2122B" w:rsidRPr="00C2122B">
        <w:rPr>
          <w:bCs/>
          <w:sz w:val="22"/>
          <w:u w:val="single"/>
        </w:rPr>
        <w:t>Rękawice diagnostyczne, lateksowe, niejałowe, pudrowane</w:t>
      </w:r>
    </w:p>
    <w:p w14:paraId="07A177AC" w14:textId="77777777" w:rsidR="00281DC6" w:rsidRPr="002F7C55" w:rsidRDefault="00281DC6" w:rsidP="002F7C55">
      <w:pPr>
        <w:ind w:left="284"/>
        <w:contextualSpacing/>
        <w:jc w:val="both"/>
        <w:rPr>
          <w:bCs/>
          <w:sz w:val="22"/>
          <w:szCs w:val="22"/>
        </w:rPr>
      </w:pPr>
      <w:r w:rsidRPr="002F7C55">
        <w:rPr>
          <w:bCs/>
          <w:sz w:val="22"/>
          <w:szCs w:val="22"/>
        </w:rPr>
        <w:t>Wartość netto za wykonanie całości przedmiotu zamówienia wynosi: ………………… zł</w:t>
      </w:r>
    </w:p>
    <w:p w14:paraId="0986C895" w14:textId="6CFDCC22" w:rsidR="002F7C55" w:rsidRPr="002F7C55" w:rsidRDefault="002F7C55" w:rsidP="002F7C55">
      <w:pPr>
        <w:jc w:val="both"/>
        <w:rPr>
          <w:sz w:val="22"/>
          <w:szCs w:val="22"/>
        </w:rPr>
      </w:pPr>
      <w:r w:rsidRPr="002F7C55">
        <w:rPr>
          <w:sz w:val="22"/>
          <w:szCs w:val="22"/>
        </w:rPr>
        <w:t xml:space="preserve">     stawka podatku VAT wynosi  ......%</w:t>
      </w:r>
      <w:r>
        <w:rPr>
          <w:sz w:val="22"/>
          <w:szCs w:val="22"/>
        </w:rPr>
        <w:t xml:space="preserve">, </w:t>
      </w:r>
      <w:r w:rsidRPr="002F7C55">
        <w:rPr>
          <w:sz w:val="22"/>
          <w:szCs w:val="22"/>
        </w:rPr>
        <w:t xml:space="preserve"> kwota podatku VAT wynosi ................................ zł</w:t>
      </w:r>
    </w:p>
    <w:p w14:paraId="5878B0D7" w14:textId="6E6A9298" w:rsidR="00281DC6" w:rsidRPr="002F7C55" w:rsidRDefault="00281DC6" w:rsidP="002F7C55">
      <w:pPr>
        <w:ind w:left="284"/>
        <w:contextualSpacing/>
        <w:jc w:val="both"/>
        <w:rPr>
          <w:b/>
          <w:sz w:val="22"/>
          <w:szCs w:val="22"/>
        </w:rPr>
      </w:pPr>
      <w:r w:rsidRPr="002F7C55">
        <w:rPr>
          <w:b/>
          <w:sz w:val="22"/>
          <w:szCs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69115559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2122B">
        <w:rPr>
          <w:bCs/>
          <w:sz w:val="22"/>
          <w:szCs w:val="22"/>
        </w:rPr>
        <w:t>3 dni</w:t>
      </w:r>
      <w:r w:rsidR="00AE79F7" w:rsidRPr="005F3F69">
        <w:rPr>
          <w:bCs/>
          <w:sz w:val="22"/>
          <w:szCs w:val="22"/>
        </w:rPr>
        <w:t xml:space="preserve"> roboczych</w:t>
      </w:r>
      <w:r w:rsidRPr="00A53B23">
        <w:rPr>
          <w:bCs/>
          <w:sz w:val="22"/>
          <w:szCs w:val="22"/>
        </w:rPr>
        <w:t xml:space="preserve"> od </w:t>
      </w:r>
      <w:r w:rsidR="002F7C55">
        <w:rPr>
          <w:bCs/>
          <w:sz w:val="22"/>
          <w:szCs w:val="22"/>
        </w:rPr>
        <w:t>dnia złożenia zamówienia</w:t>
      </w:r>
    </w:p>
    <w:p w14:paraId="3BB0E5D2" w14:textId="77777777" w:rsidR="00C2122B" w:rsidRDefault="00C2122B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3"/>
    <w:p w14:paraId="4A587568" w14:textId="4902F39C" w:rsidR="00C2122B" w:rsidRPr="005F3F69" w:rsidRDefault="00C2122B" w:rsidP="002F7C55">
      <w:pPr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5F3F69">
        <w:rPr>
          <w:bCs/>
          <w:sz w:val="22"/>
          <w:u w:val="single"/>
        </w:rPr>
        <w:t>:</w:t>
      </w:r>
      <w:r>
        <w:rPr>
          <w:bCs/>
          <w:sz w:val="22"/>
          <w:u w:val="single"/>
        </w:rPr>
        <w:t xml:space="preserve"> </w:t>
      </w:r>
      <w:r w:rsidRPr="00C2122B">
        <w:rPr>
          <w:bCs/>
          <w:sz w:val="22"/>
          <w:u w:val="single"/>
        </w:rPr>
        <w:t>Rękawice diagnostyczne, lateksowe, niejałowe, pudrowane, odporne na przenikanie substancji chemicznych z przedłużonym mankietem</w:t>
      </w:r>
    </w:p>
    <w:p w14:paraId="3E9CF005" w14:textId="77777777" w:rsidR="00C2122B" w:rsidRDefault="00C2122B" w:rsidP="002F7C55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8C447A" w14:textId="77777777" w:rsidR="002F7C55" w:rsidRPr="002F7C55" w:rsidRDefault="002F7C55" w:rsidP="002F7C55">
      <w:pPr>
        <w:jc w:val="both"/>
        <w:rPr>
          <w:sz w:val="22"/>
          <w:szCs w:val="22"/>
        </w:rPr>
      </w:pPr>
      <w:r w:rsidRPr="002F7C55">
        <w:rPr>
          <w:sz w:val="22"/>
          <w:szCs w:val="22"/>
        </w:rPr>
        <w:t xml:space="preserve">     stawka podatku VAT wynosi  ......%</w:t>
      </w:r>
      <w:r>
        <w:rPr>
          <w:sz w:val="22"/>
          <w:szCs w:val="22"/>
        </w:rPr>
        <w:t xml:space="preserve">, </w:t>
      </w:r>
      <w:r w:rsidRPr="002F7C55">
        <w:rPr>
          <w:sz w:val="22"/>
          <w:szCs w:val="22"/>
        </w:rPr>
        <w:t xml:space="preserve"> kwota podatku VAT wynosi ................................ zł</w:t>
      </w:r>
    </w:p>
    <w:p w14:paraId="25B0D678" w14:textId="77777777" w:rsidR="00C2122B" w:rsidRPr="00281DC6" w:rsidRDefault="00C2122B" w:rsidP="002F7C55">
      <w:pPr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C208D98" w14:textId="77777777" w:rsidR="00C2122B" w:rsidRPr="00281DC6" w:rsidRDefault="00C2122B" w:rsidP="002F7C55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7E4A515" w14:textId="77777777" w:rsidR="00C2122B" w:rsidRPr="00281DC6" w:rsidRDefault="00C2122B" w:rsidP="002F7C55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99DFE8D" w14:textId="77777777" w:rsidR="00C2122B" w:rsidRPr="00281DC6" w:rsidRDefault="00C2122B" w:rsidP="002F7C55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D3B64F4" w14:textId="77777777" w:rsidR="00C2122B" w:rsidRDefault="00C2122B" w:rsidP="00C2122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7AF52D" w14:textId="77777777" w:rsidR="002F7C55" w:rsidRDefault="002F7C55" w:rsidP="002F7C55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Pr="005F3F69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>3 dni</w:t>
      </w:r>
      <w:r w:rsidRPr="005F3F69">
        <w:rPr>
          <w:bCs/>
          <w:sz w:val="22"/>
          <w:szCs w:val="22"/>
        </w:rPr>
        <w:t xml:space="preserve"> roboczych</w:t>
      </w:r>
      <w:r w:rsidRPr="00A53B23">
        <w:rPr>
          <w:bCs/>
          <w:sz w:val="22"/>
          <w:szCs w:val="22"/>
        </w:rPr>
        <w:t xml:space="preserve"> od </w:t>
      </w:r>
      <w:r>
        <w:rPr>
          <w:bCs/>
          <w:sz w:val="22"/>
          <w:szCs w:val="22"/>
        </w:rPr>
        <w:t>dnia złożenia zamówienia</w:t>
      </w:r>
    </w:p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DF032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35ABAFA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010B58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010B58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 xml:space="preserve">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658AE36" w14:textId="77777777" w:rsidR="00010B58" w:rsidRPr="00010B58" w:rsidRDefault="00010B58" w:rsidP="00010B58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59C5DA68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D915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7AC19CB3" w14:textId="77777777" w:rsidR="00D915F8" w:rsidRPr="00D915F8" w:rsidRDefault="00D915F8" w:rsidP="00D915F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D915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D915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FE25874" w14:textId="77777777" w:rsidR="00D915F8" w:rsidRPr="00281DC6" w:rsidRDefault="00D915F8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6F4B3518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D915F8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53662B58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EC5A0AE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6507C358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8A1CF" w14:textId="614E4EBF" w:rsidR="003E2272" w:rsidRDefault="0066224D">
    <w:pPr>
      <w:pStyle w:val="Nagwek"/>
    </w:pPr>
    <w:r>
      <w:t>Znak sprawy: SZW/DZP/</w:t>
    </w:r>
    <w:r w:rsidR="00C2122B">
      <w:t>4</w:t>
    </w:r>
    <w:r w:rsidR="00830F9C">
      <w:t>5</w:t>
    </w:r>
    <w:r w:rsidR="003E2272">
      <w:t>/202</w:t>
    </w:r>
    <w:r w:rsidR="00C2122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10B58"/>
    <w:rsid w:val="00030B6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2F7C5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60FBC"/>
    <w:rsid w:val="00493BF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36E23"/>
    <w:rsid w:val="0066224D"/>
    <w:rsid w:val="006A0EFD"/>
    <w:rsid w:val="006D760D"/>
    <w:rsid w:val="007059CC"/>
    <w:rsid w:val="00710AF3"/>
    <w:rsid w:val="00740C0B"/>
    <w:rsid w:val="00757E49"/>
    <w:rsid w:val="007717C3"/>
    <w:rsid w:val="007E6FF3"/>
    <w:rsid w:val="00815E8E"/>
    <w:rsid w:val="00816B0C"/>
    <w:rsid w:val="00821886"/>
    <w:rsid w:val="00821F87"/>
    <w:rsid w:val="00830F9C"/>
    <w:rsid w:val="00851BC9"/>
    <w:rsid w:val="008657EA"/>
    <w:rsid w:val="00915BDC"/>
    <w:rsid w:val="00986E10"/>
    <w:rsid w:val="009B4573"/>
    <w:rsid w:val="009D6537"/>
    <w:rsid w:val="00A53B23"/>
    <w:rsid w:val="00A945E1"/>
    <w:rsid w:val="00AA7E40"/>
    <w:rsid w:val="00AC5DFA"/>
    <w:rsid w:val="00AE3969"/>
    <w:rsid w:val="00AE4735"/>
    <w:rsid w:val="00AE79F7"/>
    <w:rsid w:val="00AF61A7"/>
    <w:rsid w:val="00B16CA2"/>
    <w:rsid w:val="00B22D6B"/>
    <w:rsid w:val="00B41204"/>
    <w:rsid w:val="00B5559D"/>
    <w:rsid w:val="00BF72BF"/>
    <w:rsid w:val="00C1150F"/>
    <w:rsid w:val="00C2122B"/>
    <w:rsid w:val="00C32366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90381"/>
    <w:rsid w:val="00EC2082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116</TotalTime>
  <Pages>3</Pages>
  <Words>789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37</cp:revision>
  <cp:lastPrinted>2007-10-05T06:59:00Z</cp:lastPrinted>
  <dcterms:created xsi:type="dcterms:W3CDTF">2022-05-25T07:12:00Z</dcterms:created>
  <dcterms:modified xsi:type="dcterms:W3CDTF">2025-04-30T07:20:00Z</dcterms:modified>
</cp:coreProperties>
</file>