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14F9B" w14:textId="44E882CA" w:rsidR="005103B9" w:rsidRPr="00A90D0E" w:rsidRDefault="00656D6E" w:rsidP="00656D6E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4A7D78F" w14:textId="77777777" w:rsidR="00C4103F" w:rsidRPr="0012157F" w:rsidRDefault="007118F0" w:rsidP="00656D6E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6055228" w14:textId="77777777" w:rsidR="006676AE" w:rsidRPr="0012157F" w:rsidRDefault="007046E5" w:rsidP="00656D6E">
      <w:pPr>
        <w:pStyle w:val="Tekstpodstawowy"/>
        <w:spacing w:after="0"/>
        <w:ind w:left="4111"/>
        <w:rPr>
          <w:rFonts w:ascii="Arial" w:hAnsi="Arial" w:cs="Arial"/>
        </w:rPr>
      </w:pPr>
      <w:r w:rsidRPr="007046E5">
        <w:rPr>
          <w:rFonts w:ascii="Arial" w:hAnsi="Arial" w:cs="Arial"/>
        </w:rPr>
        <w:t>SZPITAL WOJEWÓDZKI W POZNANIU</w:t>
      </w:r>
    </w:p>
    <w:p w14:paraId="152D8DC5" w14:textId="77777777" w:rsidR="006676AE" w:rsidRPr="0012157F" w:rsidRDefault="007046E5" w:rsidP="00656D6E">
      <w:pPr>
        <w:pStyle w:val="Tekstpodstawowy"/>
        <w:spacing w:after="0"/>
        <w:ind w:left="4111"/>
        <w:rPr>
          <w:rFonts w:ascii="Arial" w:hAnsi="Arial" w:cs="Arial"/>
        </w:rPr>
      </w:pPr>
      <w:r w:rsidRPr="007046E5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7046E5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0FA46BC0" w14:textId="77777777" w:rsidR="00F90CD1" w:rsidRDefault="007046E5" w:rsidP="00656D6E">
      <w:pPr>
        <w:pStyle w:val="Tekstpodstawowy"/>
        <w:spacing w:after="0"/>
        <w:ind w:left="4111"/>
        <w:rPr>
          <w:rFonts w:ascii="Arial" w:hAnsi="Arial" w:cs="Arial"/>
        </w:rPr>
      </w:pPr>
      <w:r w:rsidRPr="007046E5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7046E5">
        <w:rPr>
          <w:rFonts w:ascii="Arial" w:hAnsi="Arial" w:cs="Arial"/>
        </w:rPr>
        <w:t>Poznań</w:t>
      </w:r>
    </w:p>
    <w:p w14:paraId="31C66C88" w14:textId="77777777" w:rsidR="009169D4" w:rsidRDefault="009169D4" w:rsidP="00656D6E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43E77B2" w14:textId="77777777" w:rsidR="00C4103F" w:rsidRPr="002578E4" w:rsidRDefault="002578E4" w:rsidP="00656D6E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0B82BCC9" w14:textId="77777777" w:rsidR="002578E4" w:rsidRDefault="002578E4" w:rsidP="00656D6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01075E54" w14:textId="77777777" w:rsidTr="0018769E">
        <w:tc>
          <w:tcPr>
            <w:tcW w:w="2800" w:type="dxa"/>
            <w:shd w:val="clear" w:color="auto" w:fill="auto"/>
          </w:tcPr>
          <w:p w14:paraId="31912BAF" w14:textId="77777777" w:rsidR="002578E4" w:rsidRPr="00A2540E" w:rsidRDefault="002578E4" w:rsidP="00656D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945A90D" w14:textId="77777777" w:rsidR="002578E4" w:rsidRPr="00A2540E" w:rsidRDefault="002578E4" w:rsidP="00656D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0730E58" w14:textId="77777777" w:rsidR="002578E4" w:rsidRPr="00A2540E" w:rsidRDefault="002578E4" w:rsidP="00656D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FA2FC5" w14:textId="77777777" w:rsidR="002578E4" w:rsidRPr="00A2540E" w:rsidRDefault="002578E4" w:rsidP="00656D6E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481FB29D" w14:textId="77777777" w:rsidTr="0018769E">
        <w:tc>
          <w:tcPr>
            <w:tcW w:w="2800" w:type="dxa"/>
            <w:shd w:val="clear" w:color="auto" w:fill="auto"/>
          </w:tcPr>
          <w:p w14:paraId="12BA741E" w14:textId="77777777" w:rsidR="002578E4" w:rsidRPr="00A2540E" w:rsidRDefault="002578E4" w:rsidP="00656D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6054DD6" w14:textId="77777777" w:rsidR="002578E4" w:rsidRPr="00A2540E" w:rsidRDefault="002578E4" w:rsidP="00656D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487CCCA" w14:textId="77777777" w:rsidR="002578E4" w:rsidRPr="00A2540E" w:rsidRDefault="002578E4" w:rsidP="00656D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C852DD" w14:textId="77777777" w:rsidR="002578E4" w:rsidRPr="00A2540E" w:rsidRDefault="002578E4" w:rsidP="00656D6E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141212" w14:textId="77777777" w:rsidR="002578E4" w:rsidRPr="002578E4" w:rsidRDefault="002578E4" w:rsidP="00656D6E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046E5" w:rsidRPr="0012157F" w14:paraId="044A5547" w14:textId="77777777" w:rsidTr="00225D85">
        <w:tc>
          <w:tcPr>
            <w:tcW w:w="9104" w:type="dxa"/>
            <w:shd w:val="clear" w:color="auto" w:fill="D9D9D9"/>
          </w:tcPr>
          <w:p w14:paraId="3405F8A2" w14:textId="77777777" w:rsidR="007046E5" w:rsidRPr="0012157F" w:rsidRDefault="007046E5" w:rsidP="00656D6E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4202C41" w14:textId="77777777" w:rsidR="007046E5" w:rsidRPr="0012157F" w:rsidRDefault="007046E5" w:rsidP="00656D6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046E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046E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046E5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14E9C72" w14:textId="77777777" w:rsidR="007046E5" w:rsidRPr="00612283" w:rsidRDefault="007046E5" w:rsidP="00656D6E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FD48B4A" w14:textId="77777777" w:rsidR="007046E5" w:rsidRPr="00612283" w:rsidRDefault="007046E5" w:rsidP="00656D6E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7F099D6" w14:textId="77777777" w:rsidR="007046E5" w:rsidRPr="0012157F" w:rsidRDefault="007046E5" w:rsidP="00656D6E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A7489D5" w14:textId="77777777" w:rsidR="00656D6E" w:rsidRDefault="00656D6E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2B6308D" w14:textId="17F3AE5B" w:rsidR="00E50194" w:rsidRDefault="001F027E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78DCF80F" w14:textId="77777777" w:rsidTr="0018769E">
        <w:tc>
          <w:tcPr>
            <w:tcW w:w="2269" w:type="dxa"/>
            <w:shd w:val="clear" w:color="auto" w:fill="auto"/>
          </w:tcPr>
          <w:p w14:paraId="12716E10" w14:textId="77777777" w:rsidR="002578E4" w:rsidRPr="00A2540E" w:rsidRDefault="002578E4" w:rsidP="00656D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4981150" w14:textId="77777777" w:rsidR="002578E4" w:rsidRPr="00A2540E" w:rsidRDefault="007046E5" w:rsidP="00656D6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046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Sukcesywna dostawa rękawic diagnostycznych do Szpitala Wojewódzkiego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046E5" w:rsidRPr="00A2540E" w14:paraId="5FD64713" w14:textId="77777777" w:rsidTr="00225D85">
        <w:tc>
          <w:tcPr>
            <w:tcW w:w="2269" w:type="dxa"/>
            <w:shd w:val="clear" w:color="auto" w:fill="auto"/>
          </w:tcPr>
          <w:p w14:paraId="50255B06" w14:textId="77777777" w:rsidR="007046E5" w:rsidRPr="00A2540E" w:rsidRDefault="007046E5" w:rsidP="00656D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421CD85" w14:textId="77777777" w:rsidR="007046E5" w:rsidRPr="00A2540E" w:rsidRDefault="007046E5" w:rsidP="00656D6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046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SZW/DZP/45/2025</w:t>
            </w:r>
          </w:p>
        </w:tc>
      </w:tr>
    </w:tbl>
    <w:p w14:paraId="3A7182FD" w14:textId="77777777" w:rsidR="002578E4" w:rsidRDefault="002578E4" w:rsidP="00656D6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FBAEAA5" w14:textId="77777777" w:rsidR="00F90CD1" w:rsidRDefault="005434B3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046E5" w:rsidRPr="007046E5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724D3B95" w14:textId="77777777" w:rsidR="00656D6E" w:rsidRPr="0012157F" w:rsidRDefault="00656D6E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7190E82" w14:textId="77777777" w:rsidTr="00650D6C">
        <w:tc>
          <w:tcPr>
            <w:tcW w:w="9104" w:type="dxa"/>
            <w:shd w:val="clear" w:color="auto" w:fill="D9D9D9"/>
          </w:tcPr>
          <w:p w14:paraId="30C88167" w14:textId="77777777" w:rsidR="00E50194" w:rsidRPr="00650D6C" w:rsidRDefault="00650D6C" w:rsidP="00656D6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74E4CA5" w14:textId="77777777" w:rsidR="00C113BF" w:rsidRPr="0012157F" w:rsidRDefault="00C113BF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1DF315A" w14:textId="77777777" w:rsidR="002426FF" w:rsidRPr="00A44833" w:rsidRDefault="002426FF" w:rsidP="00656D6E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7A753A9C" w14:textId="77777777" w:rsidR="00023477" w:rsidRPr="006B53D6" w:rsidRDefault="00023477" w:rsidP="00656D6E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E56689B" w14:textId="77777777" w:rsidR="00023477" w:rsidRPr="00992BD8" w:rsidRDefault="00992BD8" w:rsidP="00656D6E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3F7FEEA" w14:textId="77777777" w:rsidR="00992BD8" w:rsidRPr="00992BD8" w:rsidRDefault="00992BD8" w:rsidP="00656D6E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BFB338B" w14:textId="77777777" w:rsidR="00023477" w:rsidRDefault="00C113BF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EF541DA" w14:textId="77777777" w:rsidR="007A2BCB" w:rsidRDefault="00992BD8" w:rsidP="00656D6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1EC0077" w14:textId="77777777" w:rsidR="0011306C" w:rsidRDefault="007A2BCB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0C682588" w14:textId="77777777" w:rsidR="00656D6E" w:rsidRDefault="00656D6E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03D99BED" w14:textId="77777777" w:rsidTr="00CD4DD1">
        <w:tc>
          <w:tcPr>
            <w:tcW w:w="9104" w:type="dxa"/>
            <w:shd w:val="clear" w:color="auto" w:fill="D9D9D9"/>
          </w:tcPr>
          <w:p w14:paraId="15DABEE2" w14:textId="77777777" w:rsidR="0011306C" w:rsidRPr="00650D6C" w:rsidRDefault="0011306C" w:rsidP="00656D6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E3F92F0" w14:textId="77777777" w:rsidR="00D2702A" w:rsidRPr="0012157F" w:rsidRDefault="004F23F7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DE6661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4D1BB" w14:textId="77777777" w:rsidR="00D2702A" w:rsidRPr="0012157F" w:rsidRDefault="00D2702A" w:rsidP="00656D6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EFD41" w14:textId="77777777" w:rsidR="00D2702A" w:rsidRPr="0012157F" w:rsidRDefault="00D2702A" w:rsidP="00656D6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046E5" w:rsidRPr="0012157F" w14:paraId="7F168B4B" w14:textId="77777777" w:rsidTr="00225D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6E156" w14:textId="77777777" w:rsidR="007046E5" w:rsidRPr="0012157F" w:rsidRDefault="007046E5" w:rsidP="00656D6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46E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F7297" w14:textId="77777777" w:rsidR="007046E5" w:rsidRPr="0012157F" w:rsidRDefault="007046E5" w:rsidP="00656D6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46E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6BBD63B" w14:textId="77777777" w:rsidR="007046E5" w:rsidRPr="0012157F" w:rsidRDefault="007046E5" w:rsidP="00656D6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46E5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7046E5" w:rsidRPr="0012157F" w14:paraId="3324F4DA" w14:textId="77777777" w:rsidTr="00225D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AB1BC" w14:textId="77777777" w:rsidR="007046E5" w:rsidRPr="0012157F" w:rsidRDefault="007046E5" w:rsidP="00656D6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46E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14BF2" w14:textId="77777777" w:rsidR="007046E5" w:rsidRPr="0012157F" w:rsidRDefault="007046E5" w:rsidP="00656D6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46E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8BB43CE" w14:textId="77777777" w:rsidR="007046E5" w:rsidRPr="0012157F" w:rsidRDefault="007046E5" w:rsidP="00656D6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46E5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7046E5" w:rsidRPr="0012157F" w14:paraId="0A1787D7" w14:textId="77777777" w:rsidTr="00225D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21FD2" w14:textId="77777777" w:rsidR="007046E5" w:rsidRPr="0012157F" w:rsidRDefault="007046E5" w:rsidP="00656D6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46E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B7FD9" w14:textId="77777777" w:rsidR="007046E5" w:rsidRPr="0012157F" w:rsidRDefault="007046E5" w:rsidP="00656D6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46E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5048964" w14:textId="77777777" w:rsidR="007046E5" w:rsidRPr="0012157F" w:rsidRDefault="007046E5" w:rsidP="00656D6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46E5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7046E5" w:rsidRPr="0012157F" w14:paraId="31CF3C9B" w14:textId="77777777" w:rsidTr="00225D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2F3A9" w14:textId="77777777" w:rsidR="007046E5" w:rsidRPr="0012157F" w:rsidRDefault="007046E5" w:rsidP="00656D6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46E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A68D9" w14:textId="77777777" w:rsidR="007046E5" w:rsidRPr="0012157F" w:rsidRDefault="007046E5" w:rsidP="00656D6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46E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F650721" w14:textId="77777777" w:rsidR="007046E5" w:rsidRPr="0012157F" w:rsidRDefault="007046E5" w:rsidP="00656D6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46E5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7654C1F3" w14:textId="77777777" w:rsidR="00E21BB4" w:rsidRPr="0012157F" w:rsidRDefault="00257E73" w:rsidP="00656D6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2CA17799" w14:textId="77777777" w:rsidR="00E21BB4" w:rsidRPr="00E21BB4" w:rsidRDefault="00E21BB4" w:rsidP="00656D6E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975E6D9" w14:textId="77777777" w:rsidR="00C62F57" w:rsidRDefault="00C62F57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B25EA7F" w14:textId="77777777" w:rsidR="00C62F57" w:rsidRDefault="00C62F57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8A1F7E9" w14:textId="77777777" w:rsidR="00721D87" w:rsidRDefault="00E21BB4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8B05D17" w14:textId="77777777" w:rsidR="00721D87" w:rsidRDefault="00E21BB4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0F02515" w14:textId="77777777" w:rsidR="00721D87" w:rsidRPr="00721D87" w:rsidRDefault="00721D87" w:rsidP="00656D6E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7CB556C" w14:textId="77777777" w:rsidR="00721D87" w:rsidRDefault="00E21BB4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E98CBF4" w14:textId="77777777" w:rsidR="00E21BB4" w:rsidRPr="00E21BB4" w:rsidRDefault="00E21BB4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6D52090" w14:textId="77777777" w:rsidR="00E21BB4" w:rsidRPr="00721D87" w:rsidRDefault="00E21BB4" w:rsidP="00656D6E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94F14BF" w14:textId="77777777" w:rsidR="00C62F57" w:rsidRDefault="00257E73" w:rsidP="00656D6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CA6DADF" w14:textId="77777777" w:rsidTr="00CD4DD1">
        <w:tc>
          <w:tcPr>
            <w:tcW w:w="9104" w:type="dxa"/>
            <w:shd w:val="clear" w:color="auto" w:fill="D9D9D9"/>
          </w:tcPr>
          <w:p w14:paraId="09DBB476" w14:textId="77777777" w:rsidR="00BE6F04" w:rsidRPr="00650D6C" w:rsidRDefault="00E426EB" w:rsidP="00656D6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8278C35" w14:textId="77777777" w:rsidR="00FE4E2B" w:rsidRDefault="00E426EB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994B40C" w14:textId="77777777" w:rsidR="00656D6E" w:rsidRDefault="00656D6E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0E7BACD" w14:textId="77777777" w:rsidR="00656D6E" w:rsidRDefault="00656D6E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3A7CE0B" w14:textId="77777777" w:rsidR="00656D6E" w:rsidRDefault="00656D6E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8FC919B" w14:textId="77777777" w:rsidR="00656D6E" w:rsidRDefault="00656D6E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6302419" w14:textId="77777777" w:rsidR="00656D6E" w:rsidRDefault="00656D6E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921EBAA" w14:textId="77777777" w:rsidR="00656D6E" w:rsidRPr="00E426EB" w:rsidRDefault="00656D6E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299B2E1" w14:textId="77777777" w:rsidTr="00847232">
        <w:tc>
          <w:tcPr>
            <w:tcW w:w="9104" w:type="dxa"/>
            <w:shd w:val="clear" w:color="auto" w:fill="D9D9D9"/>
          </w:tcPr>
          <w:p w14:paraId="603A9602" w14:textId="77777777" w:rsidR="00E426EB" w:rsidRPr="00650D6C" w:rsidRDefault="00E426EB" w:rsidP="00656D6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1D7027A6" w14:textId="77777777" w:rsidR="00E426EB" w:rsidRPr="0012157F" w:rsidRDefault="00E426EB" w:rsidP="00656D6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ADD0D6" w14:textId="77777777" w:rsidR="00E426EB" w:rsidRPr="00E426EB" w:rsidRDefault="00E426EB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131912A" w14:textId="77777777" w:rsidR="00E426EB" w:rsidRPr="00E426EB" w:rsidRDefault="00E426EB" w:rsidP="00656D6E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59AAFA1" w14:textId="77777777" w:rsidR="00E426EB" w:rsidRPr="00FF0EBB" w:rsidRDefault="00E426EB" w:rsidP="00656D6E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A50963F" w14:textId="77777777" w:rsidR="00E426EB" w:rsidRPr="00E426EB" w:rsidRDefault="00E426EB" w:rsidP="00656D6E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0A0B1CC" w14:textId="77777777" w:rsidR="00E426EB" w:rsidRPr="00FF0EBB" w:rsidRDefault="00E426EB" w:rsidP="00656D6E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FD1C0D1" w14:textId="77777777" w:rsidR="00E426EB" w:rsidRDefault="00E426EB" w:rsidP="00656D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CDEE65E" w14:textId="77777777" w:rsidR="0012157F" w:rsidRPr="0012157F" w:rsidRDefault="0012157F" w:rsidP="00656D6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389930" w14:textId="77777777" w:rsidR="00524951" w:rsidRDefault="00FE4E2B" w:rsidP="00656D6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C5995CA" w14:textId="77777777" w:rsidR="00524951" w:rsidRDefault="00524951" w:rsidP="00656D6E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3D42792" w14:textId="77777777" w:rsidR="00FE4E2B" w:rsidRPr="0012157F" w:rsidRDefault="00524951" w:rsidP="00656D6E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CFEE6ED" w14:textId="77777777" w:rsidR="00484F88" w:rsidRPr="0012157F" w:rsidRDefault="006D536F" w:rsidP="00656D6E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C948E" w14:textId="77777777" w:rsidR="002F7737" w:rsidRDefault="002F7737" w:rsidP="0038231F">
      <w:pPr>
        <w:spacing w:after="0" w:line="240" w:lineRule="auto"/>
      </w:pPr>
      <w:r>
        <w:separator/>
      </w:r>
    </w:p>
  </w:endnote>
  <w:endnote w:type="continuationSeparator" w:id="0">
    <w:p w14:paraId="17F8A7FE" w14:textId="77777777" w:rsidR="002F7737" w:rsidRDefault="002F773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E61BA" w14:textId="77777777" w:rsidR="007046E5" w:rsidRDefault="007046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3577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CEF90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7B809" w14:textId="77777777" w:rsidR="007046E5" w:rsidRDefault="007046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736F8" w14:textId="77777777" w:rsidR="002F7737" w:rsidRDefault="002F7737" w:rsidP="0038231F">
      <w:pPr>
        <w:spacing w:after="0" w:line="240" w:lineRule="auto"/>
      </w:pPr>
      <w:r>
        <w:separator/>
      </w:r>
    </w:p>
  </w:footnote>
  <w:footnote w:type="continuationSeparator" w:id="0">
    <w:p w14:paraId="6C3FE689" w14:textId="77777777" w:rsidR="002F7737" w:rsidRDefault="002F7737" w:rsidP="0038231F">
      <w:pPr>
        <w:spacing w:after="0" w:line="240" w:lineRule="auto"/>
      </w:pPr>
      <w:r>
        <w:continuationSeparator/>
      </w:r>
    </w:p>
  </w:footnote>
  <w:footnote w:id="1">
    <w:p w14:paraId="6132FEB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C63627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BC545D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A156EC6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D43E9" w14:textId="77777777" w:rsidR="007046E5" w:rsidRDefault="007046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AF66F" w14:textId="77777777" w:rsidR="007046E5" w:rsidRDefault="007046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C92A2" w14:textId="77777777" w:rsidR="007046E5" w:rsidRDefault="007046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9954385">
    <w:abstractNumId w:val="11"/>
  </w:num>
  <w:num w:numId="2" w16cid:durableId="500582769">
    <w:abstractNumId w:val="0"/>
  </w:num>
  <w:num w:numId="3" w16cid:durableId="914898734">
    <w:abstractNumId w:val="10"/>
  </w:num>
  <w:num w:numId="4" w16cid:durableId="1057021">
    <w:abstractNumId w:val="13"/>
  </w:num>
  <w:num w:numId="5" w16cid:durableId="1409424663">
    <w:abstractNumId w:val="12"/>
  </w:num>
  <w:num w:numId="6" w16cid:durableId="1057975115">
    <w:abstractNumId w:val="9"/>
  </w:num>
  <w:num w:numId="7" w16cid:durableId="1969773577">
    <w:abstractNumId w:val="1"/>
  </w:num>
  <w:num w:numId="8" w16cid:durableId="523134099">
    <w:abstractNumId w:val="6"/>
  </w:num>
  <w:num w:numId="9" w16cid:durableId="885524906">
    <w:abstractNumId w:val="4"/>
  </w:num>
  <w:num w:numId="10" w16cid:durableId="2036731756">
    <w:abstractNumId w:val="7"/>
  </w:num>
  <w:num w:numId="11" w16cid:durableId="1539708241">
    <w:abstractNumId w:val="5"/>
  </w:num>
  <w:num w:numId="12" w16cid:durableId="14120843">
    <w:abstractNumId w:val="8"/>
  </w:num>
  <w:num w:numId="13" w16cid:durableId="1678922154">
    <w:abstractNumId w:val="3"/>
  </w:num>
  <w:num w:numId="14" w16cid:durableId="988090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737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7737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56D6E"/>
    <w:rsid w:val="006676AE"/>
    <w:rsid w:val="006A3A1F"/>
    <w:rsid w:val="006A52B6"/>
    <w:rsid w:val="006B53D6"/>
    <w:rsid w:val="006D536F"/>
    <w:rsid w:val="006F0034"/>
    <w:rsid w:val="006F3D32"/>
    <w:rsid w:val="007020E3"/>
    <w:rsid w:val="007046E5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B895B1"/>
  <w15:docId w15:val="{F6D66A30-7EB9-4A21-9159-E9D37D15B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726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2025-05-08T05:57:00Z</dcterms:created>
  <dcterms:modified xsi:type="dcterms:W3CDTF">2025-05-08T05:57:00Z</dcterms:modified>
</cp:coreProperties>
</file>