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93162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931621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463732" w:rsidRPr="00931621">
        <w:rPr>
          <w:rFonts w:ascii="Arial Narrow" w:eastAsia="Times New Roman" w:hAnsi="Arial Narrow" w:cs="Arial"/>
          <w:bCs/>
          <w:szCs w:val="20"/>
          <w:lang w:eastAsia="pl-PL"/>
        </w:rPr>
        <w:t>7</w:t>
      </w:r>
      <w:r w:rsidRPr="00931621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931621" w:rsidTr="00D62E6E">
        <w:tc>
          <w:tcPr>
            <w:tcW w:w="2800" w:type="dxa"/>
            <w:shd w:val="clear" w:color="auto" w:fill="auto"/>
          </w:tcPr>
          <w:p w:rsidR="00D62E6E" w:rsidRPr="0093162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931621">
              <w:rPr>
                <w:rFonts w:ascii="Arial Narrow" w:hAnsi="Arial Narrow" w:cs="Arial"/>
                <w:b/>
                <w:szCs w:val="24"/>
              </w:rPr>
              <w:t>Wykonawca</w:t>
            </w:r>
            <w:r w:rsidRPr="00931621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316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9316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3162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93162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931621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93162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31621" w:rsidTr="00D62E6E">
        <w:tc>
          <w:tcPr>
            <w:tcW w:w="2800" w:type="dxa"/>
            <w:shd w:val="clear" w:color="auto" w:fill="auto"/>
          </w:tcPr>
          <w:p w:rsidR="00D62E6E" w:rsidRPr="0093162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931621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316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9316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3162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93162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931621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93162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93162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63732" w:rsidRPr="00931621" w:rsidTr="00EE479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63732" w:rsidRPr="00931621" w:rsidRDefault="00463732" w:rsidP="00EE479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463732" w:rsidRPr="00931621" w:rsidRDefault="00463732" w:rsidP="00EE479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931621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931621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463732" w:rsidRPr="00931621" w:rsidRDefault="00463732" w:rsidP="00EE47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63732" w:rsidRPr="00931621" w:rsidRDefault="00463732" w:rsidP="00EE47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931621" w:rsidRDefault="0046373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3162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931621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931621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931621" w:rsidTr="00D62E6E">
        <w:tc>
          <w:tcPr>
            <w:tcW w:w="2269" w:type="dxa"/>
            <w:shd w:val="clear" w:color="auto" w:fill="auto"/>
          </w:tcPr>
          <w:p w:rsidR="00D62E6E" w:rsidRPr="0093162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31621" w:rsidRDefault="0046373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tonerów i tuszy</w:t>
            </w:r>
            <w:r w:rsidR="00D62E6E" w:rsidRPr="0093162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463732" w:rsidRPr="00931621" w:rsidTr="00EE4791">
        <w:tc>
          <w:tcPr>
            <w:tcW w:w="2269" w:type="dxa"/>
            <w:shd w:val="clear" w:color="auto" w:fill="auto"/>
          </w:tcPr>
          <w:p w:rsidR="00463732" w:rsidRPr="00931621" w:rsidRDefault="00463732" w:rsidP="00EE47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3732" w:rsidRPr="00931621" w:rsidRDefault="00463732" w:rsidP="00EE47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45/2025</w:t>
            </w:r>
          </w:p>
        </w:tc>
      </w:tr>
    </w:tbl>
    <w:p w:rsidR="00BC121E" w:rsidRPr="00931621" w:rsidRDefault="0046373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93162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931621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931621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931621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931621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931621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93162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931621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931621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931621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931621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931621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931621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931621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93162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31621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931621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931621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931621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931621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Pr="00931621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93162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31621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93162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16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162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162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93162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16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316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316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93162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16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316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316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93162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931621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93162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931621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3162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931621">
        <w:rPr>
          <w:rFonts w:ascii="Arial Narrow" w:eastAsia="Times New Roman" w:hAnsi="Arial Narrow" w:cs="Arial"/>
          <w:color w:val="0070C0"/>
          <w:szCs w:val="24"/>
          <w:lang w:eastAsia="pl-PL"/>
        </w:rPr>
        <w:lastRenderedPageBreak/>
        <w:t>*</w:t>
      </w:r>
      <w:r w:rsidRPr="00931621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931621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93162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31621" w:rsidTr="00620E37">
        <w:tc>
          <w:tcPr>
            <w:tcW w:w="2660" w:type="dxa"/>
            <w:shd w:val="clear" w:color="auto" w:fill="auto"/>
          </w:tcPr>
          <w:p w:rsidR="00BC121E" w:rsidRPr="009316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93162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3162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93162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93162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316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9316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31621" w:rsidRDefault="00844A96" w:rsidP="0046373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93162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463732" w:rsidRPr="0093162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93162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93162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931621" w:rsidRDefault="00106AC7" w:rsidP="00BC121E">
      <w:pPr>
        <w:rPr>
          <w:rFonts w:ascii="Arial Narrow" w:hAnsi="Arial Narrow"/>
          <w:sz w:val="20"/>
        </w:rPr>
      </w:pPr>
    </w:p>
    <w:sectPr w:rsidR="00106AC7" w:rsidRPr="0093162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7C5" w:rsidRDefault="00FD37C5">
      <w:r>
        <w:separator/>
      </w:r>
    </w:p>
  </w:endnote>
  <w:endnote w:type="continuationSeparator" w:id="0">
    <w:p w:rsidR="00FD37C5" w:rsidRDefault="00FD37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16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16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732" w:rsidRDefault="004637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7C5" w:rsidRDefault="00FD37C5">
      <w:r>
        <w:separator/>
      </w:r>
    </w:p>
  </w:footnote>
  <w:footnote w:type="continuationSeparator" w:id="0">
    <w:p w:rsidR="00FD37C5" w:rsidRDefault="00FD37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732" w:rsidRDefault="004637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732" w:rsidRDefault="004637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732" w:rsidRDefault="004637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73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3732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1621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D37C5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9F0B6-5255-40A8-9C76-2D1D5D08A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218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2025-05-08T09:30:00Z</cp:lastPrinted>
  <dcterms:created xsi:type="dcterms:W3CDTF">2025-05-08T09:30:00Z</dcterms:created>
  <dcterms:modified xsi:type="dcterms:W3CDTF">2025-05-08T09:30:00Z</dcterms:modified>
</cp:coreProperties>
</file>