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3E20D" w14:textId="77777777" w:rsidR="00906D1A" w:rsidRPr="00353FDC" w:rsidRDefault="00AD22DA" w:rsidP="00DB6D7A">
      <w:pPr>
        <w:jc w:val="right"/>
        <w:rPr>
          <w:rFonts w:ascii="Arial" w:hAnsi="Arial" w:cs="Arial"/>
        </w:rPr>
      </w:pPr>
      <w:bookmarkStart w:id="0" w:name="_Hlk53520193"/>
      <w:r w:rsidRPr="00AD22DA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AD22DA">
        <w:rPr>
          <w:rFonts w:ascii="Arial" w:hAnsi="Arial" w:cs="Arial"/>
        </w:rPr>
        <w:t>2025-05-08</w:t>
      </w:r>
    </w:p>
    <w:p w14:paraId="6AF3DE2B" w14:textId="77777777" w:rsidR="00AD22DA" w:rsidRPr="00AD22DA" w:rsidRDefault="00AD22DA" w:rsidP="00DB6D7A">
      <w:pPr>
        <w:ind w:right="4410"/>
        <w:rPr>
          <w:rFonts w:ascii="Arial" w:hAnsi="Arial" w:cs="Arial"/>
          <w:b/>
          <w:bCs/>
        </w:rPr>
      </w:pPr>
      <w:r w:rsidRPr="00AD22DA">
        <w:rPr>
          <w:rFonts w:ascii="Arial" w:hAnsi="Arial" w:cs="Arial"/>
          <w:b/>
          <w:bCs/>
        </w:rPr>
        <w:t>Szpital Wojewódzki w Poznaniu</w:t>
      </w:r>
    </w:p>
    <w:p w14:paraId="289F0278" w14:textId="77777777" w:rsidR="00906D1A" w:rsidRPr="00353FDC" w:rsidRDefault="00AD22DA" w:rsidP="00DB6D7A">
      <w:pPr>
        <w:ind w:right="4410"/>
        <w:rPr>
          <w:rFonts w:ascii="Arial" w:hAnsi="Arial" w:cs="Arial"/>
          <w:b/>
          <w:bCs/>
        </w:rPr>
      </w:pPr>
      <w:r w:rsidRPr="00AD22DA">
        <w:rPr>
          <w:rFonts w:ascii="Arial" w:hAnsi="Arial" w:cs="Arial"/>
          <w:b/>
          <w:bCs/>
        </w:rPr>
        <w:t>Dział Zamówień Publicznych</w:t>
      </w:r>
    </w:p>
    <w:p w14:paraId="772E9054" w14:textId="77777777" w:rsidR="00906D1A" w:rsidRPr="00353FDC" w:rsidRDefault="00AD22DA" w:rsidP="00DB6D7A">
      <w:pPr>
        <w:ind w:right="4410"/>
        <w:rPr>
          <w:rFonts w:ascii="Arial" w:hAnsi="Arial" w:cs="Arial"/>
        </w:rPr>
      </w:pPr>
      <w:r w:rsidRPr="00AD22DA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AD22DA">
        <w:rPr>
          <w:rFonts w:ascii="Arial" w:hAnsi="Arial" w:cs="Arial"/>
        </w:rPr>
        <w:t>7/19</w:t>
      </w:r>
    </w:p>
    <w:p w14:paraId="5063E572" w14:textId="77777777" w:rsidR="00906D1A" w:rsidRPr="00353FDC" w:rsidRDefault="00AD22DA" w:rsidP="00DB6D7A">
      <w:pPr>
        <w:tabs>
          <w:tab w:val="left" w:pos="5670"/>
        </w:tabs>
        <w:ind w:right="4410"/>
        <w:rPr>
          <w:rFonts w:ascii="Arial" w:hAnsi="Arial" w:cs="Arial"/>
        </w:rPr>
      </w:pPr>
      <w:r w:rsidRPr="00AD22DA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AD22DA">
        <w:rPr>
          <w:rFonts w:ascii="Arial" w:hAnsi="Arial" w:cs="Arial"/>
        </w:rPr>
        <w:t>Poznań</w:t>
      </w:r>
    </w:p>
    <w:p w14:paraId="6283FD87" w14:textId="3E0BD0EC" w:rsidR="00A151B5" w:rsidRDefault="00A151B5" w:rsidP="00DB6D7A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CA2060C" w14:textId="77777777" w:rsidR="00906D1A" w:rsidRDefault="00A151B5" w:rsidP="00DB6D7A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18C172D3" w14:textId="77777777" w:rsidR="00DB6D7A" w:rsidRPr="00A151B5" w:rsidRDefault="00DB6D7A" w:rsidP="00DB6D7A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1476C710" w14:textId="77777777" w:rsidTr="00EF318B">
        <w:tc>
          <w:tcPr>
            <w:tcW w:w="10065" w:type="dxa"/>
            <w:shd w:val="clear" w:color="auto" w:fill="F2F2F2"/>
            <w:hideMark/>
          </w:tcPr>
          <w:p w14:paraId="6ECEEAAD" w14:textId="77777777" w:rsidR="00906D1A" w:rsidRPr="00353FDC" w:rsidRDefault="00906D1A" w:rsidP="00DB6D7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130DD37B" w14:textId="77777777" w:rsidR="00906D1A" w:rsidRPr="00353FDC" w:rsidRDefault="00906D1A" w:rsidP="00DB6D7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BBF7F30" w14:textId="77777777" w:rsidR="00906D1A" w:rsidRPr="00353FDC" w:rsidRDefault="00906D1A" w:rsidP="00DB6D7A">
      <w:pPr>
        <w:keepNext/>
        <w:outlineLvl w:val="0"/>
        <w:rPr>
          <w:rFonts w:ascii="Arial" w:hAnsi="Arial" w:cs="Arial"/>
          <w:b/>
        </w:rPr>
      </w:pPr>
    </w:p>
    <w:p w14:paraId="6C7F2E20" w14:textId="77777777" w:rsidR="00906D1A" w:rsidRPr="00353FDC" w:rsidRDefault="00906D1A" w:rsidP="00DB6D7A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42BCFA95" w14:textId="77777777" w:rsidTr="00EF318B">
        <w:tc>
          <w:tcPr>
            <w:tcW w:w="2269" w:type="dxa"/>
            <w:shd w:val="clear" w:color="auto" w:fill="auto"/>
          </w:tcPr>
          <w:p w14:paraId="66196BB9" w14:textId="77777777" w:rsidR="00906D1A" w:rsidRPr="00353FDC" w:rsidRDefault="00906D1A" w:rsidP="00DB6D7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84679D6" w14:textId="77777777" w:rsidR="00906D1A" w:rsidRPr="00353FDC" w:rsidRDefault="00AD22DA" w:rsidP="00DB6D7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D22DA">
              <w:rPr>
                <w:rFonts w:ascii="Arial" w:hAnsi="Arial" w:cs="Arial"/>
                <w:bCs/>
              </w:rPr>
              <w:t>Zakup i dostawa łóżek porodowych do Szpitala Wojewódzkiego w Poznaniu</w:t>
            </w:r>
          </w:p>
        </w:tc>
      </w:tr>
      <w:tr w:rsidR="00AD22DA" w:rsidRPr="00353FDC" w14:paraId="1F1E90A7" w14:textId="77777777" w:rsidTr="00F26C00">
        <w:tc>
          <w:tcPr>
            <w:tcW w:w="2269" w:type="dxa"/>
            <w:shd w:val="clear" w:color="auto" w:fill="auto"/>
          </w:tcPr>
          <w:p w14:paraId="66E5F913" w14:textId="77777777" w:rsidR="00AD22DA" w:rsidRPr="00353FDC" w:rsidRDefault="00AD22DA" w:rsidP="00DB6D7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912AAA" w14:textId="77777777" w:rsidR="00AD22DA" w:rsidRPr="00353FDC" w:rsidRDefault="00AD22DA" w:rsidP="00DB6D7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D22DA">
              <w:rPr>
                <w:rFonts w:ascii="Arial" w:hAnsi="Arial" w:cs="Arial"/>
                <w:bCs/>
              </w:rPr>
              <w:t>SZW/DZP/33/2025</w:t>
            </w:r>
          </w:p>
        </w:tc>
      </w:tr>
    </w:tbl>
    <w:p w14:paraId="72A028C9" w14:textId="77777777" w:rsidR="00906D1A" w:rsidRDefault="00906D1A" w:rsidP="00DB6D7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76140247" w14:textId="512E8133" w:rsidR="00906D1A" w:rsidRDefault="00906D1A" w:rsidP="00DB6D7A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AD22DA" w:rsidRPr="00AD22DA">
        <w:rPr>
          <w:rFonts w:ascii="Arial" w:hAnsi="Arial" w:cs="Arial"/>
          <w:b/>
        </w:rPr>
        <w:t>Szpital Wojewódzki w Poznaniu</w:t>
      </w:r>
      <w:r w:rsidR="00DB6D7A">
        <w:rPr>
          <w:rFonts w:ascii="Arial" w:hAnsi="Arial" w:cs="Arial"/>
          <w:b/>
        </w:rPr>
        <w:t xml:space="preserve">, </w:t>
      </w:r>
      <w:r w:rsidR="00AD22DA" w:rsidRPr="00AD22DA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AD22DA" w:rsidRPr="00AD22DA">
        <w:rPr>
          <w:rFonts w:ascii="Arial" w:hAnsi="Arial" w:cs="Arial"/>
        </w:rPr>
        <w:t>(</w:t>
      </w:r>
      <w:proofErr w:type="spellStart"/>
      <w:r w:rsidR="00AD22DA" w:rsidRPr="00AD22DA">
        <w:rPr>
          <w:rFonts w:ascii="Arial" w:hAnsi="Arial" w:cs="Arial"/>
        </w:rPr>
        <w:t>t.j</w:t>
      </w:r>
      <w:proofErr w:type="spellEnd"/>
      <w:r w:rsidR="00AD22DA" w:rsidRPr="00AD22DA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20BD81EC" w14:textId="77777777" w:rsidR="00DB6D7A" w:rsidRPr="00E1738E" w:rsidRDefault="00DB6D7A" w:rsidP="00DB6D7A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D22DA" w:rsidRPr="00E1738E" w14:paraId="12D9B363" w14:textId="77777777" w:rsidTr="00F26C0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78A8591F" w14:textId="77777777" w:rsidR="00AD22DA" w:rsidRDefault="00AD22DA" w:rsidP="00DB6D7A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AD22DA">
              <w:rPr>
                <w:rFonts w:ascii="Arial" w:hAnsi="Arial" w:cs="Arial"/>
                <w:b/>
              </w:rPr>
              <w:t>Konkret Spółka z ograniczoną odpowiedzialnością spółka komandytowa</w:t>
            </w:r>
          </w:p>
          <w:p w14:paraId="6D6FF9DD" w14:textId="77777777" w:rsidR="00AD22DA" w:rsidRPr="00AC1F4A" w:rsidRDefault="00AD22DA" w:rsidP="00DB6D7A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AD22DA">
              <w:rPr>
                <w:rFonts w:ascii="Arial" w:hAnsi="Arial" w:cs="Arial"/>
                <w:bCs/>
              </w:rPr>
              <w:t>Budowlana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D22DA">
              <w:rPr>
                <w:rFonts w:ascii="Arial" w:hAnsi="Arial" w:cs="Arial"/>
                <w:bCs/>
              </w:rPr>
              <w:t>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7BD17A02" w14:textId="77777777" w:rsidR="00AD22DA" w:rsidRPr="00E1738E" w:rsidRDefault="00AD22DA" w:rsidP="00DB6D7A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D22DA">
              <w:rPr>
                <w:rFonts w:ascii="Arial" w:hAnsi="Arial" w:cs="Arial"/>
                <w:bCs/>
              </w:rPr>
              <w:t>86-200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D22DA">
              <w:rPr>
                <w:rFonts w:ascii="Arial" w:hAnsi="Arial" w:cs="Arial"/>
                <w:bCs/>
              </w:rPr>
              <w:t>Chełmno</w:t>
            </w:r>
          </w:p>
          <w:p w14:paraId="2E42A021" w14:textId="77777777" w:rsidR="00AD22DA" w:rsidRPr="00BC506C" w:rsidRDefault="00AD22DA" w:rsidP="00DB6D7A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AD22DA">
              <w:rPr>
                <w:rFonts w:ascii="Arial" w:hAnsi="Arial" w:cs="Arial"/>
                <w:b/>
              </w:rPr>
              <w:t>205 986.24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4D05E023" w14:textId="77777777" w:rsidR="00AD22DA" w:rsidRPr="00E1738E" w:rsidRDefault="00AD22DA" w:rsidP="00DB6D7A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757489DC" w14:textId="77777777" w:rsidR="00AD22DA" w:rsidRPr="00E1738E" w:rsidRDefault="00AD22DA" w:rsidP="00DB6D7A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AD22DA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304CBD25" w14:textId="77777777" w:rsidR="00DB6D7A" w:rsidRDefault="00DB6D7A" w:rsidP="00DB6D7A">
      <w:pPr>
        <w:jc w:val="both"/>
        <w:rPr>
          <w:rFonts w:ascii="Arial" w:hAnsi="Arial" w:cs="Arial"/>
          <w:b/>
          <w:bCs/>
          <w:color w:val="000000"/>
        </w:rPr>
      </w:pPr>
    </w:p>
    <w:p w14:paraId="44C3972F" w14:textId="06561ABF" w:rsidR="00906D1A" w:rsidRPr="008D02AA" w:rsidRDefault="00906D1A" w:rsidP="00DB6D7A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1417"/>
        <w:gridCol w:w="1276"/>
        <w:gridCol w:w="1418"/>
        <w:gridCol w:w="1701"/>
      </w:tblGrid>
      <w:tr w:rsidR="00DB6D7A" w:rsidRPr="008567C7" w14:paraId="213A131A" w14:textId="77777777" w:rsidTr="00DB6D7A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E8BC516" w14:textId="77777777" w:rsidR="00DB6D7A" w:rsidRPr="00553EDC" w:rsidRDefault="00DB6D7A" w:rsidP="00DB6D7A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73149CC1" w14:textId="77777777" w:rsidR="00DB6D7A" w:rsidRPr="00553EDC" w:rsidRDefault="00DB6D7A" w:rsidP="00DB6D7A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78CE880E" w14:textId="77777777" w:rsidR="00DB6D7A" w:rsidRPr="00553EDC" w:rsidRDefault="00DB6D7A" w:rsidP="00DB6D7A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D22D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26466950" w14:textId="77777777" w:rsidR="00DB6D7A" w:rsidRPr="00553EDC" w:rsidRDefault="00DB6D7A" w:rsidP="00DB6D7A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D22DA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7642EF03" w14:textId="77777777" w:rsidR="00DB6D7A" w:rsidRPr="00553EDC" w:rsidRDefault="00DB6D7A" w:rsidP="00DB6D7A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D22DA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366D7BFB" w14:textId="77777777" w:rsidR="00DB6D7A" w:rsidRPr="00553EDC" w:rsidRDefault="00DB6D7A" w:rsidP="00DB6D7A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B6D7A" w:rsidRPr="008567C7" w14:paraId="4D1A7BE9" w14:textId="77777777" w:rsidTr="00DB6D7A">
        <w:tc>
          <w:tcPr>
            <w:tcW w:w="851" w:type="dxa"/>
            <w:vAlign w:val="center"/>
          </w:tcPr>
          <w:p w14:paraId="4BFB9F8A" w14:textId="77777777" w:rsidR="00DB6D7A" w:rsidRPr="00553EDC" w:rsidRDefault="00DB6D7A" w:rsidP="00DB6D7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22DA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14:paraId="0F245BD6" w14:textId="77777777" w:rsidR="00DB6D7A" w:rsidRPr="00553EDC" w:rsidRDefault="00DB6D7A" w:rsidP="00DB6D7A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AD22DA">
              <w:rPr>
                <w:rFonts w:ascii="Arial" w:hAnsi="Arial" w:cs="Arial"/>
                <w:b/>
                <w:sz w:val="22"/>
                <w:szCs w:val="22"/>
              </w:rPr>
              <w:t>Konkret Spółka z ograniczoną odpowiedzialnością spółka komandytowa</w:t>
            </w:r>
          </w:p>
          <w:p w14:paraId="00E3C709" w14:textId="77777777" w:rsidR="00DB6D7A" w:rsidRPr="00553EDC" w:rsidRDefault="00DB6D7A" w:rsidP="00DB6D7A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AD22DA">
              <w:rPr>
                <w:rFonts w:ascii="Arial" w:hAnsi="Arial" w:cs="Arial"/>
                <w:bCs/>
                <w:sz w:val="22"/>
                <w:szCs w:val="22"/>
              </w:rPr>
              <w:t>Budowlana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D22DA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D5750C7" w14:textId="77777777" w:rsidR="00DB6D7A" w:rsidRPr="00553EDC" w:rsidRDefault="00DB6D7A" w:rsidP="00DB6D7A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AD22DA">
              <w:rPr>
                <w:rFonts w:ascii="Arial" w:hAnsi="Arial" w:cs="Arial"/>
                <w:bCs/>
                <w:sz w:val="22"/>
                <w:szCs w:val="22"/>
              </w:rPr>
              <w:t>86-200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D22DA">
              <w:rPr>
                <w:rFonts w:ascii="Arial" w:hAnsi="Arial" w:cs="Arial"/>
                <w:bCs/>
                <w:sz w:val="22"/>
                <w:szCs w:val="22"/>
              </w:rPr>
              <w:t>Chełmno</w:t>
            </w:r>
          </w:p>
        </w:tc>
        <w:tc>
          <w:tcPr>
            <w:tcW w:w="1417" w:type="dxa"/>
            <w:vAlign w:val="center"/>
          </w:tcPr>
          <w:p w14:paraId="59C2B816" w14:textId="3BD744E7" w:rsidR="00DB6D7A" w:rsidRPr="00553EDC" w:rsidRDefault="00DB6D7A" w:rsidP="00DB6D7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22D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F026B">
              <w:rPr>
                <w:rFonts w:ascii="Arial" w:hAnsi="Arial" w:cs="Arial"/>
                <w:sz w:val="22"/>
                <w:szCs w:val="22"/>
              </w:rPr>
              <w:t>60,00</w:t>
            </w:r>
          </w:p>
        </w:tc>
        <w:tc>
          <w:tcPr>
            <w:tcW w:w="1276" w:type="dxa"/>
            <w:vAlign w:val="center"/>
          </w:tcPr>
          <w:p w14:paraId="1E1D0879" w14:textId="42E9C089" w:rsidR="00DB6D7A" w:rsidRPr="00553EDC" w:rsidRDefault="00DB6D7A" w:rsidP="00DB6D7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22DA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CF026B">
              <w:rPr>
                <w:rFonts w:ascii="Arial" w:hAnsi="Arial" w:cs="Arial"/>
                <w:sz w:val="22"/>
                <w:szCs w:val="22"/>
              </w:rPr>
              <w:t>10,00</w:t>
            </w:r>
          </w:p>
        </w:tc>
        <w:tc>
          <w:tcPr>
            <w:tcW w:w="1418" w:type="dxa"/>
            <w:vAlign w:val="center"/>
          </w:tcPr>
          <w:p w14:paraId="5ADAD3AF" w14:textId="77777777" w:rsidR="00DB6D7A" w:rsidRPr="00553EDC" w:rsidRDefault="00DB6D7A" w:rsidP="00DB6D7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22DA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2A77B2FE" w14:textId="5576CB21" w:rsidR="00DB6D7A" w:rsidRPr="00553EDC" w:rsidRDefault="00DB6D7A" w:rsidP="00DB6D7A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D22D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F026B">
              <w:rPr>
                <w:rFonts w:ascii="Arial" w:hAnsi="Arial" w:cs="Arial"/>
                <w:sz w:val="22"/>
                <w:szCs w:val="22"/>
              </w:rPr>
              <w:t>70,00</w:t>
            </w:r>
          </w:p>
        </w:tc>
      </w:tr>
    </w:tbl>
    <w:p w14:paraId="0C1077FC" w14:textId="77777777" w:rsidR="00906D1A" w:rsidRDefault="00906D1A" w:rsidP="00DB6D7A">
      <w:pPr>
        <w:jc w:val="both"/>
        <w:rPr>
          <w:color w:val="000000"/>
        </w:rPr>
      </w:pPr>
    </w:p>
    <w:p w14:paraId="6ED7A5F5" w14:textId="77777777" w:rsidR="00906D1A" w:rsidRPr="008D02AA" w:rsidRDefault="00906D1A" w:rsidP="00DB6D7A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7DEC0713" w14:textId="77777777" w:rsidTr="00EF318B">
        <w:tc>
          <w:tcPr>
            <w:tcW w:w="851" w:type="dxa"/>
            <w:shd w:val="clear" w:color="auto" w:fill="F2F2F2"/>
            <w:vAlign w:val="center"/>
          </w:tcPr>
          <w:p w14:paraId="620696AC" w14:textId="77777777" w:rsidR="00906D1A" w:rsidRPr="00553EDC" w:rsidRDefault="00906D1A" w:rsidP="00DB6D7A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31CF2944" w14:textId="77777777" w:rsidR="00906D1A" w:rsidRPr="00553EDC" w:rsidRDefault="00906D1A" w:rsidP="00DB6D7A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736ED4F1" w14:textId="77777777" w:rsidR="00906D1A" w:rsidRPr="00553EDC" w:rsidRDefault="00906D1A" w:rsidP="00DB6D7A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27E578C2" w14:textId="77777777" w:rsidTr="00EF318B">
        <w:tc>
          <w:tcPr>
            <w:tcW w:w="851" w:type="dxa"/>
            <w:vAlign w:val="center"/>
          </w:tcPr>
          <w:p w14:paraId="62D868E6" w14:textId="77777777" w:rsidR="00906D1A" w:rsidRPr="00553EDC" w:rsidRDefault="00906D1A" w:rsidP="00DB6D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33D2948" w14:textId="77777777" w:rsidR="00906D1A" w:rsidRPr="00553EDC" w:rsidRDefault="00906D1A" w:rsidP="00DB6D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7C656DF1" w14:textId="77777777" w:rsidR="00906D1A" w:rsidRPr="00553EDC" w:rsidRDefault="00906D1A" w:rsidP="00DB6D7A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A37BEFE" w14:textId="77777777" w:rsidR="00906D1A" w:rsidRPr="00553EDC" w:rsidRDefault="00906D1A" w:rsidP="00DB6D7A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27A70DA3" w14:textId="77777777" w:rsidR="00906D1A" w:rsidRPr="00553EDC" w:rsidRDefault="00906D1A" w:rsidP="00DB6D7A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4EC2E741" w14:textId="77777777" w:rsidR="00906D1A" w:rsidRPr="00553EDC" w:rsidRDefault="00906D1A" w:rsidP="00DB6D7A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262E7591" w14:textId="77777777" w:rsidR="00906D1A" w:rsidRPr="00553EDC" w:rsidRDefault="00906D1A" w:rsidP="00DB6D7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F61040E" w14:textId="77777777" w:rsidR="00906D1A" w:rsidRPr="00553EDC" w:rsidRDefault="00906D1A" w:rsidP="00DB6D7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95684FE" w14:textId="77777777" w:rsidR="00906D1A" w:rsidRPr="00906D1A" w:rsidRDefault="00906D1A" w:rsidP="00DB6D7A">
      <w:pPr>
        <w:jc w:val="both"/>
        <w:rPr>
          <w:rFonts w:ascii="Arial" w:hAnsi="Arial" w:cs="Arial"/>
          <w:color w:val="000000"/>
        </w:rPr>
      </w:pPr>
    </w:p>
    <w:p w14:paraId="7738C7EE" w14:textId="77777777" w:rsidR="009F0E5C" w:rsidRPr="00906D1A" w:rsidRDefault="009F0E5C" w:rsidP="00DB6D7A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585AF67C" w14:textId="77777777" w:rsidR="00F960D7" w:rsidRPr="00906D1A" w:rsidRDefault="00A029B8" w:rsidP="00DB6D7A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AD22DA" w:rsidRPr="00906D1A">
        <w:rPr>
          <w:rFonts w:ascii="Arial" w:hAnsi="Arial" w:cs="Arial"/>
        </w:rPr>
        <w:t>nie krótszym niż 5 dni od dnia przesłania niniejsze</w:t>
      </w:r>
      <w:r w:rsidR="00AD22DA">
        <w:rPr>
          <w:rFonts w:ascii="Arial" w:hAnsi="Arial" w:cs="Arial"/>
        </w:rPr>
        <w:t>j</w:t>
      </w:r>
      <w:r w:rsidR="00AD22DA" w:rsidRPr="00906D1A">
        <w:rPr>
          <w:rFonts w:ascii="Arial" w:hAnsi="Arial" w:cs="Arial"/>
        </w:rPr>
        <w:t xml:space="preserve"> </w:t>
      </w:r>
      <w:r w:rsidR="00AD22DA">
        <w:rPr>
          <w:rFonts w:ascii="Arial" w:hAnsi="Arial" w:cs="Arial"/>
        </w:rPr>
        <w:t xml:space="preserve">informacji </w:t>
      </w:r>
      <w:r w:rsidR="00AD22DA" w:rsidRPr="00906D1A">
        <w:rPr>
          <w:rFonts w:ascii="Arial" w:hAnsi="Arial" w:cs="Arial"/>
        </w:rPr>
        <w:t>o wyborze najkorzystniejszej oferty.</w:t>
      </w:r>
    </w:p>
    <w:p w14:paraId="34AEEB28" w14:textId="77777777" w:rsidR="00F960D7" w:rsidRDefault="00D8427E" w:rsidP="00DB6D7A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69CF3750" w14:textId="77777777" w:rsidR="00DB6D7A" w:rsidRDefault="00DB6D7A" w:rsidP="00DB6D7A">
      <w:pPr>
        <w:jc w:val="both"/>
        <w:rPr>
          <w:rFonts w:ascii="Arial" w:hAnsi="Arial" w:cs="Arial"/>
          <w:b/>
          <w:bCs/>
        </w:rPr>
      </w:pPr>
    </w:p>
    <w:p w14:paraId="6603A96D" w14:textId="77777777" w:rsidR="00CF026B" w:rsidRDefault="00CF026B" w:rsidP="00DB6D7A">
      <w:pPr>
        <w:jc w:val="both"/>
        <w:rPr>
          <w:rFonts w:ascii="Arial" w:hAnsi="Arial" w:cs="Arial"/>
          <w:b/>
          <w:bCs/>
        </w:rPr>
      </w:pPr>
    </w:p>
    <w:p w14:paraId="35803DE4" w14:textId="7FDA03C2" w:rsidR="00906D1A" w:rsidRPr="00C6247D" w:rsidRDefault="00906D1A" w:rsidP="00DB6D7A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3D31DEF" w14:textId="77777777" w:rsidR="00906D1A" w:rsidRPr="00D50535" w:rsidRDefault="00906D1A" w:rsidP="00DB6D7A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6AA2BA82" w14:textId="77777777" w:rsidR="00DB6D7A" w:rsidRDefault="00DB6D7A" w:rsidP="00DB6D7A">
      <w:pPr>
        <w:ind w:left="3119" w:firstLine="425"/>
        <w:jc w:val="right"/>
        <w:rPr>
          <w:rFonts w:ascii="Arial" w:hAnsi="Arial" w:cs="Arial"/>
          <w:i/>
        </w:rPr>
      </w:pPr>
    </w:p>
    <w:p w14:paraId="253025F4" w14:textId="0949ADF1" w:rsidR="00906D1A" w:rsidRDefault="00906D1A" w:rsidP="00DB6D7A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7415015F" w14:textId="77777777" w:rsidR="00CF026B" w:rsidRDefault="00CF026B" w:rsidP="00DB6D7A">
      <w:pPr>
        <w:ind w:left="3119" w:firstLine="425"/>
        <w:jc w:val="right"/>
        <w:rPr>
          <w:rFonts w:ascii="Arial" w:hAnsi="Arial" w:cs="Arial"/>
          <w:i/>
        </w:rPr>
      </w:pPr>
    </w:p>
    <w:p w14:paraId="779FD85F" w14:textId="77777777" w:rsidR="00CF026B" w:rsidRPr="00756533" w:rsidRDefault="00CF026B" w:rsidP="00CF026B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756533">
        <w:rPr>
          <w:rFonts w:ascii="Arial" w:hAnsi="Arial" w:cs="Arial"/>
          <w:i/>
          <w:sz w:val="20"/>
          <w:szCs w:val="20"/>
        </w:rPr>
        <w:t>/-/ p.o. Z-</w:t>
      </w:r>
      <w:proofErr w:type="spellStart"/>
      <w:r w:rsidRPr="00756533">
        <w:rPr>
          <w:rFonts w:ascii="Arial" w:hAnsi="Arial" w:cs="Arial"/>
          <w:i/>
          <w:sz w:val="20"/>
          <w:szCs w:val="20"/>
        </w:rPr>
        <w:t>cy</w:t>
      </w:r>
      <w:proofErr w:type="spellEnd"/>
      <w:r w:rsidRPr="00756533">
        <w:rPr>
          <w:rFonts w:ascii="Arial" w:hAnsi="Arial" w:cs="Arial"/>
          <w:i/>
          <w:sz w:val="20"/>
          <w:szCs w:val="20"/>
        </w:rPr>
        <w:t xml:space="preserve"> Dyrektora ds. Administracyjnych</w:t>
      </w:r>
    </w:p>
    <w:p w14:paraId="4A3CB636" w14:textId="77777777" w:rsidR="00CF026B" w:rsidRPr="002C70B2" w:rsidRDefault="00CF026B" w:rsidP="00CF026B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5EAF5F38" w14:textId="77777777" w:rsidR="00CF026B" w:rsidRDefault="00CF026B" w:rsidP="00DB6D7A">
      <w:pPr>
        <w:ind w:left="3119" w:firstLine="425"/>
        <w:jc w:val="right"/>
        <w:rPr>
          <w:rFonts w:ascii="Arial" w:hAnsi="Arial" w:cs="Arial"/>
          <w:i/>
        </w:rPr>
      </w:pPr>
    </w:p>
    <w:p w14:paraId="630C69B3" w14:textId="77777777" w:rsidR="00CF026B" w:rsidRDefault="00CF026B" w:rsidP="00DB6D7A">
      <w:pPr>
        <w:ind w:left="3119" w:firstLine="425"/>
        <w:jc w:val="right"/>
        <w:rPr>
          <w:rFonts w:ascii="Arial" w:hAnsi="Arial" w:cs="Arial"/>
          <w:i/>
        </w:rPr>
      </w:pPr>
    </w:p>
    <w:p w14:paraId="7BC28AF0" w14:textId="77777777" w:rsidR="00CF026B" w:rsidRDefault="00CF026B" w:rsidP="00DB6D7A">
      <w:pPr>
        <w:ind w:left="3119" w:firstLine="425"/>
        <w:jc w:val="right"/>
        <w:rPr>
          <w:rFonts w:ascii="Arial" w:hAnsi="Arial" w:cs="Arial"/>
          <w:i/>
        </w:rPr>
      </w:pPr>
    </w:p>
    <w:p w14:paraId="48F3EB1F" w14:textId="77777777" w:rsidR="00CF026B" w:rsidRPr="004B39E0" w:rsidRDefault="00CF026B" w:rsidP="00DB6D7A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CF026B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B4DAF" w14:textId="77777777" w:rsidR="001A0113" w:rsidRDefault="001A0113">
      <w:r>
        <w:separator/>
      </w:r>
    </w:p>
  </w:endnote>
  <w:endnote w:type="continuationSeparator" w:id="0">
    <w:p w14:paraId="3FECF51C" w14:textId="77777777" w:rsidR="001A0113" w:rsidRDefault="001A0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8296F" w14:textId="77777777" w:rsidR="00AD22DA" w:rsidRDefault="00AD22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7BC63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CE2FCEE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0626A" w14:textId="77777777" w:rsidR="00AD22DA" w:rsidRDefault="00AD22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A282A" w14:textId="77777777" w:rsidR="001A0113" w:rsidRDefault="001A0113">
      <w:r>
        <w:separator/>
      </w:r>
    </w:p>
  </w:footnote>
  <w:footnote w:type="continuationSeparator" w:id="0">
    <w:p w14:paraId="758D2452" w14:textId="77777777" w:rsidR="001A0113" w:rsidRDefault="001A01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5B4D98" w14:textId="77777777" w:rsidR="00AD22DA" w:rsidRDefault="00AD22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80977" w14:textId="77777777" w:rsidR="00AD22DA" w:rsidRDefault="00AD22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58BFB" w14:textId="77777777" w:rsidR="00AD22DA" w:rsidRDefault="00AD22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113"/>
    <w:rsid w:val="00022322"/>
    <w:rsid w:val="00042497"/>
    <w:rsid w:val="000660E2"/>
    <w:rsid w:val="00074D88"/>
    <w:rsid w:val="000C1E6F"/>
    <w:rsid w:val="000E4E56"/>
    <w:rsid w:val="0013291B"/>
    <w:rsid w:val="001A0113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AD22DA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26B"/>
    <w:rsid w:val="00CF04D7"/>
    <w:rsid w:val="00D01E5B"/>
    <w:rsid w:val="00D04203"/>
    <w:rsid w:val="00D26ED6"/>
    <w:rsid w:val="00D42C90"/>
    <w:rsid w:val="00D8427E"/>
    <w:rsid w:val="00DA1DDD"/>
    <w:rsid w:val="00DB6D7A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B09364"/>
  <w15:chartTrackingRefBased/>
  <w15:docId w15:val="{7D7AC24D-B273-475E-85BD-93D260758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CF026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2025-05-08T06:49:00Z</cp:lastPrinted>
  <dcterms:created xsi:type="dcterms:W3CDTF">2025-05-08T06:50:00Z</dcterms:created>
  <dcterms:modified xsi:type="dcterms:W3CDTF">2025-05-08T06:50:00Z</dcterms:modified>
</cp:coreProperties>
</file>