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043F7" w:rsidRDefault="00D62E6E" w:rsidP="004043F7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043F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043F7" w:rsidRPr="004043F7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4043F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D62E6E" w:rsidRPr="004043F7" w:rsidTr="004043F7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4043F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043F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043F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043F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043F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043F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043F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043F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043F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4043F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4043F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4043F7" w:rsidTr="004043F7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4043F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043F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043F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043F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043F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043F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  <w:p w:rsidR="004043F7" w:rsidRPr="004043F7" w:rsidRDefault="004043F7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</w:p>
        </w:tc>
      </w:tr>
      <w:tr w:rsidR="00154E6D" w:rsidRPr="004043F7" w:rsidTr="004043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4E6D" w:rsidRPr="004043F7" w:rsidRDefault="00154E6D" w:rsidP="00C0004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54E6D" w:rsidRPr="004043F7" w:rsidRDefault="00154E6D" w:rsidP="00C0004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:rsidR="00154E6D" w:rsidRPr="004043F7" w:rsidRDefault="00154E6D" w:rsidP="00C0004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54E6D" w:rsidRPr="004043F7" w:rsidRDefault="00154E6D" w:rsidP="00C0004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043F7" w:rsidRDefault="00154E6D" w:rsidP="004043F7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043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043F7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043F7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043F7" w:rsidTr="00D62E6E">
        <w:tc>
          <w:tcPr>
            <w:tcW w:w="2269" w:type="dxa"/>
            <w:shd w:val="clear" w:color="auto" w:fill="auto"/>
          </w:tcPr>
          <w:p w:rsidR="00D62E6E" w:rsidRPr="004043F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043F7" w:rsidRDefault="00154E6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Roboty budowlane w ramach programu grantowego </w:t>
            </w:r>
            <w:proofErr w:type="spellStart"/>
            <w:r w:rsidRPr="004043F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FEnIKS</w:t>
            </w:r>
            <w:proofErr w:type="spellEnd"/>
            <w:r w:rsidR="00D62E6E" w:rsidRPr="004043F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4E6D" w:rsidRPr="004043F7" w:rsidTr="00C00047">
        <w:tc>
          <w:tcPr>
            <w:tcW w:w="2269" w:type="dxa"/>
            <w:shd w:val="clear" w:color="auto" w:fill="auto"/>
          </w:tcPr>
          <w:p w:rsidR="00154E6D" w:rsidRPr="004043F7" w:rsidRDefault="00154E6D" w:rsidP="00C000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4E6D" w:rsidRPr="004043F7" w:rsidRDefault="00154E6D" w:rsidP="00C000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46/2025</w:t>
            </w:r>
          </w:p>
        </w:tc>
      </w:tr>
    </w:tbl>
    <w:p w:rsidR="00BC121E" w:rsidRPr="004043F7" w:rsidRDefault="00154E6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043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043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043F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043F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043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043F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043F7" w:rsidRDefault="00CB5A3E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043F7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043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043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043F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043F7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4043F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043F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043F7" w:rsidRDefault="00CB5A3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043F7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4043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043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043F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043F7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4043F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043F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043F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043F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043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043F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043F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043F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043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043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043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043F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043F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043F7" w:rsidRDefault="00BC121E" w:rsidP="004043F7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043F7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043F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043F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043F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043F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043F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043F7" w:rsidTr="00620E37">
        <w:tc>
          <w:tcPr>
            <w:tcW w:w="2660" w:type="dxa"/>
            <w:shd w:val="clear" w:color="auto" w:fill="auto"/>
          </w:tcPr>
          <w:p w:rsidR="00BC121E" w:rsidRPr="004043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043F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043F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043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043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043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043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043F7" w:rsidRDefault="00844A96" w:rsidP="00154E6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043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54E6D" w:rsidRPr="004043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043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043F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4043F7" w:rsidRDefault="00106AC7" w:rsidP="00BC121E">
      <w:pPr>
        <w:rPr>
          <w:rFonts w:ascii="Arial Narrow" w:hAnsi="Arial Narrow"/>
        </w:rPr>
      </w:pPr>
    </w:p>
    <w:sectPr w:rsidR="00106AC7" w:rsidRPr="004043F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CB4" w:rsidRDefault="00DC4CB4">
      <w:r>
        <w:separator/>
      </w:r>
    </w:p>
  </w:endnote>
  <w:endnote w:type="continuationSeparator" w:id="1">
    <w:p w:rsidR="00DC4CB4" w:rsidRDefault="00DC4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CB5A3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B5A3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B5A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B5A3E">
      <w:rPr>
        <w:rStyle w:val="Numerstrony"/>
        <w:rFonts w:ascii="Arial" w:hAnsi="Arial"/>
        <w:sz w:val="18"/>
        <w:szCs w:val="18"/>
      </w:rPr>
      <w:fldChar w:fldCharType="separate"/>
    </w:r>
    <w:r w:rsidR="00E17176">
      <w:rPr>
        <w:rStyle w:val="Numerstrony"/>
        <w:rFonts w:ascii="Arial" w:hAnsi="Arial"/>
        <w:noProof/>
        <w:sz w:val="18"/>
        <w:szCs w:val="18"/>
      </w:rPr>
      <w:t>1</w:t>
    </w:r>
    <w:r w:rsidR="00CB5A3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B5A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B5A3E">
      <w:rPr>
        <w:rStyle w:val="Numerstrony"/>
        <w:rFonts w:ascii="Arial" w:hAnsi="Arial"/>
        <w:sz w:val="18"/>
        <w:szCs w:val="18"/>
      </w:rPr>
      <w:fldChar w:fldCharType="separate"/>
    </w:r>
    <w:r w:rsidR="00E17176">
      <w:rPr>
        <w:rStyle w:val="Numerstrony"/>
        <w:rFonts w:ascii="Arial" w:hAnsi="Arial"/>
        <w:noProof/>
        <w:sz w:val="18"/>
        <w:szCs w:val="18"/>
      </w:rPr>
      <w:t>2</w:t>
    </w:r>
    <w:r w:rsidR="00CB5A3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6D" w:rsidRDefault="00154E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CB4" w:rsidRDefault="00DC4CB4">
      <w:r>
        <w:separator/>
      </w:r>
    </w:p>
  </w:footnote>
  <w:footnote w:type="continuationSeparator" w:id="1">
    <w:p w:rsidR="00DC4CB4" w:rsidRDefault="00DC4C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6D" w:rsidRDefault="00154E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6D" w:rsidRDefault="00154E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6D" w:rsidRDefault="00154E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E6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54E6D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043F7"/>
    <w:rsid w:val="00415097"/>
    <w:rsid w:val="00422381"/>
    <w:rsid w:val="0043102D"/>
    <w:rsid w:val="00460820"/>
    <w:rsid w:val="004704CB"/>
    <w:rsid w:val="004B1027"/>
    <w:rsid w:val="004C55DE"/>
    <w:rsid w:val="004D5C77"/>
    <w:rsid w:val="004E4754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3E"/>
    <w:rsid w:val="00CB6204"/>
    <w:rsid w:val="00CC527A"/>
    <w:rsid w:val="00D62E6E"/>
    <w:rsid w:val="00D74F94"/>
    <w:rsid w:val="00DC4CB4"/>
    <w:rsid w:val="00DD482A"/>
    <w:rsid w:val="00DE0396"/>
    <w:rsid w:val="00DE0405"/>
    <w:rsid w:val="00DE252B"/>
    <w:rsid w:val="00E0229C"/>
    <w:rsid w:val="00E17176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226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2025-05-09T05:52:00Z</dcterms:created>
  <dcterms:modified xsi:type="dcterms:W3CDTF">2025-05-09T06:15:00Z</dcterms:modified>
</cp:coreProperties>
</file>