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4A887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F7938" w:rsidRPr="00CF7938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9820309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BBB2863" w14:textId="77777777" w:rsidR="005D05C3" w:rsidRPr="0012157F" w:rsidRDefault="00CF793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7938">
        <w:rPr>
          <w:rFonts w:ascii="Arial" w:hAnsi="Arial" w:cs="Arial"/>
        </w:rPr>
        <w:t>Szpital Powiatowy w Limanowej Imienia Miłosierdzia Bożego</w:t>
      </w:r>
    </w:p>
    <w:p w14:paraId="5609600A" w14:textId="77777777" w:rsidR="005D05C3" w:rsidRPr="0012157F" w:rsidRDefault="00CF793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7938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CF7938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40B6460F" w14:textId="77777777" w:rsidR="005D05C3" w:rsidRDefault="00CF793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F7938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CF7938">
        <w:rPr>
          <w:rFonts w:ascii="Arial" w:hAnsi="Arial" w:cs="Arial"/>
        </w:rPr>
        <w:t>Limanowa</w:t>
      </w:r>
    </w:p>
    <w:p w14:paraId="2BAA92E7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9D27F82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B728508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002ACF90" w14:textId="77777777" w:rsidTr="001B7D97">
        <w:tc>
          <w:tcPr>
            <w:tcW w:w="2800" w:type="dxa"/>
            <w:shd w:val="clear" w:color="auto" w:fill="auto"/>
          </w:tcPr>
          <w:p w14:paraId="63663F79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9DEE4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9CC0F0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68B66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657D4BF7" w14:textId="77777777" w:rsidTr="001B7D97">
        <w:tc>
          <w:tcPr>
            <w:tcW w:w="2800" w:type="dxa"/>
            <w:shd w:val="clear" w:color="auto" w:fill="auto"/>
          </w:tcPr>
          <w:p w14:paraId="05696CA1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79218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06F88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789874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2D83AEB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F7938" w:rsidRPr="0012157F" w14:paraId="7DF71855" w14:textId="77777777" w:rsidTr="003071DE">
        <w:tc>
          <w:tcPr>
            <w:tcW w:w="9104" w:type="dxa"/>
            <w:shd w:val="clear" w:color="auto" w:fill="D9D9D9"/>
          </w:tcPr>
          <w:p w14:paraId="0C590A56" w14:textId="77777777" w:rsidR="00CF7938" w:rsidRPr="0012157F" w:rsidRDefault="00CF7938" w:rsidP="003071D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EEE4B3A" w14:textId="77777777" w:rsidR="00CF7938" w:rsidRPr="00094F76" w:rsidRDefault="00CF7938" w:rsidP="003071D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F793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F793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F793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6C8BC93" w14:textId="77777777" w:rsidR="00CF7938" w:rsidRPr="004B5FB1" w:rsidRDefault="00CF7938" w:rsidP="003071D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0B6D7948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1D27123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1A67DBB5" w14:textId="77777777" w:rsidTr="001B7D97">
        <w:tc>
          <w:tcPr>
            <w:tcW w:w="2269" w:type="dxa"/>
            <w:shd w:val="clear" w:color="auto" w:fill="auto"/>
          </w:tcPr>
          <w:p w14:paraId="014B051D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0FE242" w14:textId="77777777" w:rsidR="00ED79A4" w:rsidRPr="00A2540E" w:rsidRDefault="00CF793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79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zamkniętego systemu pobierania krwi wraz z dzierżawą automatycznego aparatu do oznaczania OB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F7938" w:rsidRPr="00A2540E" w14:paraId="6E9BC316" w14:textId="77777777" w:rsidTr="003071DE">
        <w:tc>
          <w:tcPr>
            <w:tcW w:w="2269" w:type="dxa"/>
            <w:shd w:val="clear" w:color="auto" w:fill="auto"/>
          </w:tcPr>
          <w:p w14:paraId="1D647E68" w14:textId="77777777" w:rsidR="00CF7938" w:rsidRPr="00A2540E" w:rsidRDefault="00CF7938" w:rsidP="00307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52127B" w14:textId="77777777" w:rsidR="00CF7938" w:rsidRPr="00A2540E" w:rsidRDefault="00CF7938" w:rsidP="00307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79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NZ-26-2025-34-D-P-E</w:t>
            </w:r>
          </w:p>
        </w:tc>
      </w:tr>
    </w:tbl>
    <w:p w14:paraId="68980AFE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BEA909C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F7938" w:rsidRPr="00CF793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D10A3DD" w14:textId="77777777" w:rsidR="00302F79" w:rsidRPr="003857E2" w:rsidRDefault="00302F79" w:rsidP="00302F79">
      <w:pPr>
        <w:numPr>
          <w:ilvl w:val="2"/>
          <w:numId w:val="1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857E2">
        <w:rPr>
          <w:rFonts w:ascii="Arial" w:hAnsi="Arial" w:cs="Arial"/>
          <w:sz w:val="24"/>
          <w:szCs w:val="24"/>
        </w:rPr>
        <w:t xml:space="preserve">art. 108 ust. 1 </w:t>
      </w:r>
    </w:p>
    <w:p w14:paraId="026B429C" w14:textId="77777777" w:rsidR="00302F79" w:rsidRPr="003857E2" w:rsidRDefault="00302F79" w:rsidP="00302F79">
      <w:pPr>
        <w:numPr>
          <w:ilvl w:val="2"/>
          <w:numId w:val="1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857E2"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 w:rsidRPr="003857E2">
        <w:rPr>
          <w:rFonts w:ascii="Arial" w:hAnsi="Arial" w:cs="Arial"/>
          <w:sz w:val="24"/>
          <w:szCs w:val="24"/>
        </w:rPr>
        <w:t>Pzp</w:t>
      </w:r>
      <w:proofErr w:type="spellEnd"/>
      <w:r w:rsidRPr="003857E2">
        <w:rPr>
          <w:rFonts w:ascii="Arial" w:hAnsi="Arial" w:cs="Arial"/>
          <w:sz w:val="24"/>
          <w:szCs w:val="24"/>
        </w:rPr>
        <w:t>,</w:t>
      </w:r>
    </w:p>
    <w:p w14:paraId="2097262C" w14:textId="361967A1" w:rsidR="000B3481" w:rsidRPr="00302F79" w:rsidRDefault="00302F79" w:rsidP="00302F79">
      <w:pPr>
        <w:numPr>
          <w:ilvl w:val="2"/>
          <w:numId w:val="18"/>
        </w:num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3857E2">
        <w:rPr>
          <w:rFonts w:ascii="Arial" w:hAnsi="Arial" w:cs="Arial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3857E2">
        <w:rPr>
          <w:rFonts w:ascii="Arial" w:hAnsi="Arial" w:cs="Arial"/>
          <w:sz w:val="24"/>
          <w:szCs w:val="24"/>
        </w:rPr>
        <w:t>t.j</w:t>
      </w:r>
      <w:proofErr w:type="spellEnd"/>
      <w:r w:rsidRPr="003857E2">
        <w:rPr>
          <w:rFonts w:ascii="Arial" w:hAnsi="Arial" w:cs="Arial"/>
          <w:sz w:val="24"/>
          <w:szCs w:val="24"/>
        </w:rPr>
        <w:t>. Dz. U. z 2023r. poz. 1497),</w:t>
      </w:r>
    </w:p>
    <w:p w14:paraId="61A03688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5A58E35C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F17261A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1D7994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415BA4C5" w14:textId="77777777" w:rsidTr="001B7D97">
        <w:tc>
          <w:tcPr>
            <w:tcW w:w="2660" w:type="dxa"/>
            <w:shd w:val="clear" w:color="auto" w:fill="auto"/>
          </w:tcPr>
          <w:p w14:paraId="43CDFD3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7796F2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6E6A0B4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8AFC44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08A13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81CBBC1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F793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3CCE23E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44167" w14:textId="77777777" w:rsidR="008A2C04" w:rsidRDefault="008A2C04" w:rsidP="0038231F">
      <w:pPr>
        <w:spacing w:after="0" w:line="240" w:lineRule="auto"/>
      </w:pPr>
      <w:r>
        <w:separator/>
      </w:r>
    </w:p>
  </w:endnote>
  <w:endnote w:type="continuationSeparator" w:id="0">
    <w:p w14:paraId="19E54195" w14:textId="77777777" w:rsidR="008A2C04" w:rsidRDefault="008A2C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D3D97" w14:textId="77777777" w:rsidR="00CF7938" w:rsidRDefault="00CF79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BA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FCF22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42D10" w14:textId="77777777" w:rsidR="00CF7938" w:rsidRDefault="00CF79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EB8A5" w14:textId="77777777" w:rsidR="008A2C04" w:rsidRDefault="008A2C04" w:rsidP="0038231F">
      <w:pPr>
        <w:spacing w:after="0" w:line="240" w:lineRule="auto"/>
      </w:pPr>
      <w:r>
        <w:separator/>
      </w:r>
    </w:p>
  </w:footnote>
  <w:footnote w:type="continuationSeparator" w:id="0">
    <w:p w14:paraId="01FBA100" w14:textId="77777777" w:rsidR="008A2C04" w:rsidRDefault="008A2C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14E22" w14:textId="77777777" w:rsidR="00CF7938" w:rsidRDefault="00CF79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2C69D" w14:textId="77777777" w:rsidR="00CF7938" w:rsidRDefault="00CF79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1BE0B" w14:textId="77777777" w:rsidR="00CF7938" w:rsidRDefault="00CF79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F537A53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149370">
    <w:abstractNumId w:val="13"/>
  </w:num>
  <w:num w:numId="2" w16cid:durableId="2089956535">
    <w:abstractNumId w:val="0"/>
  </w:num>
  <w:num w:numId="3" w16cid:durableId="409934266">
    <w:abstractNumId w:val="12"/>
  </w:num>
  <w:num w:numId="4" w16cid:durableId="687564286">
    <w:abstractNumId w:val="17"/>
  </w:num>
  <w:num w:numId="5" w16cid:durableId="368341029">
    <w:abstractNumId w:val="14"/>
  </w:num>
  <w:num w:numId="6" w16cid:durableId="2035954811">
    <w:abstractNumId w:val="11"/>
  </w:num>
  <w:num w:numId="7" w16cid:durableId="525824878">
    <w:abstractNumId w:val="1"/>
  </w:num>
  <w:num w:numId="8" w16cid:durableId="20907471">
    <w:abstractNumId w:val="6"/>
  </w:num>
  <w:num w:numId="9" w16cid:durableId="290792723">
    <w:abstractNumId w:val="4"/>
  </w:num>
  <w:num w:numId="10" w16cid:durableId="20518465">
    <w:abstractNumId w:val="8"/>
  </w:num>
  <w:num w:numId="11" w16cid:durableId="23331503">
    <w:abstractNumId w:val="5"/>
  </w:num>
  <w:num w:numId="12" w16cid:durableId="456068529">
    <w:abstractNumId w:val="10"/>
  </w:num>
  <w:num w:numId="13" w16cid:durableId="1863323538">
    <w:abstractNumId w:val="3"/>
  </w:num>
  <w:num w:numId="14" w16cid:durableId="5521384">
    <w:abstractNumId w:val="2"/>
  </w:num>
  <w:num w:numId="15" w16cid:durableId="1531338883">
    <w:abstractNumId w:val="16"/>
  </w:num>
  <w:num w:numId="16" w16cid:durableId="1042293832">
    <w:abstractNumId w:val="9"/>
  </w:num>
  <w:num w:numId="17" w16cid:durableId="451830955">
    <w:abstractNumId w:val="15"/>
  </w:num>
  <w:num w:numId="18" w16cid:durableId="14161279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C0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E3F3B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02F7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1396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2C04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F7938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128B19"/>
  <w15:docId w15:val="{864BEE22-3BB4-4E6B-9D79-AF2866E3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2025-04-29T09:14:00Z</dcterms:created>
  <dcterms:modified xsi:type="dcterms:W3CDTF">2025-04-29T09:14:00Z</dcterms:modified>
</cp:coreProperties>
</file>