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2C8F5" w14:textId="7777777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1C5EE9" w:rsidRPr="001C5EE9">
        <w:rPr>
          <w:rFonts w:ascii="Tahoma" w:hAnsi="Tahoma" w:cs="Tahoma"/>
          <w:bCs/>
          <w:sz w:val="20"/>
        </w:rPr>
        <w:t>NZ-26-2025-34-D-P-E</w:t>
      </w:r>
    </w:p>
    <w:p w14:paraId="5F241F11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07C8B4A2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39C65C15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09C75212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EA4381C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3D094D29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</w:t>
      </w:r>
      <w:r w:rsidR="003268C4">
        <w:rPr>
          <w:rFonts w:ascii="Tahoma" w:hAnsi="Tahoma" w:cs="Tahoma"/>
          <w:bCs/>
          <w:spacing w:val="-6"/>
          <w:sz w:val="16"/>
        </w:rPr>
        <w:t xml:space="preserve">podpisuje Wykonawca. 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14:paraId="28E1E035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7C632193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020BF9D2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07B92AE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FB6E931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671CCE52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724119B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1DC43DC7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0C82C64D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FFE24A2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23D01838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013DED1F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3FBE6A6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07047E03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5262E57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370934A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77350C1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91E5F2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2D35DC1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6497F01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4C9A0D9F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D0978CF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7F6C7430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EB25137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19E2ADE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835772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26296BB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1E15FCB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4C8C928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47DF338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58C8384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1424CAA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27F12A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3FFA798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7156ED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5C48E69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73C2540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011EFE25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1D088452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6AC8FE14" w14:textId="77777777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1C5EE9" w:rsidRPr="001C5EE9">
        <w:rPr>
          <w:rFonts w:ascii="Tahoma" w:hAnsi="Tahoma" w:cs="Tahoma"/>
          <w:b/>
          <w:bCs/>
          <w:sz w:val="18"/>
        </w:rPr>
        <w:t>Dostawy zamkniętego systemu pobierania krwi wraz z dzierżawą automatycznego aparatu do oznaczania OB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3BC824C3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083726D5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46D972A0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1F0F3546" w14:textId="77777777"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14:paraId="01E311E8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7B8D68" w14:textId="77777777"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EC937E" w14:textId="77777777"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1C5EE9" w14:paraId="3F6F1596" w14:textId="77777777" w:rsidTr="00254E3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2AF8B" w14:textId="77777777" w:rsidR="001C5EE9" w:rsidRDefault="001C5EE9" w:rsidP="00254E31">
            <w:pPr>
              <w:pStyle w:val="Tekstpodstawowy"/>
              <w:jc w:val="right"/>
              <w:rPr>
                <w:b/>
              </w:rPr>
            </w:pPr>
            <w:r w:rsidRPr="001C5EE9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6587" w14:textId="77777777" w:rsidR="001C5EE9" w:rsidRDefault="001C5EE9" w:rsidP="00254E31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1C5EE9">
              <w:t>Dostawy zamkniętego systemu pobierania krwi wraz z dzierżawą automatycznego aparatu do oznaczania OB</w:t>
            </w:r>
            <w:r>
              <w:t xml:space="preserve"> </w:t>
            </w:r>
          </w:p>
          <w:p w14:paraId="5694CA87" w14:textId="48E0B0EC" w:rsidR="001C5EE9" w:rsidRDefault="001C5EE9" w:rsidP="00254E3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 w:rsidR="00663EEF">
              <w:rPr>
                <w:rFonts w:ascii="Georgia" w:hAnsi="Georgia"/>
                <w:sz w:val="20"/>
                <w:vertAlign w:val="subscript"/>
              </w:rPr>
              <w:t>__________________________</w:t>
            </w:r>
            <w:r>
              <w:rPr>
                <w:rFonts w:ascii="Georgia" w:hAnsi="Georgia"/>
                <w:sz w:val="20"/>
                <w:vertAlign w:val="subscript"/>
              </w:rPr>
              <w:t xml:space="preserve">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252A78C2" w14:textId="2E76E952" w:rsidR="001C5EE9" w:rsidRDefault="001C5EE9" w:rsidP="00254E3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 w:rsidR="00663EEF">
              <w:rPr>
                <w:rFonts w:ascii="Georgia" w:hAnsi="Georgia"/>
                <w:sz w:val="20"/>
                <w:vertAlign w:val="subscript"/>
              </w:rPr>
              <w:t>____________________________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69676A8A" w14:textId="6BFEF12B" w:rsidR="001C5EE9" w:rsidRDefault="001C5EE9" w:rsidP="00254E31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</w:t>
            </w:r>
            <w:proofErr w:type="spellStart"/>
            <w:r>
              <w:rPr>
                <w:rFonts w:ascii="Georgia" w:hAnsi="Georgia"/>
                <w:sz w:val="20"/>
              </w:rPr>
              <w:t>VAT</w:t>
            </w:r>
            <w:r w:rsidR="00663EEF">
              <w:rPr>
                <w:rFonts w:ascii="Georgia" w:hAnsi="Georgia"/>
                <w:sz w:val="20"/>
                <w:vertAlign w:val="subscript"/>
              </w:rPr>
              <w:t>_____________________</w:t>
            </w:r>
            <w:r>
              <w:rPr>
                <w:rFonts w:ascii="Georgia" w:hAnsi="Georgia"/>
                <w:sz w:val="20"/>
              </w:rPr>
              <w:t>zł</w:t>
            </w:r>
            <w:proofErr w:type="spellEnd"/>
            <w:r>
              <w:rPr>
                <w:rFonts w:ascii="Georgia" w:hAnsi="Georgia"/>
                <w:sz w:val="20"/>
              </w:rPr>
              <w:t xml:space="preserve">. </w:t>
            </w:r>
          </w:p>
        </w:tc>
      </w:tr>
    </w:tbl>
    <w:p w14:paraId="239BF316" w14:textId="77777777" w:rsidR="00741AC8" w:rsidRPr="00741AC8" w:rsidRDefault="00741AC8" w:rsidP="00741AC8"/>
    <w:p w14:paraId="30C9536F" w14:textId="77777777"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56EE2B84" w14:textId="6533C8A3"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</w:t>
      </w:r>
      <w:r w:rsidR="00D87042">
        <w:rPr>
          <w:rFonts w:ascii="Georgia" w:hAnsi="Georgia"/>
          <w:b/>
          <w:sz w:val="20"/>
        </w:rPr>
        <w:t xml:space="preserve"> ( min. 12</w:t>
      </w:r>
      <w:r w:rsidR="00982773">
        <w:rPr>
          <w:rFonts w:ascii="Georgia" w:hAnsi="Georgia"/>
          <w:b/>
          <w:sz w:val="20"/>
        </w:rPr>
        <w:t xml:space="preserve"> miesięcy, max 36 miesięcy</w:t>
      </w:r>
      <w:r w:rsidR="00D87042">
        <w:rPr>
          <w:rFonts w:ascii="Georgia" w:hAnsi="Georgia"/>
          <w:b/>
          <w:sz w:val="20"/>
        </w:rPr>
        <w:t>)*</w:t>
      </w:r>
    </w:p>
    <w:p w14:paraId="395ECEB0" w14:textId="697550CA" w:rsidR="00F120AA" w:rsidRPr="00F120AA" w:rsidRDefault="00D87042" w:rsidP="00D87042">
      <w:pPr>
        <w:ind w:left="360"/>
        <w:rPr>
          <w:rFonts w:ascii="Tahoma" w:hAnsi="Tahoma" w:cs="Tahoma"/>
          <w:sz w:val="20"/>
          <w:szCs w:val="20"/>
        </w:rPr>
      </w:pPr>
      <w:r>
        <w:rPr>
          <w:rFonts w:ascii="Georgia" w:hAnsi="Georgia"/>
          <w:b/>
          <w:sz w:val="18"/>
          <w:szCs w:val="18"/>
        </w:rPr>
        <w:t>*</w:t>
      </w:r>
      <w:r w:rsidR="000D4867"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sz w:val="20"/>
          <w:szCs w:val="20"/>
        </w:rPr>
        <w:t>36</w:t>
      </w:r>
      <w:r w:rsidR="000D4867" w:rsidRPr="00094133">
        <w:rPr>
          <w:rFonts w:ascii="Tahoma" w:hAnsi="Tahoma" w:cs="Tahoma"/>
          <w:sz w:val="20"/>
          <w:szCs w:val="20"/>
        </w:rPr>
        <w:t xml:space="preserve"> miesięcy od daty zawarcia umowy.</w:t>
      </w:r>
    </w:p>
    <w:p w14:paraId="25AD2389" w14:textId="11CCFCFA" w:rsidR="00F120AA" w:rsidRPr="00F120AA" w:rsidRDefault="00F120AA" w:rsidP="00F120AA">
      <w:pPr>
        <w:overflowPunct w:val="0"/>
        <w:autoSpaceDE w:val="0"/>
        <w:autoSpaceDN w:val="0"/>
        <w:adjustRightInd w:val="0"/>
        <w:spacing w:line="360" w:lineRule="auto"/>
        <w:rPr>
          <w:rFonts w:ascii="Georgia" w:hAnsi="Georgia"/>
          <w:sz w:val="20"/>
          <w:szCs w:val="20"/>
        </w:rPr>
      </w:pPr>
    </w:p>
    <w:p w14:paraId="6B9236F5" w14:textId="77777777" w:rsidR="00F120AA" w:rsidRPr="00F120AA" w:rsidRDefault="00F120AA" w:rsidP="00F120AA">
      <w:pPr>
        <w:overflowPunct w:val="0"/>
        <w:autoSpaceDE w:val="0"/>
        <w:autoSpaceDN w:val="0"/>
        <w:adjustRightInd w:val="0"/>
        <w:spacing w:line="360" w:lineRule="auto"/>
        <w:rPr>
          <w:rFonts w:ascii="Georgia" w:hAnsi="Georgia"/>
          <w:sz w:val="20"/>
          <w:szCs w:val="20"/>
        </w:rPr>
      </w:pPr>
    </w:p>
    <w:p w14:paraId="63535727" w14:textId="043CA7DF" w:rsidR="00F120AA" w:rsidRPr="00F120AA" w:rsidRDefault="00F120AA" w:rsidP="00F120AA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line="360" w:lineRule="auto"/>
        <w:rPr>
          <w:rFonts w:ascii="Georgia" w:hAnsi="Georgia"/>
          <w:sz w:val="20"/>
          <w:szCs w:val="20"/>
        </w:rPr>
      </w:pPr>
      <w:r w:rsidRPr="00F120AA">
        <w:rPr>
          <w:rFonts w:ascii="Georgia" w:hAnsi="Georgia"/>
          <w:b/>
          <w:bCs/>
          <w:sz w:val="20"/>
          <w:szCs w:val="20"/>
        </w:rPr>
        <w:t>SERWIS:</w:t>
      </w:r>
      <w:r w:rsidRPr="00F120AA">
        <w:rPr>
          <w:rFonts w:ascii="Georgia" w:hAnsi="Georgia"/>
          <w:sz w:val="20"/>
          <w:szCs w:val="20"/>
        </w:rPr>
        <w:t xml:space="preserve"> (Nazwa, dane teleadresowe, osoba odpowiedzialna za nadzór techniczny)</w:t>
      </w:r>
    </w:p>
    <w:p w14:paraId="39DC93C8" w14:textId="54729865" w:rsidR="00F120AA" w:rsidRPr="002B2E7A" w:rsidRDefault="00F120AA" w:rsidP="00F120AA">
      <w:pPr>
        <w:pBdr>
          <w:top w:val="single" w:sz="12" w:space="1" w:color="auto"/>
          <w:bottom w:val="single" w:sz="12" w:space="1" w:color="auto"/>
        </w:pBdr>
        <w:overflowPunct w:val="0"/>
        <w:autoSpaceDE w:val="0"/>
        <w:autoSpaceDN w:val="0"/>
        <w:adjustRightInd w:val="0"/>
        <w:spacing w:line="360" w:lineRule="auto"/>
        <w:rPr>
          <w:rFonts w:ascii="Georgia" w:hAnsi="Georgia"/>
          <w:b/>
          <w:sz w:val="20"/>
        </w:rPr>
      </w:pPr>
    </w:p>
    <w:p w14:paraId="42CD2E36" w14:textId="77777777" w:rsidR="00F120AA" w:rsidRPr="002B2E7A" w:rsidRDefault="00F120AA" w:rsidP="00F120AA">
      <w:pPr>
        <w:pBdr>
          <w:bottom w:val="single" w:sz="12" w:space="1" w:color="auto"/>
          <w:between w:val="single" w:sz="12" w:space="1" w:color="auto"/>
        </w:pBdr>
        <w:overflowPunct w:val="0"/>
        <w:autoSpaceDE w:val="0"/>
        <w:autoSpaceDN w:val="0"/>
        <w:adjustRightInd w:val="0"/>
        <w:spacing w:line="360" w:lineRule="auto"/>
        <w:rPr>
          <w:rFonts w:ascii="Georgia" w:hAnsi="Georgia"/>
          <w:b/>
          <w:sz w:val="20"/>
        </w:rPr>
      </w:pPr>
    </w:p>
    <w:p w14:paraId="1AF460E3" w14:textId="77777777" w:rsidR="00F120AA" w:rsidRDefault="00F120AA" w:rsidP="00F120AA">
      <w:pPr>
        <w:overflowPunct w:val="0"/>
        <w:autoSpaceDE w:val="0"/>
        <w:autoSpaceDN w:val="0"/>
        <w:adjustRightInd w:val="0"/>
        <w:spacing w:line="360" w:lineRule="auto"/>
        <w:rPr>
          <w:rFonts w:ascii="Georgia" w:hAnsi="Georgia"/>
          <w:sz w:val="20"/>
          <w:szCs w:val="20"/>
        </w:rPr>
      </w:pPr>
    </w:p>
    <w:p w14:paraId="73F38C5C" w14:textId="724E1DDD" w:rsidR="00F120AA" w:rsidRPr="00F120AA" w:rsidRDefault="00F120AA" w:rsidP="00F120AA">
      <w:pPr>
        <w:overflowPunct w:val="0"/>
        <w:autoSpaceDE w:val="0"/>
        <w:autoSpaceDN w:val="0"/>
        <w:adjustRightInd w:val="0"/>
        <w:spacing w:line="360" w:lineRule="auto"/>
        <w:rPr>
          <w:rFonts w:ascii="Georgia" w:hAnsi="Georgia"/>
          <w:sz w:val="20"/>
          <w:szCs w:val="20"/>
        </w:rPr>
      </w:pPr>
      <w:r w:rsidRPr="00743828">
        <w:rPr>
          <w:rFonts w:ascii="Georgia" w:hAnsi="Georgia"/>
          <w:b/>
          <w:bCs/>
          <w:sz w:val="20"/>
          <w:szCs w:val="20"/>
        </w:rPr>
        <w:t>Księgowa wartość początkowa</w:t>
      </w:r>
      <w:r w:rsidRPr="00F120AA">
        <w:rPr>
          <w:rFonts w:ascii="Georgia" w:hAnsi="Georgia"/>
          <w:sz w:val="20"/>
          <w:szCs w:val="20"/>
        </w:rPr>
        <w:t xml:space="preserve"> </w:t>
      </w:r>
      <w:r w:rsidRPr="002B2E7A">
        <w:rPr>
          <w:rFonts w:ascii="Georgia" w:hAnsi="Georgia"/>
          <w:b/>
          <w:bCs/>
          <w:sz w:val="20"/>
          <w:szCs w:val="20"/>
        </w:rPr>
        <w:t>przedmiotu dzierżawy (aparat do oznaczania OB)</w:t>
      </w:r>
      <w:r w:rsidRPr="00F120AA">
        <w:rPr>
          <w:rFonts w:ascii="Georgia" w:hAnsi="Georgia"/>
          <w:sz w:val="20"/>
          <w:szCs w:val="20"/>
        </w:rPr>
        <w:t xml:space="preserve"> - wynosi:</w:t>
      </w:r>
    </w:p>
    <w:p w14:paraId="615C8DDF" w14:textId="10D9FFAB" w:rsidR="00F120AA" w:rsidRPr="00F120AA" w:rsidRDefault="00F120AA" w:rsidP="00F120AA">
      <w:pPr>
        <w:overflowPunct w:val="0"/>
        <w:autoSpaceDE w:val="0"/>
        <w:autoSpaceDN w:val="0"/>
        <w:adjustRightInd w:val="0"/>
        <w:spacing w:line="360" w:lineRule="auto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___________________________________</w:t>
      </w:r>
      <w:r w:rsidRPr="00F120AA">
        <w:rPr>
          <w:rFonts w:ascii="Georgia" w:hAnsi="Georgia"/>
          <w:sz w:val="20"/>
          <w:szCs w:val="20"/>
        </w:rPr>
        <w:t xml:space="preserve"> zł w tym podatek VAT</w:t>
      </w:r>
      <w:r>
        <w:rPr>
          <w:rFonts w:ascii="Georgia" w:hAnsi="Georgia"/>
          <w:sz w:val="20"/>
          <w:szCs w:val="20"/>
        </w:rPr>
        <w:t>____________________</w:t>
      </w:r>
      <w:r w:rsidRPr="00F120AA">
        <w:rPr>
          <w:rFonts w:ascii="Georgia" w:hAnsi="Georgia"/>
          <w:sz w:val="20"/>
          <w:szCs w:val="20"/>
        </w:rPr>
        <w:t xml:space="preserve">; </w:t>
      </w:r>
    </w:p>
    <w:p w14:paraId="36BB85F2" w14:textId="198940E4" w:rsidR="00F120AA" w:rsidRPr="00F120AA" w:rsidRDefault="00F120AA" w:rsidP="00F120AA">
      <w:pPr>
        <w:overflowPunct w:val="0"/>
        <w:autoSpaceDE w:val="0"/>
        <w:autoSpaceDN w:val="0"/>
        <w:adjustRightInd w:val="0"/>
        <w:spacing w:line="360" w:lineRule="auto"/>
        <w:rPr>
          <w:rFonts w:ascii="Georgia" w:hAnsi="Georgia"/>
          <w:sz w:val="20"/>
          <w:szCs w:val="20"/>
        </w:rPr>
      </w:pPr>
      <w:r w:rsidRPr="00F120AA">
        <w:rPr>
          <w:rFonts w:ascii="Georgia" w:hAnsi="Georgia"/>
          <w:sz w:val="20"/>
          <w:szCs w:val="20"/>
        </w:rPr>
        <w:t>Umorzenie na dzień oddania w dzierżawę</w:t>
      </w:r>
      <w:r>
        <w:rPr>
          <w:rFonts w:ascii="Georgia" w:hAnsi="Georgia"/>
          <w:sz w:val="20"/>
          <w:szCs w:val="20"/>
        </w:rPr>
        <w:t xml:space="preserve"> ____________________</w:t>
      </w:r>
      <w:r w:rsidRPr="00F120AA">
        <w:rPr>
          <w:rFonts w:ascii="Georgia" w:hAnsi="Georgia"/>
          <w:sz w:val="20"/>
          <w:szCs w:val="20"/>
        </w:rPr>
        <w:t xml:space="preserve"> zł. , w tym podatek VAT</w:t>
      </w:r>
      <w:r>
        <w:rPr>
          <w:rFonts w:ascii="Georgia" w:hAnsi="Georgia"/>
          <w:sz w:val="20"/>
          <w:szCs w:val="20"/>
        </w:rPr>
        <w:t>___________</w:t>
      </w:r>
    </w:p>
    <w:p w14:paraId="0498C613" w14:textId="77777777" w:rsidR="00F120AA" w:rsidRPr="00F120AA" w:rsidRDefault="00F120AA" w:rsidP="00F120AA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</w:p>
    <w:p w14:paraId="69E156B3" w14:textId="77777777" w:rsidR="000D4867" w:rsidRDefault="000D4867" w:rsidP="000D4867">
      <w:pPr>
        <w:rPr>
          <w:rFonts w:ascii="Georgia" w:hAnsi="Georgia"/>
          <w:sz w:val="20"/>
        </w:rPr>
      </w:pPr>
    </w:p>
    <w:p w14:paraId="56D491A0" w14:textId="77777777" w:rsidR="003503B7" w:rsidRDefault="003503B7" w:rsidP="000D4867">
      <w:pPr>
        <w:rPr>
          <w:rFonts w:ascii="Georgia" w:hAnsi="Georgia"/>
          <w:sz w:val="20"/>
        </w:rPr>
      </w:pPr>
    </w:p>
    <w:p w14:paraId="3A7E0DE7" w14:textId="77777777" w:rsidR="003503B7" w:rsidRDefault="003503B7" w:rsidP="000D4867">
      <w:pPr>
        <w:rPr>
          <w:rFonts w:ascii="Georgia" w:hAnsi="Georgia"/>
          <w:sz w:val="20"/>
        </w:rPr>
      </w:pPr>
    </w:p>
    <w:p w14:paraId="04C8095E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091C03B0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lastRenderedPageBreak/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12C634AE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58DFC476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1B80C720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3663CB73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2D80D6CA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14:paraId="0F05DB65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BCDF52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D021C2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ABE890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6EBE6790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743828" w14:paraId="1DAD39F8" w14:textId="77777777" w:rsidTr="00254E31">
        <w:trPr>
          <w:trHeight w:val="360"/>
        </w:trPr>
        <w:tc>
          <w:tcPr>
            <w:tcW w:w="2755" w:type="dxa"/>
          </w:tcPr>
          <w:p w14:paraId="331D1444" w14:textId="77777777" w:rsidR="00743828" w:rsidRDefault="00743828" w:rsidP="00254E3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D9F42DA" w14:textId="77777777" w:rsidR="00743828" w:rsidRDefault="00743828" w:rsidP="00254E3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1D49057" w14:textId="77777777" w:rsidR="00743828" w:rsidRDefault="00743828" w:rsidP="00254E3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14:paraId="32B25038" w14:textId="77777777" w:rsidR="00743828" w:rsidRDefault="00743828" w:rsidP="00254E31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14:paraId="7DBC3C6C" w14:textId="77777777" w:rsidR="00743828" w:rsidRDefault="00743828" w:rsidP="00254E31">
            <w:pPr>
              <w:rPr>
                <w:sz w:val="20"/>
                <w:szCs w:val="20"/>
              </w:rPr>
            </w:pPr>
          </w:p>
          <w:p w14:paraId="3966F166" w14:textId="77777777" w:rsidR="00743828" w:rsidRPr="0066302F" w:rsidRDefault="00743828" w:rsidP="00254E31">
            <w:pPr>
              <w:rPr>
                <w:sz w:val="20"/>
                <w:szCs w:val="20"/>
              </w:rPr>
            </w:pPr>
          </w:p>
          <w:p w14:paraId="3D479AC4" w14:textId="77777777" w:rsidR="00743828" w:rsidRPr="0066302F" w:rsidRDefault="00743828" w:rsidP="00254E31">
            <w:pPr>
              <w:rPr>
                <w:sz w:val="20"/>
                <w:szCs w:val="20"/>
              </w:rPr>
            </w:pPr>
          </w:p>
          <w:p w14:paraId="7F091A54" w14:textId="77777777" w:rsidR="00743828" w:rsidRDefault="00743828" w:rsidP="00254E31">
            <w:pPr>
              <w:rPr>
                <w:sz w:val="20"/>
                <w:szCs w:val="20"/>
              </w:rPr>
            </w:pPr>
          </w:p>
          <w:p w14:paraId="1B441383" w14:textId="77777777" w:rsidR="00743828" w:rsidRPr="0066302F" w:rsidRDefault="00743828" w:rsidP="00254E31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743828" w14:paraId="76F5A13E" w14:textId="77777777" w:rsidTr="00254E31">
        <w:trPr>
          <w:trHeight w:val="80"/>
        </w:trPr>
        <w:tc>
          <w:tcPr>
            <w:tcW w:w="2755" w:type="dxa"/>
            <w:hideMark/>
          </w:tcPr>
          <w:p w14:paraId="1995AD79" w14:textId="77777777" w:rsidR="00743828" w:rsidRDefault="00743828" w:rsidP="00254E31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14:paraId="1E2CAE49" w14:textId="77777777" w:rsidR="00743828" w:rsidRDefault="00743828" w:rsidP="00254E31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14:paraId="3326EA41" w14:textId="77777777" w:rsidR="00743828" w:rsidRDefault="00743828" w:rsidP="00254E31">
            <w:pPr>
              <w:rPr>
                <w:sz w:val="20"/>
                <w:szCs w:val="20"/>
              </w:rPr>
            </w:pPr>
          </w:p>
        </w:tc>
      </w:tr>
      <w:tr w:rsidR="00743828" w14:paraId="1D1BB1BC" w14:textId="77777777" w:rsidTr="00254E31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837BB5D" w14:textId="77777777" w:rsidR="00743828" w:rsidRDefault="00743828" w:rsidP="00254E3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743828" w14:paraId="65F8948E" w14:textId="77777777" w:rsidTr="00254E31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A7E2FB2" w14:textId="77777777" w:rsidR="00743828" w:rsidRDefault="00743828" w:rsidP="00254E3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743828" w14:paraId="393501A9" w14:textId="77777777" w:rsidTr="00254E31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80413" w14:textId="77777777" w:rsidR="00743828" w:rsidRDefault="00743828" w:rsidP="00254E3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D710361" w14:textId="77777777" w:rsidR="00743828" w:rsidRDefault="00743828" w:rsidP="00254E3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B55BD" w14:textId="77777777" w:rsidR="00743828" w:rsidRDefault="00743828" w:rsidP="00254E31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743828" w14:paraId="05CDE80D" w14:textId="77777777" w:rsidTr="00254E31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D8D9B" w14:textId="77777777" w:rsidR="00743828" w:rsidRDefault="00743828" w:rsidP="00254E31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E7E4BA6" w14:textId="77777777" w:rsidR="00743828" w:rsidRDefault="00743828" w:rsidP="00254E3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8FF0F" w14:textId="77777777" w:rsidR="00743828" w:rsidRDefault="00743828" w:rsidP="00254E31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743828" w14:paraId="64846CCE" w14:textId="77777777" w:rsidTr="00254E31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BE91A" w14:textId="77777777" w:rsidR="00743828" w:rsidRDefault="00743828" w:rsidP="00254E31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3A74FE" w14:textId="77777777" w:rsidR="00743828" w:rsidRDefault="00743828" w:rsidP="00254E3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7195A" w14:textId="77777777" w:rsidR="00743828" w:rsidRDefault="00743828" w:rsidP="00254E31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14:paraId="4611C771" w14:textId="77777777" w:rsidR="00743828" w:rsidRDefault="00743828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1997F028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74E4F749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0EEF93AC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1800F38C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778BEEF7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4E5B60E8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2A182C5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92274EB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9EC1B70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1E556C6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363EE7E3" w14:textId="77777777"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14:paraId="2652AFE8" w14:textId="77777777" w:rsidR="00606FAB" w:rsidRDefault="00606FAB" w:rsidP="003268C4">
      <w:pPr>
        <w:ind w:left="4248"/>
      </w:pPr>
    </w:p>
    <w:p w14:paraId="4D3312D9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14:paraId="3B66F82F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14:paraId="784BE562" w14:textId="77777777"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C66CF" w14:textId="77777777" w:rsidR="00B05FB9" w:rsidRDefault="00B05FB9">
      <w:r>
        <w:separator/>
      </w:r>
    </w:p>
  </w:endnote>
  <w:endnote w:type="continuationSeparator" w:id="0">
    <w:p w14:paraId="0DB2E6B0" w14:textId="77777777" w:rsidR="00B05FB9" w:rsidRDefault="00B05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7B9B6" w14:textId="77777777" w:rsidR="001C5EE9" w:rsidRDefault="001C5E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BB1B6" w14:textId="77777777" w:rsidR="001C5EE9" w:rsidRDefault="001C5EE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BD5B2" w14:textId="77777777" w:rsidR="001C5EE9" w:rsidRDefault="001C5E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9CD2D" w14:textId="77777777" w:rsidR="00B05FB9" w:rsidRDefault="00B05FB9">
      <w:r>
        <w:separator/>
      </w:r>
    </w:p>
  </w:footnote>
  <w:footnote w:type="continuationSeparator" w:id="0">
    <w:p w14:paraId="4CFE757C" w14:textId="77777777" w:rsidR="00B05FB9" w:rsidRDefault="00B05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E3237" w14:textId="77777777" w:rsidR="001C5EE9" w:rsidRDefault="001C5E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EB10D" w14:textId="7E9065BB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44CB0149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3AFD24E3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C4506" w14:textId="77777777" w:rsidR="001C5EE9" w:rsidRDefault="001C5E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C31DB"/>
    <w:multiLevelType w:val="hybridMultilevel"/>
    <w:tmpl w:val="3FC4CC46"/>
    <w:lvl w:ilvl="0" w:tplc="41FE166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6C15B38"/>
    <w:multiLevelType w:val="hybridMultilevel"/>
    <w:tmpl w:val="11D09B74"/>
    <w:lvl w:ilvl="0" w:tplc="5C7A2EB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6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1760468">
    <w:abstractNumId w:val="11"/>
  </w:num>
  <w:num w:numId="2" w16cid:durableId="967779939">
    <w:abstractNumId w:val="22"/>
  </w:num>
  <w:num w:numId="3" w16cid:durableId="1877234629">
    <w:abstractNumId w:val="25"/>
  </w:num>
  <w:num w:numId="4" w16cid:durableId="1883589254">
    <w:abstractNumId w:val="6"/>
  </w:num>
  <w:num w:numId="5" w16cid:durableId="851989255">
    <w:abstractNumId w:val="28"/>
  </w:num>
  <w:num w:numId="6" w16cid:durableId="1966765091">
    <w:abstractNumId w:val="7"/>
  </w:num>
  <w:num w:numId="7" w16cid:durableId="936642195">
    <w:abstractNumId w:val="8"/>
  </w:num>
  <w:num w:numId="8" w16cid:durableId="1968319381">
    <w:abstractNumId w:val="31"/>
  </w:num>
  <w:num w:numId="9" w16cid:durableId="981933981">
    <w:abstractNumId w:val="5"/>
  </w:num>
  <w:num w:numId="10" w16cid:durableId="282157407">
    <w:abstractNumId w:val="30"/>
  </w:num>
  <w:num w:numId="11" w16cid:durableId="1283145128">
    <w:abstractNumId w:val="27"/>
  </w:num>
  <w:num w:numId="12" w16cid:durableId="176776530">
    <w:abstractNumId w:val="13"/>
  </w:num>
  <w:num w:numId="13" w16cid:durableId="1051878769">
    <w:abstractNumId w:val="26"/>
  </w:num>
  <w:num w:numId="14" w16cid:durableId="2027822738">
    <w:abstractNumId w:val="37"/>
  </w:num>
  <w:num w:numId="15" w16cid:durableId="1919822878">
    <w:abstractNumId w:val="23"/>
  </w:num>
  <w:num w:numId="16" w16cid:durableId="1227376605">
    <w:abstractNumId w:val="34"/>
  </w:num>
  <w:num w:numId="17" w16cid:durableId="512261854">
    <w:abstractNumId w:val="12"/>
  </w:num>
  <w:num w:numId="18" w16cid:durableId="1636371260">
    <w:abstractNumId w:val="16"/>
  </w:num>
  <w:num w:numId="19" w16cid:durableId="634071204">
    <w:abstractNumId w:val="33"/>
  </w:num>
  <w:num w:numId="20" w16cid:durableId="1712535294">
    <w:abstractNumId w:val="2"/>
  </w:num>
  <w:num w:numId="21" w16cid:durableId="1656451299">
    <w:abstractNumId w:val="29"/>
  </w:num>
  <w:num w:numId="22" w16cid:durableId="112749076">
    <w:abstractNumId w:val="3"/>
  </w:num>
  <w:num w:numId="23" w16cid:durableId="1172598768">
    <w:abstractNumId w:val="14"/>
  </w:num>
  <w:num w:numId="24" w16cid:durableId="414788205">
    <w:abstractNumId w:val="32"/>
  </w:num>
  <w:num w:numId="25" w16cid:durableId="1501121460">
    <w:abstractNumId w:val="9"/>
  </w:num>
  <w:num w:numId="26" w16cid:durableId="201403264">
    <w:abstractNumId w:val="15"/>
  </w:num>
  <w:num w:numId="27" w16cid:durableId="2038391167">
    <w:abstractNumId w:val="20"/>
  </w:num>
  <w:num w:numId="28" w16cid:durableId="477845533">
    <w:abstractNumId w:val="17"/>
  </w:num>
  <w:num w:numId="29" w16cid:durableId="673193919">
    <w:abstractNumId w:val="4"/>
  </w:num>
  <w:num w:numId="30" w16cid:durableId="555315513">
    <w:abstractNumId w:val="18"/>
  </w:num>
  <w:num w:numId="31" w16cid:durableId="1866866425">
    <w:abstractNumId w:val="1"/>
  </w:num>
  <w:num w:numId="32" w16cid:durableId="1803112636">
    <w:abstractNumId w:val="38"/>
  </w:num>
  <w:num w:numId="33" w16cid:durableId="2140952074">
    <w:abstractNumId w:val="36"/>
  </w:num>
  <w:num w:numId="34" w16cid:durableId="1707973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7331066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8097627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365179046">
    <w:abstractNumId w:val="35"/>
  </w:num>
  <w:num w:numId="38" w16cid:durableId="344327759">
    <w:abstractNumId w:val="24"/>
  </w:num>
  <w:num w:numId="39" w16cid:durableId="621106961">
    <w:abstractNumId w:val="21"/>
  </w:num>
  <w:num w:numId="40" w16cid:durableId="1829402397">
    <w:abstractNumId w:val="10"/>
  </w:num>
  <w:num w:numId="41" w16cid:durableId="1936940158">
    <w:abstractNumId w:val="0"/>
  </w:num>
  <w:num w:numId="42" w16cid:durableId="176318165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5FB9"/>
    <w:rsid w:val="00020F7D"/>
    <w:rsid w:val="000867FD"/>
    <w:rsid w:val="000D4867"/>
    <w:rsid w:val="00101BF2"/>
    <w:rsid w:val="001449B9"/>
    <w:rsid w:val="00156BE1"/>
    <w:rsid w:val="001C5EE9"/>
    <w:rsid w:val="00203C73"/>
    <w:rsid w:val="002346CB"/>
    <w:rsid w:val="002827B1"/>
    <w:rsid w:val="002B2E7A"/>
    <w:rsid w:val="003268C4"/>
    <w:rsid w:val="003503B7"/>
    <w:rsid w:val="003A18E3"/>
    <w:rsid w:val="003F5AA9"/>
    <w:rsid w:val="00446A72"/>
    <w:rsid w:val="00457C14"/>
    <w:rsid w:val="00460999"/>
    <w:rsid w:val="00606FAB"/>
    <w:rsid w:val="00663EEF"/>
    <w:rsid w:val="00741AC8"/>
    <w:rsid w:val="00743828"/>
    <w:rsid w:val="00755C66"/>
    <w:rsid w:val="009200B1"/>
    <w:rsid w:val="00982773"/>
    <w:rsid w:val="009C19AD"/>
    <w:rsid w:val="00A02D66"/>
    <w:rsid w:val="00B05FB9"/>
    <w:rsid w:val="00C446A2"/>
    <w:rsid w:val="00C8648B"/>
    <w:rsid w:val="00D3160B"/>
    <w:rsid w:val="00D87042"/>
    <w:rsid w:val="00EF356C"/>
    <w:rsid w:val="00F1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77F573"/>
  <w15:chartTrackingRefBased/>
  <w15:docId w15:val="{7CCF5C6A-19D6-480B-AF86-F8E962098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700</Words>
  <Characters>7242</Characters>
  <Application>Microsoft Office Word</Application>
  <DocSecurity>0</DocSecurity>
  <Lines>60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Ewelina Kęska</cp:lastModifiedBy>
  <cp:revision>2</cp:revision>
  <cp:lastPrinted>2001-01-24T13:21:00Z</cp:lastPrinted>
  <dcterms:created xsi:type="dcterms:W3CDTF">2025-05-09T06:48:00Z</dcterms:created>
  <dcterms:modified xsi:type="dcterms:W3CDTF">2025-05-09T06:48:00Z</dcterms:modified>
</cp:coreProperties>
</file>