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5CB2913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/ załącznik nr 1 </w:t>
      </w:r>
      <w:r w:rsidR="005A075F" w:rsidRPr="005A075F">
        <w:rPr>
          <w:bCs/>
          <w:sz w:val="22"/>
          <w:szCs w:val="22"/>
          <w:u w:val="single"/>
        </w:rPr>
        <w:t>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51D07CB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E504E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51A1D549" w14:textId="5F876492" w:rsidR="009E504E" w:rsidRPr="009E504E" w:rsidRDefault="009E504E" w:rsidP="009E504E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9E504E">
        <w:rPr>
          <w:b/>
          <w:bCs/>
          <w:sz w:val="22"/>
          <w:szCs w:val="22"/>
        </w:rPr>
        <w:t xml:space="preserve">Zakup niezbędnego sprzętu medycznego i wyposażenia na potrzeby udzielanych świadczeń zdrowotnych z zakresu ortopedii, okulistyki i laryngologii dla Szpitala Wojewódzkiego </w:t>
      </w:r>
      <w:r>
        <w:rPr>
          <w:b/>
          <w:bCs/>
          <w:sz w:val="22"/>
          <w:szCs w:val="22"/>
        </w:rPr>
        <w:br/>
      </w:r>
      <w:r w:rsidRPr="009E504E">
        <w:rPr>
          <w:b/>
          <w:bCs/>
          <w:sz w:val="22"/>
          <w:szCs w:val="22"/>
        </w:rPr>
        <w:t>w Poznaniu - cztery zadania:</w:t>
      </w:r>
    </w:p>
    <w:p w14:paraId="48803925" w14:textId="77777777" w:rsidR="009E504E" w:rsidRPr="009E504E" w:rsidRDefault="009E504E" w:rsidP="009E504E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9E504E">
        <w:rPr>
          <w:b/>
          <w:bCs/>
          <w:sz w:val="22"/>
          <w:szCs w:val="22"/>
        </w:rPr>
        <w:t xml:space="preserve">1. Zakup: Tonometr z </w:t>
      </w:r>
      <w:proofErr w:type="spellStart"/>
      <w:r w:rsidRPr="009E504E">
        <w:rPr>
          <w:b/>
          <w:bCs/>
          <w:sz w:val="22"/>
          <w:szCs w:val="22"/>
        </w:rPr>
        <w:t>autorefraktometrem</w:t>
      </w:r>
      <w:proofErr w:type="spellEnd"/>
      <w:r w:rsidRPr="009E504E">
        <w:rPr>
          <w:b/>
          <w:bCs/>
          <w:sz w:val="22"/>
          <w:szCs w:val="22"/>
        </w:rPr>
        <w:t xml:space="preserve"> oraz </w:t>
      </w:r>
      <w:proofErr w:type="spellStart"/>
      <w:r w:rsidRPr="009E504E">
        <w:rPr>
          <w:b/>
          <w:bCs/>
          <w:sz w:val="22"/>
          <w:szCs w:val="22"/>
        </w:rPr>
        <w:t>Foropter</w:t>
      </w:r>
      <w:proofErr w:type="spellEnd"/>
    </w:p>
    <w:p w14:paraId="7A1D224B" w14:textId="77777777" w:rsidR="009E504E" w:rsidRPr="009E504E" w:rsidRDefault="009E504E" w:rsidP="009E504E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9E504E">
        <w:rPr>
          <w:b/>
          <w:bCs/>
          <w:sz w:val="22"/>
          <w:szCs w:val="22"/>
        </w:rPr>
        <w:t>2. Zakup: Narzędzia chirurgiczne</w:t>
      </w:r>
    </w:p>
    <w:p w14:paraId="4AB99FFD" w14:textId="77777777" w:rsidR="009E504E" w:rsidRPr="009E504E" w:rsidRDefault="009E504E" w:rsidP="009E504E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9E504E">
        <w:rPr>
          <w:b/>
          <w:bCs/>
          <w:sz w:val="22"/>
          <w:szCs w:val="22"/>
        </w:rPr>
        <w:t>3. Zakup: Rzutnik optotypów / wyświetlacz optotypów</w:t>
      </w:r>
    </w:p>
    <w:p w14:paraId="349470DB" w14:textId="77777777" w:rsidR="009E504E" w:rsidRDefault="009E504E" w:rsidP="009E504E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9E504E">
        <w:rPr>
          <w:b/>
          <w:bCs/>
          <w:sz w:val="22"/>
          <w:szCs w:val="22"/>
        </w:rPr>
        <w:t>4. Zakup: Unit laryngologiczny z wyposażeniem oraz fotel laryngologiczny</w:t>
      </w:r>
    </w:p>
    <w:p w14:paraId="3CCEC880" w14:textId="682A29DA" w:rsidR="00281DC6" w:rsidRPr="00281DC6" w:rsidRDefault="00281DC6" w:rsidP="009E504E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0D16AE6C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5A075F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</w:p>
    <w:p w14:paraId="253D2BBF" w14:textId="23E61049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5" w:name="_Hlk142306947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6" w:name="_Hlk67910880"/>
      <w:r w:rsidR="009E504E">
        <w:rPr>
          <w:color w:val="000000"/>
          <w:sz w:val="22"/>
          <w:szCs w:val="22"/>
          <w:u w:val="single"/>
        </w:rPr>
        <w:t xml:space="preserve">Tonometr z </w:t>
      </w:r>
      <w:proofErr w:type="spellStart"/>
      <w:r w:rsidR="009E504E">
        <w:rPr>
          <w:color w:val="000000"/>
          <w:sz w:val="22"/>
          <w:szCs w:val="22"/>
          <w:u w:val="single"/>
        </w:rPr>
        <w:t>autorefraktometrem</w:t>
      </w:r>
      <w:proofErr w:type="spellEnd"/>
      <w:r w:rsidR="009E504E">
        <w:rPr>
          <w:color w:val="000000"/>
          <w:sz w:val="22"/>
          <w:szCs w:val="22"/>
          <w:u w:val="single"/>
        </w:rPr>
        <w:t xml:space="preserve"> </w:t>
      </w:r>
      <w:r w:rsidR="00733313" w:rsidRPr="00733313">
        <w:rPr>
          <w:color w:val="000000"/>
          <w:sz w:val="22"/>
          <w:szCs w:val="22"/>
          <w:u w:val="single"/>
        </w:rPr>
        <w:t xml:space="preserve">oraz </w:t>
      </w:r>
      <w:proofErr w:type="spellStart"/>
      <w:r w:rsidR="00733313" w:rsidRPr="00733313">
        <w:rPr>
          <w:color w:val="000000"/>
          <w:sz w:val="22"/>
          <w:szCs w:val="22"/>
          <w:u w:val="single"/>
        </w:rPr>
        <w:t>Foropter</w:t>
      </w:r>
      <w:proofErr w:type="spellEnd"/>
      <w:r w:rsidR="00733313" w:rsidRPr="00733313">
        <w:rPr>
          <w:color w:val="000000"/>
          <w:sz w:val="22"/>
          <w:szCs w:val="22"/>
          <w:u w:val="single"/>
        </w:rPr>
        <w:t xml:space="preserve"> </w:t>
      </w:r>
      <w:r w:rsidR="009E504E">
        <w:rPr>
          <w:color w:val="000000"/>
          <w:sz w:val="22"/>
          <w:szCs w:val="22"/>
          <w:u w:val="single"/>
        </w:rPr>
        <w:t>– 2 szt.</w:t>
      </w: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95781591"/>
      <w:bookmarkEnd w:id="6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59F69EA8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7609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760909"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1AA7E868" w14:textId="0412D7EF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760909" w:rsidRPr="00760909">
        <w:rPr>
          <w:b/>
          <w:sz w:val="22"/>
        </w:rPr>
        <w:t xml:space="preserve">maksymalnie </w:t>
      </w:r>
      <w:r w:rsidR="009E504E">
        <w:rPr>
          <w:b/>
          <w:sz w:val="22"/>
        </w:rPr>
        <w:t>6</w:t>
      </w:r>
      <w:r w:rsidR="00760909" w:rsidRPr="00760909">
        <w:rPr>
          <w:b/>
          <w:sz w:val="22"/>
        </w:rPr>
        <w:t xml:space="preserve"> tygodni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7043B72" w14:textId="09E89A03" w:rsidR="005D7568" w:rsidRDefault="005D7568" w:rsidP="000D2EDF">
      <w:pPr>
        <w:spacing w:after="120" w:line="276" w:lineRule="auto"/>
        <w:contextualSpacing/>
        <w:jc w:val="both"/>
        <w:rPr>
          <w:bCs/>
          <w:sz w:val="22"/>
        </w:rPr>
      </w:pPr>
      <w:bookmarkStart w:id="9" w:name="_Hlk198018035"/>
      <w:r>
        <w:rPr>
          <w:bCs/>
          <w:sz w:val="22"/>
        </w:rPr>
        <w:t>Dostawa do: Oddział okulistyczny – 3 piętro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10" w:name="_Hlk135816524"/>
      <w:bookmarkEnd w:id="2"/>
      <w:bookmarkEnd w:id="8"/>
      <w:bookmarkEnd w:id="9"/>
    </w:p>
    <w:p w14:paraId="241E029C" w14:textId="03243796" w:rsidR="00453BEF" w:rsidRDefault="00453BEF" w:rsidP="00453BE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 w:rsidR="00760909">
        <w:rPr>
          <w:b/>
          <w:bCs/>
          <w:sz w:val="22"/>
          <w:szCs w:val="22"/>
        </w:rPr>
        <w:t xml:space="preserve"> </w:t>
      </w:r>
      <w:r w:rsidR="009E504E">
        <w:rPr>
          <w:b/>
          <w:bCs/>
          <w:sz w:val="22"/>
          <w:szCs w:val="22"/>
        </w:rPr>
        <w:t>tydzień/tygodnie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bez skrócenia terminu</w:t>
      </w:r>
      <w:r w:rsidR="009E504E">
        <w:rPr>
          <w:sz w:val="22"/>
          <w:szCs w:val="22"/>
        </w:rPr>
        <w:t>, tj. 6 tygodni</w:t>
      </w:r>
      <w:r>
        <w:rPr>
          <w:sz w:val="22"/>
          <w:szCs w:val="22"/>
        </w:rPr>
        <w:t xml:space="preserve">, </w:t>
      </w:r>
      <w:r w:rsidR="00760909">
        <w:rPr>
          <w:sz w:val="22"/>
          <w:szCs w:val="22"/>
        </w:rPr>
        <w:t xml:space="preserve">skrócenie o </w:t>
      </w:r>
      <w:r>
        <w:rPr>
          <w:sz w:val="22"/>
          <w:szCs w:val="22"/>
        </w:rPr>
        <w:t xml:space="preserve">1 tydzień, </w:t>
      </w:r>
      <w:r w:rsidR="00760909">
        <w:rPr>
          <w:sz w:val="22"/>
          <w:szCs w:val="22"/>
        </w:rPr>
        <w:t xml:space="preserve">skrócenie o  </w:t>
      </w:r>
      <w:r>
        <w:rPr>
          <w:sz w:val="22"/>
          <w:szCs w:val="22"/>
        </w:rPr>
        <w:t>2 tygodnie</w:t>
      </w:r>
      <w:r w:rsidRPr="00453BEF">
        <w:rPr>
          <w:sz w:val="22"/>
          <w:szCs w:val="22"/>
        </w:rPr>
        <w:t>)</w:t>
      </w:r>
    </w:p>
    <w:p w14:paraId="06ABF21F" w14:textId="7FA489F9" w:rsidR="00760909" w:rsidRPr="007A62B1" w:rsidRDefault="00760909" w:rsidP="0076090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</w:t>
      </w:r>
      <w:r w:rsidR="009E504E">
        <w:rPr>
          <w:bCs/>
          <w:sz w:val="22"/>
        </w:rPr>
        <w:t>6</w:t>
      </w:r>
      <w:r>
        <w:rPr>
          <w:bCs/>
          <w:sz w:val="22"/>
        </w:rPr>
        <w:t xml:space="preserve"> tygodni</w:t>
      </w:r>
      <w:r w:rsidR="009E504E">
        <w:rPr>
          <w:bCs/>
          <w:sz w:val="22"/>
        </w:rPr>
        <w:t>e</w:t>
      </w:r>
      <w:r>
        <w:rPr>
          <w:bCs/>
          <w:sz w:val="22"/>
        </w:rPr>
        <w:t xml:space="preserve">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 w:rsidR="009E504E">
        <w:rPr>
          <w:bCs/>
          <w:sz w:val="22"/>
        </w:rPr>
        <w:t>6</w:t>
      </w:r>
      <w:r>
        <w:rPr>
          <w:bCs/>
          <w:sz w:val="22"/>
        </w:rPr>
        <w:t xml:space="preserve"> tygodni</w:t>
      </w:r>
      <w:r w:rsidR="009E504E">
        <w:rPr>
          <w:bCs/>
          <w:sz w:val="22"/>
        </w:rPr>
        <w:t>e</w:t>
      </w:r>
      <w:r>
        <w:rPr>
          <w:bCs/>
          <w:sz w:val="22"/>
        </w:rPr>
        <w:t xml:space="preserve">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7D336A62" w14:textId="77777777" w:rsidR="00760909" w:rsidRPr="00453BEF" w:rsidRDefault="00760909" w:rsidP="00453BEF">
      <w:pPr>
        <w:jc w:val="both"/>
        <w:rPr>
          <w:sz w:val="22"/>
          <w:szCs w:val="22"/>
        </w:rPr>
      </w:pPr>
    </w:p>
    <w:bookmarkEnd w:id="10"/>
    <w:bookmarkEnd w:id="5"/>
    <w:p w14:paraId="3EA6D6F3" w14:textId="0288CCA8" w:rsidR="00243C71" w:rsidRPr="00453BEF" w:rsidRDefault="00243C71" w:rsidP="00243C71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190F648" w14:textId="08EF109D" w:rsidR="00243C71" w:rsidRPr="007A62B1" w:rsidRDefault="00243C71" w:rsidP="00243C7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7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E6B0897" w14:textId="1C9C5198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11" w:name="_Hlk198017631"/>
      <w:r w:rsidRPr="000D2EDF">
        <w:rPr>
          <w:bCs/>
          <w:sz w:val="22"/>
          <w:u w:val="single"/>
          <w:lang w:val="en-US"/>
        </w:rPr>
        <w:t xml:space="preserve">Zadanie nr </w:t>
      </w:r>
      <w:r w:rsidR="003B60E7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504E">
        <w:rPr>
          <w:color w:val="000000"/>
          <w:sz w:val="22"/>
          <w:szCs w:val="22"/>
          <w:u w:val="single"/>
        </w:rPr>
        <w:t>Narzędzia chirurgiczne – 8 zestawów</w:t>
      </w:r>
    </w:p>
    <w:p w14:paraId="228104C3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4AA06DA7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079B7E15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3409A02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10612947" w14:textId="77777777" w:rsidR="009E504E" w:rsidRPr="000272DA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7A7947A8" w14:textId="77777777" w:rsidR="009E504E" w:rsidRPr="007A6234" w:rsidRDefault="009E504E" w:rsidP="009E504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>
        <w:rPr>
          <w:b/>
          <w:sz w:val="22"/>
        </w:rPr>
        <w:t>6</w:t>
      </w:r>
      <w:r w:rsidRPr="00760909">
        <w:rPr>
          <w:b/>
          <w:sz w:val="22"/>
        </w:rPr>
        <w:t xml:space="preserve"> tygodni </w:t>
      </w:r>
      <w:r w:rsidRPr="007A6234">
        <w:rPr>
          <w:b/>
          <w:sz w:val="22"/>
        </w:rPr>
        <w:t>od daty zawarcia umowy</w:t>
      </w:r>
    </w:p>
    <w:p w14:paraId="19BEE115" w14:textId="77777777" w:rsidR="009E504E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4B3C14B3" w14:textId="77777777" w:rsidR="005D7568" w:rsidRDefault="005D7568" w:rsidP="005D7568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Dostawa do: Oddział okulistyczny – 3 piętro</w:t>
      </w:r>
    </w:p>
    <w:p w14:paraId="4ACDAF94" w14:textId="77777777" w:rsidR="009E504E" w:rsidRDefault="009E504E" w:rsidP="009E504E">
      <w:pPr>
        <w:jc w:val="both"/>
        <w:rPr>
          <w:b/>
          <w:sz w:val="22"/>
          <w:szCs w:val="22"/>
        </w:rPr>
      </w:pPr>
    </w:p>
    <w:p w14:paraId="4FD5AF82" w14:textId="77777777" w:rsidR="009E504E" w:rsidRDefault="009E504E" w:rsidP="009E504E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 xml:space="preserve"> tydzień/tygodnie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bez skrócenia terminu, tj. 6 tygodni, skrócenie o 1 tydzień, skrócenie o  2 tygodnie</w:t>
      </w:r>
      <w:r w:rsidRPr="00453BEF">
        <w:rPr>
          <w:sz w:val="22"/>
          <w:szCs w:val="22"/>
        </w:rPr>
        <w:t>)</w:t>
      </w:r>
    </w:p>
    <w:p w14:paraId="53BAF9E6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6 tygodnie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 xml:space="preserve">6 tygodnie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4711C711" w14:textId="77777777" w:rsidR="009E504E" w:rsidRPr="00453BEF" w:rsidRDefault="009E504E" w:rsidP="009E504E">
      <w:pPr>
        <w:jc w:val="both"/>
        <w:rPr>
          <w:sz w:val="22"/>
          <w:szCs w:val="22"/>
        </w:rPr>
      </w:pPr>
    </w:p>
    <w:p w14:paraId="100EC134" w14:textId="77777777" w:rsidR="009E504E" w:rsidRPr="00453BEF" w:rsidRDefault="009E504E" w:rsidP="009E504E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lastRenderedPageBreak/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1169C31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11"/>
    <w:p w14:paraId="2BFC44B4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46282BB" w14:textId="77777777" w:rsidR="009E504E" w:rsidRDefault="009E504E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24A75B96" w14:textId="4869FB70" w:rsidR="009E504E" w:rsidRPr="000D2EDF" w:rsidRDefault="009E504E" w:rsidP="009E504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>Rzutnik optotypów / wyświetlacz optotypów – 2 szt.</w:t>
      </w:r>
    </w:p>
    <w:p w14:paraId="43714104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6AD800C8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7BA2D9AF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1861778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03F2B0B" w14:textId="77777777" w:rsidR="009E504E" w:rsidRPr="000272DA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1262ED50" w14:textId="77777777" w:rsidR="009E504E" w:rsidRPr="007A6234" w:rsidRDefault="009E504E" w:rsidP="009E504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>
        <w:rPr>
          <w:b/>
          <w:sz w:val="22"/>
        </w:rPr>
        <w:t>6</w:t>
      </w:r>
      <w:r w:rsidRPr="00760909">
        <w:rPr>
          <w:b/>
          <w:sz w:val="22"/>
        </w:rPr>
        <w:t xml:space="preserve"> tygodni </w:t>
      </w:r>
      <w:r w:rsidRPr="007A6234">
        <w:rPr>
          <w:b/>
          <w:sz w:val="22"/>
        </w:rPr>
        <w:t>od daty zawarcia umowy</w:t>
      </w:r>
    </w:p>
    <w:p w14:paraId="7836BEE6" w14:textId="77777777" w:rsidR="009E504E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1CED304" w14:textId="77777777" w:rsidR="005D7568" w:rsidRDefault="005D7568" w:rsidP="005D7568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Dostawa do: Oddział okulistyczny – 3 piętro</w:t>
      </w:r>
    </w:p>
    <w:p w14:paraId="67466589" w14:textId="77777777" w:rsidR="009E504E" w:rsidRDefault="009E504E" w:rsidP="009E504E">
      <w:pPr>
        <w:jc w:val="both"/>
        <w:rPr>
          <w:b/>
          <w:sz w:val="22"/>
          <w:szCs w:val="22"/>
        </w:rPr>
      </w:pPr>
    </w:p>
    <w:p w14:paraId="12B21F0D" w14:textId="77777777" w:rsidR="009E504E" w:rsidRDefault="009E504E" w:rsidP="009E504E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 xml:space="preserve"> tydzień/tygodnie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bez skrócenia terminu, tj. 6 tygodni, skrócenie o 1 tydzień, skrócenie o  2 tygodnie</w:t>
      </w:r>
      <w:r w:rsidRPr="00453BEF">
        <w:rPr>
          <w:sz w:val="22"/>
          <w:szCs w:val="22"/>
        </w:rPr>
        <w:t>)</w:t>
      </w:r>
    </w:p>
    <w:p w14:paraId="565DE6E0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6 tygodnie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 xml:space="preserve">6 tygodnie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6B6EFF35" w14:textId="77777777" w:rsidR="009E504E" w:rsidRPr="00453BEF" w:rsidRDefault="009E504E" w:rsidP="009E504E">
      <w:pPr>
        <w:jc w:val="both"/>
        <w:rPr>
          <w:sz w:val="22"/>
          <w:szCs w:val="22"/>
        </w:rPr>
      </w:pPr>
    </w:p>
    <w:p w14:paraId="1C417A4F" w14:textId="77777777" w:rsidR="009E504E" w:rsidRPr="00453BEF" w:rsidRDefault="009E504E" w:rsidP="009E504E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16FDEB77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1451F949" w14:textId="77777777" w:rsidR="009E504E" w:rsidRDefault="009E504E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18A55699" w14:textId="77777777" w:rsidR="009E504E" w:rsidRDefault="009E504E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5D677A5B" w14:textId="37ABF06D" w:rsidR="009E504E" w:rsidRPr="000D2EDF" w:rsidRDefault="009E504E" w:rsidP="009E504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>Unit laryngologiczny z wyposażeniem oraz fotel laryngologiczny</w:t>
      </w:r>
    </w:p>
    <w:p w14:paraId="65CDCC93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32E033D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73EFADA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62A3FCF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1DDEAE09" w14:textId="77777777" w:rsidR="009E504E" w:rsidRPr="000272DA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02C74DD7" w14:textId="0153ECAE" w:rsidR="009E504E" w:rsidRPr="007A6234" w:rsidRDefault="009E504E" w:rsidP="009E504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>
        <w:rPr>
          <w:b/>
          <w:sz w:val="22"/>
        </w:rPr>
        <w:t>8</w:t>
      </w:r>
      <w:r w:rsidRPr="00760909">
        <w:rPr>
          <w:b/>
          <w:sz w:val="22"/>
        </w:rPr>
        <w:t xml:space="preserve"> tygodni </w:t>
      </w:r>
      <w:r w:rsidRPr="007A6234">
        <w:rPr>
          <w:b/>
          <w:sz w:val="22"/>
        </w:rPr>
        <w:t>od daty zawarcia umowy</w:t>
      </w:r>
    </w:p>
    <w:p w14:paraId="3301D7EB" w14:textId="77777777" w:rsidR="009E504E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68213C5" w14:textId="0E1D46DC" w:rsidR="005D7568" w:rsidRDefault="005D7568" w:rsidP="005D7568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Dostawa do: Oddział otolaryngologiczny – 6 piętro</w:t>
      </w:r>
    </w:p>
    <w:p w14:paraId="68C52FA8" w14:textId="77777777" w:rsidR="009E504E" w:rsidRDefault="009E504E" w:rsidP="009E504E">
      <w:pPr>
        <w:jc w:val="both"/>
        <w:rPr>
          <w:b/>
          <w:sz w:val="22"/>
          <w:szCs w:val="22"/>
        </w:rPr>
      </w:pPr>
    </w:p>
    <w:p w14:paraId="6FC23657" w14:textId="4E8202F2" w:rsidR="009E504E" w:rsidRDefault="009E504E" w:rsidP="009E504E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 xml:space="preserve"> tydzień/tygodnie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bez skrócenia terminu, tj. 8 tygodni, skrócenie o 1 tydzień, skrócenie o  2 tygodnie</w:t>
      </w:r>
      <w:r w:rsidRPr="00453BEF">
        <w:rPr>
          <w:sz w:val="22"/>
          <w:szCs w:val="22"/>
        </w:rPr>
        <w:t>)</w:t>
      </w:r>
    </w:p>
    <w:p w14:paraId="08ABA08B" w14:textId="4865D10B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8 tygodni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 xml:space="preserve">8 tygodni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3B3AAE91" w14:textId="77777777" w:rsidR="009E504E" w:rsidRPr="00453BEF" w:rsidRDefault="009E504E" w:rsidP="009E504E">
      <w:pPr>
        <w:jc w:val="both"/>
        <w:rPr>
          <w:sz w:val="22"/>
          <w:szCs w:val="22"/>
        </w:rPr>
      </w:pPr>
    </w:p>
    <w:p w14:paraId="5547C1BF" w14:textId="77777777" w:rsidR="009E504E" w:rsidRPr="00453BEF" w:rsidRDefault="009E504E" w:rsidP="009E504E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CE0AAC2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398CF8AE" w14:textId="77777777" w:rsidR="009E504E" w:rsidRDefault="009E504E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42D7F3A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2" w:name="_Hlk51753816"/>
      <w:bookmarkStart w:id="13" w:name="_Hlk50105795"/>
      <w:bookmarkEnd w:id="3"/>
      <w:bookmarkEnd w:id="4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12"/>
    <w:bookmarkEnd w:id="1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6DD87513" w:rsidR="00D74BC1" w:rsidRDefault="00281DC6">
    <w:pPr>
      <w:pStyle w:val="Nagwek"/>
    </w:pPr>
    <w:r>
      <w:t>Znak sprawy: SZW/DZP/</w:t>
    </w:r>
    <w:r w:rsidR="009E504E">
      <w:t>48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5E57"/>
    <w:rsid w:val="005361E4"/>
    <w:rsid w:val="0054209F"/>
    <w:rsid w:val="00567915"/>
    <w:rsid w:val="00592545"/>
    <w:rsid w:val="005A075F"/>
    <w:rsid w:val="005A70C7"/>
    <w:rsid w:val="005D7568"/>
    <w:rsid w:val="00613B65"/>
    <w:rsid w:val="00635C6E"/>
    <w:rsid w:val="006929C9"/>
    <w:rsid w:val="006A2CCB"/>
    <w:rsid w:val="006B0115"/>
    <w:rsid w:val="006B5C98"/>
    <w:rsid w:val="006E5589"/>
    <w:rsid w:val="007325EB"/>
    <w:rsid w:val="00733313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C191B"/>
    <w:rsid w:val="008D24B9"/>
    <w:rsid w:val="008D29B6"/>
    <w:rsid w:val="00925288"/>
    <w:rsid w:val="00925993"/>
    <w:rsid w:val="00942685"/>
    <w:rsid w:val="009971F0"/>
    <w:rsid w:val="009A7FCD"/>
    <w:rsid w:val="009E504E"/>
    <w:rsid w:val="009E5297"/>
    <w:rsid w:val="009F45A4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5</Pages>
  <Words>1358</Words>
  <Characters>9310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10</cp:revision>
  <cp:lastPrinted>2007-10-05T06:59:00Z</cp:lastPrinted>
  <dcterms:created xsi:type="dcterms:W3CDTF">2025-04-17T08:56:00Z</dcterms:created>
  <dcterms:modified xsi:type="dcterms:W3CDTF">2025-05-13T07:05:00Z</dcterms:modified>
</cp:coreProperties>
</file>