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2E6200EA" w:rsidR="00566812" w:rsidRPr="00525EFF" w:rsidRDefault="00566812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Dostawa paliwa gazowego do Filii nr 2 i Filii nr 3 Szpitala Wojewódzkiego w Poznaniu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lastRenderedPageBreak/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74DAB27F" w14:textId="21F7829B" w:rsidR="00AF1B05" w:rsidRDefault="00AF1B05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>
        <w:rPr>
          <w:b/>
          <w:bCs/>
          <w:sz w:val="22"/>
        </w:rPr>
        <w:t>Termin płatności: 30 dni</w:t>
      </w:r>
    </w:p>
    <w:p w14:paraId="0AEA5228" w14:textId="473FC7A4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Termin wykonania umowy wynosi: 12 miesięcy od daty zawarcia umowy:</w:t>
      </w:r>
    </w:p>
    <w:p w14:paraId="0D945CE1" w14:textId="748EB6C2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01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202</w:t>
      </w:r>
      <w:r w:rsidR="003B2B3E">
        <w:rPr>
          <w:b/>
          <w:bCs/>
          <w:sz w:val="22"/>
        </w:rPr>
        <w:t>5 -</w:t>
      </w:r>
      <w:r w:rsidRPr="00566812">
        <w:rPr>
          <w:b/>
          <w:bCs/>
          <w:sz w:val="22"/>
        </w:rPr>
        <w:t xml:space="preserve"> 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10</w:t>
      </w:r>
      <w:r w:rsidR="003B2B3E">
        <w:rPr>
          <w:b/>
          <w:bCs/>
          <w:sz w:val="22"/>
        </w:rPr>
        <w:t>.</w:t>
      </w:r>
      <w:r w:rsidRPr="00566812">
        <w:rPr>
          <w:b/>
          <w:bCs/>
          <w:sz w:val="22"/>
        </w:rPr>
        <w:t>202</w:t>
      </w:r>
      <w:r w:rsidR="003B2B3E">
        <w:rPr>
          <w:b/>
          <w:bCs/>
          <w:sz w:val="22"/>
        </w:rPr>
        <w:t>6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4D64831" w:rsidR="00D74BC1" w:rsidRDefault="00281DC6">
    <w:pPr>
      <w:pStyle w:val="Nagwek"/>
    </w:pPr>
    <w:r>
      <w:t>Znak sprawy: SZW/DZP/</w:t>
    </w:r>
    <w:r w:rsidR="0053671D">
      <w:t>41</w:t>
    </w:r>
    <w:r>
      <w:t>/202</w:t>
    </w:r>
    <w:r w:rsidR="0053671D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B3BD2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3B2B3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3671D"/>
    <w:rsid w:val="0054209F"/>
    <w:rsid w:val="00566812"/>
    <w:rsid w:val="005779FD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0659E"/>
    <w:rsid w:val="00925288"/>
    <w:rsid w:val="00925993"/>
    <w:rsid w:val="00942685"/>
    <w:rsid w:val="00984182"/>
    <w:rsid w:val="009971F0"/>
    <w:rsid w:val="009B4E39"/>
    <w:rsid w:val="009E5297"/>
    <w:rsid w:val="00A35DA2"/>
    <w:rsid w:val="00A45690"/>
    <w:rsid w:val="00AC0870"/>
    <w:rsid w:val="00AE55B5"/>
    <w:rsid w:val="00AF1B0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3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36</cp:revision>
  <cp:lastPrinted>2007-10-05T06:59:00Z</cp:lastPrinted>
  <dcterms:created xsi:type="dcterms:W3CDTF">2022-10-05T12:38:00Z</dcterms:created>
  <dcterms:modified xsi:type="dcterms:W3CDTF">2025-05-09T09:32:00Z</dcterms:modified>
</cp:coreProperties>
</file>