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5646" w14:textId="5E523568" w:rsidR="006676AE" w:rsidRPr="00795E6D" w:rsidRDefault="006676AE" w:rsidP="006676AE">
      <w:pPr>
        <w:pStyle w:val="Nagwek4"/>
        <w:rPr>
          <w:bCs/>
          <w:i w:val="0"/>
          <w:sz w:val="22"/>
          <w:szCs w:val="22"/>
        </w:rPr>
      </w:pPr>
      <w:r w:rsidRPr="00795E6D">
        <w:rPr>
          <w:bCs/>
          <w:i w:val="0"/>
          <w:sz w:val="22"/>
          <w:szCs w:val="22"/>
        </w:rPr>
        <w:t xml:space="preserve">Załącznik nr </w:t>
      </w:r>
      <w:r w:rsidR="00795E6D" w:rsidRPr="00795E6D">
        <w:rPr>
          <w:bCs/>
          <w:i w:val="0"/>
          <w:sz w:val="22"/>
          <w:szCs w:val="22"/>
        </w:rPr>
        <w:t>7</w:t>
      </w:r>
      <w:r w:rsidR="00B36ABD" w:rsidRPr="00795E6D">
        <w:rPr>
          <w:bCs/>
          <w:i w:val="0"/>
          <w:sz w:val="22"/>
          <w:szCs w:val="22"/>
        </w:rPr>
        <w:t xml:space="preserve"> do SWZ</w:t>
      </w:r>
    </w:p>
    <w:p w14:paraId="36EE0000" w14:textId="77777777" w:rsidR="006676AE" w:rsidRPr="00795E6D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795E6D">
        <w:rPr>
          <w:rFonts w:ascii="Times New Roman" w:hAnsi="Times New Roman"/>
        </w:rPr>
        <w:t>Znak sprawy:</w:t>
      </w:r>
      <w:r w:rsidRPr="00795E6D">
        <w:rPr>
          <w:rFonts w:ascii="Times New Roman" w:hAnsi="Times New Roman"/>
          <w:b/>
        </w:rPr>
        <w:t xml:space="preserve"> </w:t>
      </w:r>
      <w:r w:rsidR="00313C5C" w:rsidRPr="00795E6D">
        <w:rPr>
          <w:rFonts w:ascii="Times New Roman" w:hAnsi="Times New Roman"/>
          <w:b/>
        </w:rPr>
        <w:t>SZW/DZP/41/2025</w:t>
      </w:r>
    </w:p>
    <w:p w14:paraId="6382CC0D" w14:textId="77777777" w:rsidR="00C4103F" w:rsidRPr="00795E6D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795E6D">
        <w:rPr>
          <w:rFonts w:ascii="Times New Roman" w:hAnsi="Times New Roman"/>
          <w:b/>
        </w:rPr>
        <w:t xml:space="preserve"> </w:t>
      </w:r>
      <w:r w:rsidR="007118F0" w:rsidRPr="00795E6D">
        <w:rPr>
          <w:rFonts w:ascii="Times New Roman" w:hAnsi="Times New Roman"/>
          <w:b/>
        </w:rPr>
        <w:t>Zamawiający</w:t>
      </w:r>
      <w:r w:rsidR="007936D6" w:rsidRPr="00795E6D">
        <w:rPr>
          <w:rFonts w:ascii="Times New Roman" w:hAnsi="Times New Roman"/>
          <w:b/>
        </w:rPr>
        <w:t>:</w:t>
      </w:r>
    </w:p>
    <w:p w14:paraId="2BDAF693" w14:textId="77777777" w:rsidR="006676AE" w:rsidRPr="00795E6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795E6D">
        <w:rPr>
          <w:sz w:val="22"/>
          <w:szCs w:val="22"/>
        </w:rPr>
        <w:t xml:space="preserve"> </w:t>
      </w:r>
      <w:r w:rsidR="00313C5C" w:rsidRPr="00795E6D">
        <w:rPr>
          <w:sz w:val="22"/>
          <w:szCs w:val="22"/>
        </w:rPr>
        <w:t>SZPITAL WOJEWÓDZKI W POZNANIU</w:t>
      </w:r>
    </w:p>
    <w:p w14:paraId="0A3235CE" w14:textId="1FC959EA" w:rsidR="006676AE" w:rsidRPr="00795E6D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95E6D">
        <w:rPr>
          <w:sz w:val="22"/>
          <w:szCs w:val="22"/>
        </w:rPr>
        <w:t xml:space="preserve"> </w:t>
      </w:r>
      <w:r w:rsidR="00162173">
        <w:rPr>
          <w:sz w:val="22"/>
          <w:szCs w:val="22"/>
        </w:rPr>
        <w:t xml:space="preserve">ul. </w:t>
      </w:r>
      <w:r w:rsidR="00313C5C" w:rsidRPr="00795E6D">
        <w:rPr>
          <w:sz w:val="22"/>
          <w:szCs w:val="22"/>
        </w:rPr>
        <w:t>Juraszów</w:t>
      </w:r>
      <w:r w:rsidRPr="00795E6D">
        <w:rPr>
          <w:sz w:val="22"/>
          <w:szCs w:val="22"/>
        </w:rPr>
        <w:t xml:space="preserve"> </w:t>
      </w:r>
      <w:r w:rsidR="00313C5C" w:rsidRPr="00795E6D">
        <w:rPr>
          <w:sz w:val="22"/>
          <w:szCs w:val="22"/>
        </w:rPr>
        <w:t>7/19</w:t>
      </w:r>
      <w:r w:rsidRPr="00795E6D">
        <w:rPr>
          <w:sz w:val="22"/>
          <w:szCs w:val="22"/>
        </w:rPr>
        <w:t xml:space="preserve"> </w:t>
      </w:r>
    </w:p>
    <w:p w14:paraId="4346CF7E" w14:textId="77777777" w:rsidR="00F90CD1" w:rsidRPr="00795E6D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95E6D">
        <w:rPr>
          <w:sz w:val="22"/>
          <w:szCs w:val="22"/>
        </w:rPr>
        <w:t xml:space="preserve"> </w:t>
      </w:r>
      <w:r w:rsidR="00313C5C" w:rsidRPr="00795E6D">
        <w:rPr>
          <w:sz w:val="22"/>
          <w:szCs w:val="22"/>
        </w:rPr>
        <w:t>60-479</w:t>
      </w:r>
      <w:r w:rsidRPr="00795E6D">
        <w:rPr>
          <w:sz w:val="22"/>
          <w:szCs w:val="22"/>
        </w:rPr>
        <w:t xml:space="preserve"> </w:t>
      </w:r>
      <w:r w:rsidR="00313C5C" w:rsidRPr="00795E6D">
        <w:rPr>
          <w:sz w:val="22"/>
          <w:szCs w:val="22"/>
        </w:rPr>
        <w:t>Poznań</w:t>
      </w:r>
    </w:p>
    <w:p w14:paraId="4C211B31" w14:textId="77777777" w:rsidR="00C4103F" w:rsidRPr="00795E6D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795E6D">
        <w:rPr>
          <w:rFonts w:ascii="Times New Roman" w:hAnsi="Times New Roman"/>
          <w:b/>
        </w:rPr>
        <w:t>Wykonawca</w:t>
      </w:r>
      <w:r w:rsidR="007936D6" w:rsidRPr="00795E6D">
        <w:rPr>
          <w:rFonts w:ascii="Times New Roman" w:hAnsi="Times New Roman"/>
          <w:b/>
        </w:rPr>
        <w:t>:</w:t>
      </w:r>
    </w:p>
    <w:p w14:paraId="2D1D01D7" w14:textId="77777777" w:rsidR="00757EFB" w:rsidRPr="00795E6D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795E6D">
        <w:rPr>
          <w:rFonts w:ascii="Times New Roman" w:hAnsi="Times New Roman"/>
        </w:rPr>
        <w:t>………………………………………</w:t>
      </w:r>
      <w:r w:rsidR="00650D6C" w:rsidRPr="00795E6D">
        <w:rPr>
          <w:rFonts w:ascii="Times New Roman" w:hAnsi="Times New Roman"/>
        </w:rPr>
        <w:t>…………………………</w:t>
      </w:r>
      <w:r w:rsidRPr="00795E6D">
        <w:rPr>
          <w:rFonts w:ascii="Times New Roman" w:hAnsi="Times New Roman"/>
        </w:rPr>
        <w:t>…</w:t>
      </w:r>
    </w:p>
    <w:p w14:paraId="4CDC632E" w14:textId="77777777" w:rsidR="007118F0" w:rsidRPr="00795E6D" w:rsidRDefault="007118F0" w:rsidP="00650D6C">
      <w:pPr>
        <w:ind w:right="2976"/>
        <w:rPr>
          <w:rFonts w:ascii="Times New Roman" w:hAnsi="Times New Roman"/>
          <w:i/>
        </w:rPr>
      </w:pPr>
      <w:r w:rsidRPr="00795E6D">
        <w:rPr>
          <w:rFonts w:ascii="Times New Roman" w:hAnsi="Times New Roman"/>
          <w:i/>
        </w:rPr>
        <w:t>(pełna nazwa/firma, adres</w:t>
      </w:r>
      <w:r w:rsidR="00757EFB" w:rsidRPr="00795E6D">
        <w:rPr>
          <w:rFonts w:ascii="Times New Roman" w:hAnsi="Times New Roman"/>
          <w:i/>
        </w:rPr>
        <w:t>, w zależności od</w:t>
      </w:r>
      <w:r w:rsidR="00650D6C" w:rsidRPr="00795E6D">
        <w:rPr>
          <w:rFonts w:ascii="Times New Roman" w:hAnsi="Times New Roman"/>
          <w:i/>
        </w:rPr>
        <w:t xml:space="preserve"> </w:t>
      </w:r>
      <w:r w:rsidR="00BB0C3C" w:rsidRPr="00795E6D">
        <w:rPr>
          <w:rFonts w:ascii="Times New Roman" w:hAnsi="Times New Roman"/>
          <w:i/>
        </w:rPr>
        <w:t xml:space="preserve">podmiotu: NIP/PESEL, </w:t>
      </w:r>
      <w:r w:rsidRPr="00795E6D">
        <w:rPr>
          <w:rFonts w:ascii="Times New Roman" w:hAnsi="Times New Roman"/>
          <w:i/>
        </w:rPr>
        <w:t>KRS/CEiDG)</w:t>
      </w:r>
    </w:p>
    <w:p w14:paraId="3DD5BFE4" w14:textId="77777777" w:rsidR="00C4103F" w:rsidRPr="00795E6D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795E6D">
        <w:rPr>
          <w:rFonts w:ascii="Times New Roman" w:hAnsi="Times New Roman"/>
          <w:u w:val="single"/>
        </w:rPr>
        <w:t>reprezentowany przez:</w:t>
      </w:r>
    </w:p>
    <w:p w14:paraId="4C2F620C" w14:textId="77777777" w:rsidR="00757EFB" w:rsidRPr="00795E6D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795E6D">
        <w:rPr>
          <w:rFonts w:ascii="Times New Roman" w:hAnsi="Times New Roman"/>
        </w:rPr>
        <w:t>………………………………………</w:t>
      </w:r>
      <w:r w:rsidR="00650D6C" w:rsidRPr="00795E6D">
        <w:rPr>
          <w:rFonts w:ascii="Times New Roman" w:hAnsi="Times New Roman"/>
        </w:rPr>
        <w:t>……</w:t>
      </w:r>
      <w:r w:rsidRPr="00795E6D">
        <w:rPr>
          <w:rFonts w:ascii="Times New Roman" w:hAnsi="Times New Roman"/>
        </w:rPr>
        <w:t>…</w:t>
      </w:r>
    </w:p>
    <w:p w14:paraId="50D1467E" w14:textId="77777777" w:rsidR="00484F88" w:rsidRPr="00795E6D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795E6D">
        <w:rPr>
          <w:rFonts w:ascii="Times New Roman" w:hAnsi="Times New Roman"/>
          <w:i/>
        </w:rPr>
        <w:t>(imię, n</w:t>
      </w:r>
      <w:r w:rsidR="00825A09" w:rsidRPr="00795E6D">
        <w:rPr>
          <w:rFonts w:ascii="Times New Roman" w:hAnsi="Times New Roman"/>
          <w:i/>
        </w:rPr>
        <w:t xml:space="preserve">azwisko, </w:t>
      </w:r>
      <w:r w:rsidR="00757EFB" w:rsidRPr="00795E6D">
        <w:rPr>
          <w:rFonts w:ascii="Times New Roman" w:hAnsi="Times New Roman"/>
          <w:i/>
        </w:rPr>
        <w:t>stanowisko/podstawa do</w:t>
      </w:r>
      <w:r w:rsidR="0012157F" w:rsidRPr="00795E6D">
        <w:rPr>
          <w:rFonts w:ascii="Times New Roman" w:hAnsi="Times New Roman"/>
          <w:i/>
        </w:rPr>
        <w:t xml:space="preserve"> </w:t>
      </w:r>
      <w:r w:rsidR="00825A09" w:rsidRPr="00795E6D">
        <w:rPr>
          <w:rFonts w:ascii="Times New Roman" w:hAnsi="Times New Roman"/>
          <w:i/>
        </w:rPr>
        <w:t>reprezentacji</w:t>
      </w:r>
      <w:r w:rsidRPr="00795E6D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13C5C" w:rsidRPr="00795E6D" w14:paraId="75B9CA33" w14:textId="77777777" w:rsidTr="009259EC">
        <w:tc>
          <w:tcPr>
            <w:tcW w:w="9104" w:type="dxa"/>
            <w:shd w:val="clear" w:color="auto" w:fill="D9D9D9"/>
          </w:tcPr>
          <w:p w14:paraId="078A2B57" w14:textId="77777777" w:rsidR="00313C5C" w:rsidRPr="00795E6D" w:rsidRDefault="00313C5C" w:rsidP="009259E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95E6D">
              <w:rPr>
                <w:rFonts w:ascii="Times New Roman" w:hAnsi="Times New Roman"/>
                <w:b/>
              </w:rPr>
              <w:t>OŚWIADCZENIE WYKONAWCY</w:t>
            </w:r>
          </w:p>
          <w:p w14:paraId="5AAD5ABB" w14:textId="77777777" w:rsidR="00313C5C" w:rsidRPr="00795E6D" w:rsidRDefault="00313C5C" w:rsidP="009259EC">
            <w:pPr>
              <w:jc w:val="both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477EA5A1" w14:textId="77777777" w:rsidR="00313C5C" w:rsidRPr="00795E6D" w:rsidRDefault="00313C5C" w:rsidP="009259E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95E6D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0A4E854" w14:textId="77777777" w:rsidR="00313C5C" w:rsidRPr="00795E6D" w:rsidRDefault="00313C5C" w:rsidP="009259EC">
            <w:pPr>
              <w:jc w:val="center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</w:rPr>
              <w:t>oraz</w:t>
            </w:r>
          </w:p>
          <w:p w14:paraId="3171CC5D" w14:textId="77777777" w:rsidR="00313C5C" w:rsidRPr="00795E6D" w:rsidRDefault="00313C5C" w:rsidP="009259E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95E6D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738EEC21" w14:textId="77777777" w:rsidR="00E50194" w:rsidRPr="00795E6D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Na potrzeby postę</w:t>
      </w:r>
      <w:r w:rsidR="008D0487" w:rsidRPr="00795E6D">
        <w:rPr>
          <w:rFonts w:ascii="Times New Roman" w:hAnsi="Times New Roman"/>
        </w:rPr>
        <w:t xml:space="preserve">powania o udzielenie </w:t>
      </w:r>
      <w:r w:rsidR="007936D6" w:rsidRPr="00795E6D">
        <w:rPr>
          <w:rFonts w:ascii="Times New Roman" w:hAnsi="Times New Roman"/>
        </w:rPr>
        <w:t>zamówienia publicznego</w:t>
      </w:r>
      <w:r w:rsidR="00E50194" w:rsidRPr="00795E6D">
        <w:rPr>
          <w:rFonts w:ascii="Times New Roman" w:hAnsi="Times New Roman"/>
        </w:rPr>
        <w:t xml:space="preserve"> pn.:</w:t>
      </w:r>
    </w:p>
    <w:p w14:paraId="4D059384" w14:textId="77777777" w:rsidR="00E50194" w:rsidRPr="00795E6D" w:rsidRDefault="00313C5C" w:rsidP="00E50194">
      <w:pPr>
        <w:spacing w:after="240" w:line="276" w:lineRule="auto"/>
        <w:jc w:val="center"/>
        <w:rPr>
          <w:rFonts w:ascii="Times New Roman" w:hAnsi="Times New Roman"/>
        </w:rPr>
      </w:pPr>
      <w:r w:rsidRPr="00795E6D">
        <w:rPr>
          <w:rFonts w:ascii="Times New Roman" w:hAnsi="Times New Roman"/>
          <w:b/>
        </w:rPr>
        <w:t>Dostawa paliwa gazowego do Filii nr 2 i Filii nr 3 Szpitala Wojewódzkiego w Poznaniu</w:t>
      </w:r>
    </w:p>
    <w:p w14:paraId="69F90D96" w14:textId="77777777" w:rsidR="00F90CD1" w:rsidRPr="00795E6D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prowadzonego przez </w:t>
      </w:r>
      <w:r w:rsidR="00313C5C" w:rsidRPr="00795E6D">
        <w:rPr>
          <w:rFonts w:ascii="Times New Roman" w:hAnsi="Times New Roman"/>
          <w:b/>
        </w:rPr>
        <w:t>SZPITAL WOJEWÓDZKI W POZNANIU</w:t>
      </w:r>
      <w:r w:rsidRPr="00795E6D">
        <w:rPr>
          <w:rFonts w:ascii="Times New Roman" w:hAnsi="Times New Roman"/>
          <w:b/>
        </w:rPr>
        <w:t>,</w:t>
      </w:r>
      <w:r w:rsidR="002B2AD9" w:rsidRPr="00795E6D">
        <w:rPr>
          <w:rFonts w:ascii="Times New Roman" w:hAnsi="Times New Roman"/>
        </w:rPr>
        <w:t xml:space="preserve"> </w:t>
      </w:r>
      <w:r w:rsidR="00E65685" w:rsidRPr="00795E6D">
        <w:rPr>
          <w:rFonts w:ascii="Times New Roman" w:hAnsi="Times New Roman"/>
        </w:rPr>
        <w:t>oświa</w:t>
      </w:r>
      <w:r w:rsidR="00825A09" w:rsidRPr="00795E6D">
        <w:rPr>
          <w:rFonts w:ascii="Times New Roman" w:hAnsi="Times New Roman"/>
        </w:rPr>
        <w:t>dczam</w:t>
      </w:r>
      <w:r w:rsidR="00E65685" w:rsidRPr="00795E6D">
        <w:rPr>
          <w:rFonts w:ascii="Times New Roman" w:hAnsi="Times New Roman"/>
        </w:rPr>
        <w:t>,</w:t>
      </w:r>
      <w:r w:rsidR="002B2AD9" w:rsidRPr="00795E6D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95E6D" w14:paraId="7DE9CC42" w14:textId="77777777" w:rsidTr="00650D6C">
        <w:tc>
          <w:tcPr>
            <w:tcW w:w="9104" w:type="dxa"/>
            <w:shd w:val="clear" w:color="auto" w:fill="D9D9D9"/>
          </w:tcPr>
          <w:p w14:paraId="128B1D25" w14:textId="77777777" w:rsidR="00E50194" w:rsidRPr="00795E6D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795E6D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D4E0C8C" w14:textId="17E71E7E" w:rsidR="0032618A" w:rsidRPr="00795E6D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95E6D">
        <w:rPr>
          <w:rFonts w:ascii="Times New Roman" w:hAnsi="Times New Roman"/>
          <w:i/>
          <w:iCs/>
        </w:rPr>
        <w:t>dalej: rozporządzenie 833/2014</w:t>
      </w:r>
      <w:r w:rsidRPr="00795E6D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162173">
        <w:rPr>
          <w:rFonts w:ascii="Times New Roman" w:hAnsi="Times New Roman"/>
        </w:rPr>
        <w:br/>
      </w:r>
      <w:r w:rsidRPr="00795E6D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795E6D">
        <w:rPr>
          <w:rFonts w:ascii="Times New Roman" w:hAnsi="Times New Roman"/>
          <w:i/>
          <w:iCs/>
        </w:rPr>
        <w:t>dalej: rozporządzenie 2022/576</w:t>
      </w:r>
      <w:r w:rsidR="0032618A" w:rsidRPr="00795E6D">
        <w:rPr>
          <w:rFonts w:ascii="Times New Roman" w:hAnsi="Times New Roman"/>
          <w:i/>
          <w:iCs/>
        </w:rPr>
        <w:t xml:space="preserve"> </w:t>
      </w:r>
      <w:r w:rsidR="0032618A" w:rsidRPr="00795E6D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795E6D">
        <w:rPr>
          <w:rFonts w:ascii="Times New Roman" w:hAnsi="Times New Roman"/>
        </w:rPr>
        <w:t>.</w:t>
      </w:r>
    </w:p>
    <w:p w14:paraId="0644010C" w14:textId="77777777" w:rsidR="0011306C" w:rsidRPr="00795E6D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795E6D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795E6D">
        <w:rPr>
          <w:rFonts w:ascii="Times New Roman" w:hAnsi="Times New Roman"/>
        </w:rPr>
        <w:t xml:space="preserve"> (</w:t>
      </w:r>
      <w:r w:rsidR="00486223" w:rsidRPr="00795E6D">
        <w:rPr>
          <w:rFonts w:ascii="Times New Roman" w:hAnsi="Times New Roman"/>
        </w:rPr>
        <w:t>t.j. Dz.U. z 2023r. poz. 1497</w:t>
      </w:r>
      <w:r w:rsidRPr="00795E6D">
        <w:rPr>
          <w:rFonts w:ascii="Times New Roman" w:hAnsi="Times New Roman"/>
        </w:rPr>
        <w:t>)</w:t>
      </w:r>
      <w:r w:rsidR="0032618A" w:rsidRPr="00795E6D">
        <w:rPr>
          <w:rFonts w:ascii="Times New Roman" w:hAnsi="Times New Roman"/>
        </w:rPr>
        <w:t xml:space="preserve"> </w:t>
      </w:r>
      <w:r w:rsidR="0011306C" w:rsidRPr="00795E6D">
        <w:rPr>
          <w:rStyle w:val="Odwoanieprzypisudolnego"/>
          <w:rFonts w:ascii="Times New Roman" w:hAnsi="Times New Roman"/>
        </w:rPr>
        <w:footnoteReference w:id="2"/>
      </w:r>
      <w:r w:rsidRPr="00795E6D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95E6D" w14:paraId="76F0DDF4" w14:textId="77777777" w:rsidTr="00CD4DD1">
        <w:tc>
          <w:tcPr>
            <w:tcW w:w="9104" w:type="dxa"/>
            <w:shd w:val="clear" w:color="auto" w:fill="D9D9D9"/>
          </w:tcPr>
          <w:p w14:paraId="79E8E6F2" w14:textId="77777777" w:rsidR="0011306C" w:rsidRPr="00795E6D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17FC637" w14:textId="716068D8" w:rsidR="00103D09" w:rsidRPr="00795E6D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162173">
        <w:rPr>
          <w:rFonts w:ascii="Times New Roman" w:hAnsi="Times New Roman"/>
          <w:color w:val="0070C0"/>
        </w:rPr>
        <w:br/>
      </w:r>
      <w:r w:rsidRPr="00795E6D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162173">
        <w:rPr>
          <w:rFonts w:ascii="Times New Roman" w:hAnsi="Times New Roman"/>
          <w:color w:val="0070C0"/>
        </w:rPr>
        <w:br/>
      </w:r>
      <w:r w:rsidRPr="00795E6D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6DE3E719" w14:textId="77777777" w:rsidR="00D2702A" w:rsidRPr="00795E6D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95E6D" w14:paraId="7C0AF59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8FFC" w14:textId="77777777" w:rsidR="00D2702A" w:rsidRPr="00795E6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95E6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9196" w14:textId="77777777" w:rsidR="00D2702A" w:rsidRPr="00795E6D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13C5C" w:rsidRPr="00795E6D" w14:paraId="7D9BED0C" w14:textId="77777777" w:rsidTr="009259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9FDB" w14:textId="77777777" w:rsidR="00313C5C" w:rsidRPr="00795E6D" w:rsidRDefault="00313C5C" w:rsidP="009259E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068DA" w14:textId="77777777" w:rsidR="00313C5C" w:rsidRPr="00795E6D" w:rsidRDefault="00313C5C" w:rsidP="009259E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95E6D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AB35A4B" w14:textId="77777777" w:rsidR="00313C5C" w:rsidRPr="00795E6D" w:rsidRDefault="00313C5C" w:rsidP="009259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13C5C" w:rsidRPr="00795E6D" w14:paraId="624BF88E" w14:textId="77777777" w:rsidTr="009259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E496" w14:textId="77777777" w:rsidR="00313C5C" w:rsidRPr="00795E6D" w:rsidRDefault="00313C5C" w:rsidP="009259E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B38D1" w14:textId="77777777" w:rsidR="00313C5C" w:rsidRPr="00795E6D" w:rsidRDefault="00313C5C" w:rsidP="009259E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95E6D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B680C5E" w14:textId="77777777" w:rsidR="00313C5C" w:rsidRDefault="00162173" w:rsidP="009259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62173">
              <w:rPr>
                <w:rFonts w:ascii="Times New Roman" w:hAnsi="Times New Roman"/>
              </w:rPr>
              <w:t>Wykaz dostaw</w:t>
            </w:r>
          </w:p>
          <w:p w14:paraId="30F71518" w14:textId="77777777" w:rsidR="00162173" w:rsidRPr="00162173" w:rsidRDefault="00162173" w:rsidP="00162173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162173">
              <w:rPr>
                <w:rFonts w:ascii="Times New Roman" w:eastAsia="Times New Roman" w:hAnsi="Times New Roman"/>
                <w:u w:val="single"/>
                <w:lang w:eastAsia="pl-PL"/>
              </w:rPr>
              <w:t>Zamawiający wymaga, aby Wykonawca na potwierdzenie spełniania niniejszego warunku posiadał:</w:t>
            </w:r>
          </w:p>
          <w:p w14:paraId="11F118BB" w14:textId="77777777" w:rsidR="00162173" w:rsidRPr="00162173" w:rsidRDefault="00162173" w:rsidP="00162173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2173">
              <w:rPr>
                <w:rFonts w:ascii="Times New Roman" w:eastAsia="Times New Roman" w:hAnsi="Times New Roman"/>
                <w:lang w:eastAsia="pl-PL"/>
              </w:rPr>
              <w:t xml:space="preserve">Zamawiający wymaga, aby Wykonawca w okresie ostatnich trzech lat przed upływem terminu składania ofert, a jeżeli okres prowadzenia działalności jest krótszy - w tym okresie, wykonał należycie, a w przypadku świadczeń okresowych </w:t>
            </w:r>
            <w:r w:rsidRPr="00162173">
              <w:rPr>
                <w:rFonts w:ascii="Times New Roman" w:eastAsia="Times New Roman" w:hAnsi="Times New Roman"/>
                <w:lang w:eastAsia="pl-PL"/>
              </w:rPr>
              <w:br/>
              <w:t>lub ciągłych również wykonuje należycie, co najmniej dwie dostawy gazu ziemnego wysokometanowego typu E (GZ-50) o wartości brutto co najmniej 400.000,00 zł każda - zgodnie z załącznikiem nr 5 do SWZ</w:t>
            </w:r>
          </w:p>
          <w:p w14:paraId="738F7A19" w14:textId="694E7DB2" w:rsidR="00162173" w:rsidRPr="00162173" w:rsidRDefault="00162173" w:rsidP="0016217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62173">
              <w:rPr>
                <w:rFonts w:ascii="Times New Roman" w:eastAsia="Times New Roman" w:hAnsi="Times New Roman"/>
                <w:u w:val="single"/>
                <w:lang w:eastAsia="pl-PL"/>
              </w:rPr>
              <w:t>Każda wymieniona w tabeli dostawa powinna być poparta dokumentem potwierdzającym, że została wykonana lub jest wykonywana należycie</w:t>
            </w:r>
          </w:p>
        </w:tc>
      </w:tr>
      <w:tr w:rsidR="00313C5C" w:rsidRPr="00795E6D" w14:paraId="18F97ABB" w14:textId="77777777" w:rsidTr="009259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B59F2" w14:textId="77777777" w:rsidR="00313C5C" w:rsidRPr="00795E6D" w:rsidRDefault="00313C5C" w:rsidP="009259E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6424" w14:textId="77777777" w:rsidR="00313C5C" w:rsidRPr="00795E6D" w:rsidRDefault="00313C5C" w:rsidP="009259E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95E6D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83CA102" w14:textId="77777777" w:rsidR="00313C5C" w:rsidRPr="00795E6D" w:rsidRDefault="00313C5C" w:rsidP="009259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13C5C" w:rsidRPr="00795E6D" w14:paraId="2B27AEFA" w14:textId="77777777" w:rsidTr="009259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629D5" w14:textId="77777777" w:rsidR="00313C5C" w:rsidRPr="00795E6D" w:rsidRDefault="00313C5C" w:rsidP="009259E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984F" w14:textId="4E577CCA" w:rsidR="00313C5C" w:rsidRPr="00795E6D" w:rsidRDefault="00313C5C" w:rsidP="009259E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95E6D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62173">
              <w:rPr>
                <w:rFonts w:ascii="Times New Roman" w:hAnsi="Times New Roman"/>
                <w:b/>
                <w:bCs/>
              </w:rPr>
              <w:br/>
            </w:r>
            <w:r w:rsidRPr="00795E6D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DE28351" w14:textId="77777777" w:rsidR="00162173" w:rsidRPr="00162173" w:rsidRDefault="00162173" w:rsidP="00162173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2173">
              <w:rPr>
                <w:rFonts w:ascii="Times New Roman" w:eastAsia="Times New Roman" w:hAnsi="Times New Roman"/>
                <w:lang w:eastAsia="pl-PL"/>
              </w:rPr>
              <w:t>Zezwolenie, licencja, koncesja lub wpis do rejestru działalności regulowanej potwierdzający spełnianie przez Wykonawcę warunków udziału w postępowaniu dotyczących wymaganych uprawnień do prowadzenia określonej działalności gospodarczej lub zawodowej.</w:t>
            </w:r>
          </w:p>
          <w:p w14:paraId="15D48E80" w14:textId="77777777" w:rsidR="00162173" w:rsidRPr="00162173" w:rsidRDefault="00162173" w:rsidP="00162173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162173">
              <w:rPr>
                <w:rFonts w:ascii="Times New Roman" w:eastAsia="Times New Roman" w:hAnsi="Times New Roman"/>
                <w:u w:val="single"/>
                <w:lang w:eastAsia="pl-PL"/>
              </w:rPr>
              <w:t>Zamawiający wymaga, aby Wykonawca na potwierdzenie spełniania niniejszego warunku posiadał:</w:t>
            </w:r>
          </w:p>
          <w:p w14:paraId="166B7056" w14:textId="77777777" w:rsidR="00162173" w:rsidRPr="00162173" w:rsidRDefault="00162173" w:rsidP="00162173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2173">
              <w:rPr>
                <w:rFonts w:ascii="Times New Roman" w:eastAsia="Times New Roman" w:hAnsi="Times New Roman"/>
                <w:lang w:eastAsia="pl-PL"/>
              </w:rPr>
              <w:t>- aktualną koncesję na prowadzenie działalności gospodarczej w zakresie obrotu gazem ziemnym,  wydaną przez Prezesa Urzędu Regulacji Energetyki,</w:t>
            </w:r>
          </w:p>
          <w:p w14:paraId="32C150AF" w14:textId="77777777" w:rsidR="00162173" w:rsidRPr="00162173" w:rsidRDefault="00162173" w:rsidP="00162173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2173">
              <w:rPr>
                <w:rFonts w:ascii="Times New Roman" w:eastAsia="Times New Roman" w:hAnsi="Times New Roman"/>
                <w:lang w:eastAsia="pl-PL"/>
              </w:rPr>
              <w:t xml:space="preserve">- aktualną koncesję na prowadzenie działalności gospodarczej w zakresie dystrybucji gazu ziemnego, wydaną przez Prezesa Urzędu Regulacji Energetyki, jeżeli Wykonawca jest Operatorem Systemu Dystrybucyjnego </w:t>
            </w:r>
          </w:p>
          <w:p w14:paraId="3D412151" w14:textId="77777777" w:rsidR="00162173" w:rsidRPr="00162173" w:rsidRDefault="00162173" w:rsidP="00162173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2173">
              <w:rPr>
                <w:rFonts w:ascii="Times New Roman" w:eastAsia="Times New Roman" w:hAnsi="Times New Roman"/>
                <w:lang w:eastAsia="pl-PL"/>
              </w:rPr>
              <w:t>lub</w:t>
            </w:r>
          </w:p>
          <w:p w14:paraId="71E2F6EC" w14:textId="06A7EECE" w:rsidR="00313C5C" w:rsidRPr="00795E6D" w:rsidRDefault="00162173" w:rsidP="0016217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62173">
              <w:rPr>
                <w:rFonts w:ascii="Times New Roman" w:eastAsia="Times New Roman" w:hAnsi="Times New Roman"/>
                <w:lang w:eastAsia="pl-PL"/>
              </w:rPr>
              <w:t>- aktualną umowę z Operatorem Systemu Dystrybucyjnego na świadczenie usług dystrybucji gazu ziemnego na obszarze, na którym znajduje się miejsce odbioru gazu ziemnego, jeżeli Wykonawca nie jest Operatorem Systemu Dystrybucyjnego.</w:t>
            </w:r>
          </w:p>
        </w:tc>
      </w:tr>
    </w:tbl>
    <w:p w14:paraId="2C706E62" w14:textId="77777777" w:rsidR="00122954" w:rsidRPr="00795E6D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polegam na zdolnościach lub sytuacji następującego podmiotu udostępniającego zasoby:</w:t>
      </w:r>
    </w:p>
    <w:p w14:paraId="70477CF7" w14:textId="77777777" w:rsidR="00721D87" w:rsidRPr="00795E6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……………</w:t>
      </w:r>
      <w:r w:rsidR="00721D87" w:rsidRPr="00795E6D">
        <w:rPr>
          <w:rFonts w:ascii="Times New Roman" w:hAnsi="Times New Roman"/>
        </w:rPr>
        <w:t>………………….……………………………………………………………….....</w:t>
      </w:r>
    </w:p>
    <w:p w14:paraId="019207FF" w14:textId="77777777" w:rsidR="00721D87" w:rsidRPr="00795E6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95E6D">
        <w:rPr>
          <w:rFonts w:ascii="Times New Roman" w:hAnsi="Times New Roman"/>
          <w:i/>
          <w:iCs/>
        </w:rPr>
        <w:t>(</w:t>
      </w:r>
      <w:r w:rsidR="005433B0" w:rsidRPr="00795E6D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795E6D">
        <w:rPr>
          <w:rFonts w:ascii="Times New Roman" w:hAnsi="Times New Roman"/>
          <w:i/>
          <w:iCs/>
        </w:rPr>
        <w:t>)</w:t>
      </w:r>
    </w:p>
    <w:p w14:paraId="5A496347" w14:textId="77777777" w:rsidR="00721D87" w:rsidRPr="00795E6D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w następującym zakresie: </w:t>
      </w:r>
    </w:p>
    <w:p w14:paraId="4C7289FD" w14:textId="77777777" w:rsidR="00E21BB4" w:rsidRPr="00795E6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……………</w:t>
      </w:r>
      <w:r w:rsidR="00721D87" w:rsidRPr="00795E6D">
        <w:rPr>
          <w:rFonts w:ascii="Times New Roman" w:hAnsi="Times New Roman"/>
        </w:rPr>
        <w:t>………………………………………………………….</w:t>
      </w:r>
      <w:r w:rsidRPr="00795E6D">
        <w:rPr>
          <w:rFonts w:ascii="Times New Roman" w:hAnsi="Times New Roman"/>
        </w:rPr>
        <w:t>………………………….</w:t>
      </w:r>
    </w:p>
    <w:p w14:paraId="61248321" w14:textId="77777777" w:rsidR="00E21BB4" w:rsidRPr="00795E6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95E6D">
        <w:rPr>
          <w:rFonts w:ascii="Times New Roman" w:hAnsi="Times New Roman"/>
          <w:i/>
          <w:iCs/>
        </w:rPr>
        <w:t>(</w:t>
      </w:r>
      <w:r w:rsidR="005433B0" w:rsidRPr="00795E6D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795E6D">
        <w:rPr>
          <w:rFonts w:ascii="Times New Roman" w:hAnsi="Times New Roman"/>
          <w:i/>
          <w:iCs/>
        </w:rPr>
        <w:t>)</w:t>
      </w:r>
    </w:p>
    <w:p w14:paraId="50C7691F" w14:textId="77777777" w:rsidR="00334A77" w:rsidRPr="00795E6D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795E6D" w14:paraId="059E6826" w14:textId="77777777" w:rsidTr="0061040C">
        <w:tc>
          <w:tcPr>
            <w:tcW w:w="9104" w:type="dxa"/>
            <w:shd w:val="clear" w:color="auto" w:fill="D9D9D9"/>
          </w:tcPr>
          <w:p w14:paraId="0D18A5D4" w14:textId="77777777" w:rsidR="00334A77" w:rsidRPr="00795E6D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90E1AC6" w14:textId="77777777" w:rsidR="00334A77" w:rsidRPr="00795E6D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D25F4C6" w14:textId="77777777" w:rsidR="004175AB" w:rsidRPr="00795E6D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542C1769" w14:textId="77777777" w:rsidR="004175AB" w:rsidRPr="00795E6D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A8AFBEC" w14:textId="77777777" w:rsidR="004175AB" w:rsidRPr="00795E6D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795E6D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0EF7257" w14:textId="77777777" w:rsidR="00334A77" w:rsidRPr="00795E6D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795E6D" w14:paraId="58628E20" w14:textId="77777777" w:rsidTr="0061040C">
        <w:tc>
          <w:tcPr>
            <w:tcW w:w="9104" w:type="dxa"/>
            <w:shd w:val="clear" w:color="auto" w:fill="D9D9D9"/>
          </w:tcPr>
          <w:p w14:paraId="7D0232C4" w14:textId="77777777" w:rsidR="00C37715" w:rsidRPr="00795E6D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57F34FD8" w14:textId="77777777" w:rsidR="00334A77" w:rsidRPr="00795E6D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  <w:color w:val="0070C0"/>
        </w:rPr>
        <w:t>[</w:t>
      </w:r>
      <w:r w:rsidR="008C60E1" w:rsidRPr="00795E6D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95E6D">
        <w:rPr>
          <w:rFonts w:ascii="Times New Roman" w:hAnsi="Times New Roman"/>
          <w:color w:val="0070C0"/>
        </w:rPr>
        <w:t>]</w:t>
      </w:r>
    </w:p>
    <w:p w14:paraId="2C4AF2BA" w14:textId="77777777" w:rsidR="0044648E" w:rsidRPr="00795E6D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795E6D">
        <w:rPr>
          <w:rFonts w:ascii="Times New Roman" w:hAnsi="Times New Roman"/>
        </w:rPr>
        <w:t>:</w:t>
      </w:r>
    </w:p>
    <w:p w14:paraId="524E9A91" w14:textId="77777777" w:rsidR="0044648E" w:rsidRPr="00795E6D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C8C9414" w14:textId="77777777" w:rsidR="0044648E" w:rsidRPr="00795E6D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795E6D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8199038" w14:textId="77777777" w:rsidR="00C62F57" w:rsidRPr="00795E6D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795E6D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95E6D" w14:paraId="61C3B0E1" w14:textId="77777777" w:rsidTr="00CD4DD1">
        <w:tc>
          <w:tcPr>
            <w:tcW w:w="9104" w:type="dxa"/>
            <w:shd w:val="clear" w:color="auto" w:fill="D9D9D9"/>
          </w:tcPr>
          <w:p w14:paraId="77BE7CB9" w14:textId="77777777" w:rsidR="00BE6F04" w:rsidRPr="00795E6D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B658254" w14:textId="54FE5A34" w:rsidR="00FE4E2B" w:rsidRPr="00795E6D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62173">
        <w:rPr>
          <w:rFonts w:ascii="Times New Roman" w:hAnsi="Times New Roman"/>
        </w:rPr>
        <w:br/>
      </w:r>
      <w:r w:rsidRPr="00795E6D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95E6D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95E6D" w14:paraId="395DB0FC" w14:textId="77777777" w:rsidTr="00847232">
        <w:tc>
          <w:tcPr>
            <w:tcW w:w="9104" w:type="dxa"/>
            <w:shd w:val="clear" w:color="auto" w:fill="D9D9D9"/>
          </w:tcPr>
          <w:p w14:paraId="70459B24" w14:textId="77777777" w:rsidR="00E426EB" w:rsidRPr="00795E6D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95E6D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420EE17" w14:textId="3CD750E3" w:rsidR="00E426EB" w:rsidRPr="00795E6D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62173">
        <w:rPr>
          <w:rFonts w:ascii="Times New Roman" w:hAnsi="Times New Roman"/>
        </w:rPr>
        <w:br/>
      </w:r>
      <w:r w:rsidRPr="00795E6D">
        <w:rPr>
          <w:rFonts w:ascii="Times New Roman" w:hAnsi="Times New Roman"/>
        </w:rPr>
        <w:t>i ogólnodostępnych baz danych, oraz dane umożliwiające dostęp do tych środków:</w:t>
      </w:r>
    </w:p>
    <w:p w14:paraId="7E5AA1F9" w14:textId="77777777" w:rsidR="00E426EB" w:rsidRPr="00795E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604C171" w14:textId="77777777" w:rsidR="00E426EB" w:rsidRPr="00795E6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95E6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F7E1326" w14:textId="77777777" w:rsidR="00E426EB" w:rsidRPr="00795E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2B15F77" w14:textId="77777777" w:rsidR="00E426EB" w:rsidRPr="00795E6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95E6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9A816B9" w14:textId="77777777" w:rsidR="0012157F" w:rsidRPr="00795E6D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07C7D6B" w14:textId="77777777" w:rsidR="008C60E1" w:rsidRPr="00795E6D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2E42CEA" w14:textId="77777777" w:rsidR="00524951" w:rsidRPr="00795E6D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ab/>
      </w:r>
      <w:r w:rsidRPr="00795E6D">
        <w:rPr>
          <w:rFonts w:ascii="Times New Roman" w:hAnsi="Times New Roman"/>
        </w:rPr>
        <w:tab/>
      </w:r>
      <w:r w:rsidRPr="00795E6D">
        <w:rPr>
          <w:rFonts w:ascii="Times New Roman" w:hAnsi="Times New Roman"/>
        </w:rPr>
        <w:tab/>
      </w:r>
      <w:r w:rsidRPr="00795E6D">
        <w:rPr>
          <w:rFonts w:ascii="Times New Roman" w:hAnsi="Times New Roman"/>
        </w:rPr>
        <w:tab/>
      </w:r>
      <w:r w:rsidRPr="00795E6D">
        <w:rPr>
          <w:rFonts w:ascii="Times New Roman" w:hAnsi="Times New Roman"/>
        </w:rPr>
        <w:tab/>
      </w:r>
      <w:r w:rsidRPr="00795E6D">
        <w:rPr>
          <w:rFonts w:ascii="Times New Roman" w:hAnsi="Times New Roman"/>
        </w:rPr>
        <w:tab/>
      </w:r>
      <w:r w:rsidRPr="00795E6D">
        <w:rPr>
          <w:rFonts w:ascii="Times New Roman" w:hAnsi="Times New Roman"/>
        </w:rPr>
        <w:tab/>
      </w:r>
    </w:p>
    <w:p w14:paraId="469BEBF1" w14:textId="77777777" w:rsidR="00524951" w:rsidRPr="00795E6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6B7672C" w14:textId="77777777" w:rsidR="00FE4E2B" w:rsidRPr="00795E6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</w:rPr>
        <w:t xml:space="preserve">                       </w:t>
      </w:r>
      <w:r w:rsidR="00FE4E2B" w:rsidRPr="00795E6D">
        <w:rPr>
          <w:rFonts w:ascii="Times New Roman" w:hAnsi="Times New Roman"/>
        </w:rPr>
        <w:t>…………………………………………</w:t>
      </w:r>
    </w:p>
    <w:p w14:paraId="24FDEF08" w14:textId="77777777" w:rsidR="00484F88" w:rsidRPr="00795E6D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795E6D">
        <w:rPr>
          <w:rFonts w:ascii="Times New Roman" w:hAnsi="Times New Roman"/>
          <w:i/>
        </w:rPr>
        <w:t xml:space="preserve">                               Data; </w:t>
      </w:r>
      <w:r w:rsidR="00524951" w:rsidRPr="00795E6D">
        <w:rPr>
          <w:rFonts w:ascii="Times New Roman" w:hAnsi="Times New Roman"/>
          <w:i/>
        </w:rPr>
        <w:t>kwalifikowany podpis elektroniczny</w:t>
      </w:r>
    </w:p>
    <w:sectPr w:rsidR="00484F88" w:rsidRPr="00795E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3DC5E" w14:textId="77777777" w:rsidR="00995C97" w:rsidRDefault="00995C97" w:rsidP="0038231F">
      <w:pPr>
        <w:spacing w:after="0" w:line="240" w:lineRule="auto"/>
      </w:pPr>
      <w:r>
        <w:separator/>
      </w:r>
    </w:p>
  </w:endnote>
  <w:endnote w:type="continuationSeparator" w:id="0">
    <w:p w14:paraId="1D224137" w14:textId="77777777" w:rsidR="00995C97" w:rsidRDefault="00995C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15986" w14:textId="77777777" w:rsidR="00313C5C" w:rsidRDefault="00313C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DC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8ABA5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34A0" w14:textId="77777777" w:rsidR="00313C5C" w:rsidRDefault="00313C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5286F" w14:textId="77777777" w:rsidR="00995C97" w:rsidRDefault="00995C97" w:rsidP="0038231F">
      <w:pPr>
        <w:spacing w:after="0" w:line="240" w:lineRule="auto"/>
      </w:pPr>
      <w:r>
        <w:separator/>
      </w:r>
    </w:p>
  </w:footnote>
  <w:footnote w:type="continuationSeparator" w:id="0">
    <w:p w14:paraId="7BAFBC61" w14:textId="77777777" w:rsidR="00995C97" w:rsidRDefault="00995C97" w:rsidP="0038231F">
      <w:pPr>
        <w:spacing w:after="0" w:line="240" w:lineRule="auto"/>
      </w:pPr>
      <w:r>
        <w:continuationSeparator/>
      </w:r>
    </w:p>
  </w:footnote>
  <w:footnote w:id="1">
    <w:p w14:paraId="7A75D9F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6372C0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D9FC5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55787B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FF862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ACB3360" w14:textId="77777777" w:rsidR="0032618A" w:rsidRDefault="0032618A" w:rsidP="0032618A">
      <w:pPr>
        <w:pStyle w:val="Tekstprzypisudolnego"/>
      </w:pPr>
    </w:p>
  </w:footnote>
  <w:footnote w:id="2">
    <w:p w14:paraId="607EF19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06461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BB578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6192C2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B3BEE" w14:textId="77777777" w:rsidR="00313C5C" w:rsidRDefault="00313C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4FDCE" w14:textId="77777777" w:rsidR="00313C5C" w:rsidRDefault="00313C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33E4F" w14:textId="77777777" w:rsidR="00313C5C" w:rsidRDefault="00313C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994690">
    <w:abstractNumId w:val="11"/>
  </w:num>
  <w:num w:numId="2" w16cid:durableId="1256133500">
    <w:abstractNumId w:val="0"/>
  </w:num>
  <w:num w:numId="3" w16cid:durableId="724336368">
    <w:abstractNumId w:val="10"/>
  </w:num>
  <w:num w:numId="4" w16cid:durableId="267809211">
    <w:abstractNumId w:val="13"/>
  </w:num>
  <w:num w:numId="5" w16cid:durableId="1740522583">
    <w:abstractNumId w:val="12"/>
  </w:num>
  <w:num w:numId="6" w16cid:durableId="1844709876">
    <w:abstractNumId w:val="9"/>
  </w:num>
  <w:num w:numId="7" w16cid:durableId="61874374">
    <w:abstractNumId w:val="1"/>
  </w:num>
  <w:num w:numId="8" w16cid:durableId="341132390">
    <w:abstractNumId w:val="6"/>
  </w:num>
  <w:num w:numId="9" w16cid:durableId="1361006168">
    <w:abstractNumId w:val="4"/>
  </w:num>
  <w:num w:numId="10" w16cid:durableId="1036007172">
    <w:abstractNumId w:val="7"/>
  </w:num>
  <w:num w:numId="11" w16cid:durableId="1365210912">
    <w:abstractNumId w:val="5"/>
  </w:num>
  <w:num w:numId="12" w16cid:durableId="1664435882">
    <w:abstractNumId w:val="8"/>
  </w:num>
  <w:num w:numId="13" w16cid:durableId="552355484">
    <w:abstractNumId w:val="3"/>
  </w:num>
  <w:num w:numId="14" w16cid:durableId="577523919">
    <w:abstractNumId w:val="2"/>
  </w:num>
  <w:num w:numId="15" w16cid:durableId="15576647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C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2173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C5C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5E6D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5C97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2E5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7535E"/>
  <w15:docId w15:val="{0E9A98A2-82B7-4EC5-82BC-9BA7D231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1120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2025-05-09T10:01:00Z</dcterms:created>
  <dcterms:modified xsi:type="dcterms:W3CDTF">2025-05-09T10:04:00Z</dcterms:modified>
</cp:coreProperties>
</file>