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5445AD" w:rsidRDefault="00D62E6E" w:rsidP="005445AD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szCs w:val="24"/>
          <w:lang w:eastAsia="pl-PL"/>
        </w:rPr>
      </w:pPr>
      <w:r w:rsidRPr="005445AD">
        <w:rPr>
          <w:rFonts w:ascii="Arial Narrow" w:eastAsia="Times New Roman" w:hAnsi="Arial Narrow" w:cs="Arial"/>
          <w:bCs/>
          <w:szCs w:val="20"/>
          <w:lang w:eastAsia="pl-PL"/>
        </w:rPr>
        <w:t xml:space="preserve">Załącznik nr </w:t>
      </w:r>
      <w:r w:rsidR="005445AD">
        <w:rPr>
          <w:rFonts w:ascii="Arial Narrow" w:eastAsia="Times New Roman" w:hAnsi="Arial Narrow" w:cs="Arial"/>
          <w:bCs/>
          <w:szCs w:val="20"/>
          <w:lang w:eastAsia="pl-PL"/>
        </w:rPr>
        <w:t>4</w:t>
      </w:r>
      <w:r w:rsidRPr="005445AD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tbl>
      <w:tblPr>
        <w:tblW w:w="9104" w:type="dxa"/>
        <w:tblInd w:w="108" w:type="dxa"/>
        <w:tblLook w:val="04A0"/>
      </w:tblPr>
      <w:tblGrid>
        <w:gridCol w:w="2800"/>
        <w:gridCol w:w="6272"/>
        <w:gridCol w:w="32"/>
      </w:tblGrid>
      <w:tr w:rsidR="00D62E6E" w:rsidRPr="005445AD" w:rsidTr="005445AD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D62E6E" w:rsidRPr="005445AD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5445AD">
              <w:rPr>
                <w:rFonts w:ascii="Arial Narrow" w:hAnsi="Arial Narrow" w:cs="Arial"/>
                <w:b/>
                <w:szCs w:val="24"/>
              </w:rPr>
              <w:t>Wykonawca</w:t>
            </w:r>
            <w:r w:rsidRPr="005445AD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5445A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5445A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5445AD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5445AD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5445A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5445AD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5445A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</w:t>
            </w:r>
            <w:proofErr w:type="spellStart"/>
            <w:r w:rsidRPr="005445A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CEiDG</w:t>
            </w:r>
            <w:proofErr w:type="spellEnd"/>
            <w:r w:rsidRPr="005445A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D62E6E" w:rsidRPr="005445AD" w:rsidTr="005445AD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D62E6E" w:rsidRPr="005445AD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5445AD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5445A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5445A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5445AD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5445AD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5445A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5445AD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5445A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CC4032" w:rsidRPr="005445AD" w:rsidTr="005445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4032" w:rsidRPr="005445AD" w:rsidRDefault="00CC4032" w:rsidP="0073480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5445AD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CC4032" w:rsidRPr="005445AD" w:rsidRDefault="00CC4032" w:rsidP="0073480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5445AD">
              <w:rPr>
                <w:rFonts w:ascii="Arial Narrow" w:eastAsia="Times New Roman" w:hAnsi="Arial Narrow" w:cs="Arial"/>
                <w:sz w:val="20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:rsidR="00CC4032" w:rsidRPr="005445AD" w:rsidRDefault="00CC4032" w:rsidP="0073480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5445AD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CC4032" w:rsidRPr="005445AD" w:rsidRDefault="00CC4032" w:rsidP="0073480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5445AD" w:rsidRDefault="00CC4032" w:rsidP="005445AD">
      <w:pPr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5445AD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C93F0A" w:rsidRPr="005445AD">
        <w:rPr>
          <w:rFonts w:ascii="Arial Narrow" w:eastAsia="Times New Roman" w:hAnsi="Arial Narrow" w:cs="Arial"/>
          <w:szCs w:val="24"/>
          <w:lang w:eastAsia="pl-PL"/>
        </w:rPr>
        <w:t>N</w:t>
      </w:r>
      <w:r w:rsidR="00BC121E" w:rsidRPr="005445AD">
        <w:rPr>
          <w:rFonts w:ascii="Arial Narrow" w:eastAsia="Times New Roman" w:hAnsi="Arial Narrow" w:cs="Arial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5445AD" w:rsidTr="00D62E6E">
        <w:tc>
          <w:tcPr>
            <w:tcW w:w="2269" w:type="dxa"/>
            <w:shd w:val="clear" w:color="auto" w:fill="auto"/>
          </w:tcPr>
          <w:p w:rsidR="00D62E6E" w:rsidRPr="005445AD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445AD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5445AD" w:rsidRDefault="00CC403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5445AD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Usługa przeglądów i kontroli systemów grzewczych</w:t>
            </w:r>
            <w:r w:rsidR="00D62E6E" w:rsidRPr="005445AD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CC4032" w:rsidRPr="005445AD" w:rsidTr="00734804">
        <w:tc>
          <w:tcPr>
            <w:tcW w:w="2269" w:type="dxa"/>
            <w:shd w:val="clear" w:color="auto" w:fill="auto"/>
          </w:tcPr>
          <w:p w:rsidR="00CC4032" w:rsidRPr="005445AD" w:rsidRDefault="00CC4032" w:rsidP="0073480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445AD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C4032" w:rsidRPr="005445AD" w:rsidRDefault="00CC4032" w:rsidP="0073480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5445AD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36/2025</w:t>
            </w:r>
          </w:p>
        </w:tc>
      </w:tr>
    </w:tbl>
    <w:p w:rsidR="00BC121E" w:rsidRPr="005445AD" w:rsidRDefault="00CC4032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5445AD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5445AD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Pr="005445AD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="00BC121E" w:rsidRPr="005445AD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="00BC121E" w:rsidRPr="005445AD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="00BC121E" w:rsidRPr="005445AD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5445AD" w:rsidRDefault="00495A49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5445AD">
        <w:rPr>
          <w:rFonts w:ascii="Arial Narrow" w:eastAsia="Times New Roman" w:hAnsi="Arial Narrow" w:cs="Arial"/>
          <w:b/>
          <w:bCs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5445AD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5445AD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="00BC121E" w:rsidRPr="005445AD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3030B3" w:rsidRPr="005445AD">
        <w:rPr>
          <w:rFonts w:ascii="Arial Narrow" w:eastAsia="Times New Roman" w:hAnsi="Arial Narrow" w:cs="Arial"/>
          <w:szCs w:val="24"/>
          <w:lang w:eastAsia="pl-PL"/>
        </w:rPr>
        <w:t>t.j. Dz.U. 2024 poz. 1616</w:t>
      </w:r>
      <w:r w:rsidR="00BC121E" w:rsidRPr="005445AD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</w:t>
      </w:r>
      <w:r w:rsidR="00067B62" w:rsidRPr="005445AD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5445AD" w:rsidRDefault="00495A49" w:rsidP="00D62E6E">
      <w:pPr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5445AD">
        <w:rPr>
          <w:rFonts w:ascii="Arial Narrow" w:eastAsia="Times New Roman" w:hAnsi="Arial Narrow" w:cs="Arial"/>
          <w:b/>
          <w:bCs/>
          <w:szCs w:val="24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5445AD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5445AD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="00BC121E" w:rsidRPr="005445AD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3030B3" w:rsidRPr="005445AD">
        <w:rPr>
          <w:rFonts w:ascii="Arial Narrow" w:eastAsia="Times New Roman" w:hAnsi="Arial Narrow" w:cs="Arial"/>
          <w:szCs w:val="24"/>
          <w:lang w:eastAsia="pl-PL"/>
        </w:rPr>
        <w:t>t.j. Dz.U. 2024 poz. 1616</w:t>
      </w:r>
      <w:r w:rsidR="00BC121E" w:rsidRPr="005445AD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postępowaniu.</w:t>
      </w:r>
    </w:p>
    <w:p w:rsidR="00BF69A4" w:rsidRPr="005445AD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5445AD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5445AD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445A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445AD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445A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445AD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445A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445AD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5445A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445A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445AD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445A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445A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5445AD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5445AD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5445AD" w:rsidRDefault="00BC121E" w:rsidP="005445AD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5445AD">
        <w:rPr>
          <w:rFonts w:ascii="Arial Narrow" w:eastAsia="Times New Roman" w:hAnsi="Arial Narrow" w:cs="Arial"/>
          <w:iCs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5445AD" w:rsidRDefault="00067B62" w:rsidP="005445AD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5445AD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5445AD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5445AD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5445AD" w:rsidTr="00620E37">
        <w:tc>
          <w:tcPr>
            <w:tcW w:w="2660" w:type="dxa"/>
            <w:shd w:val="clear" w:color="auto" w:fill="auto"/>
          </w:tcPr>
          <w:p w:rsidR="00BC121E" w:rsidRPr="005445A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5445AD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5445AD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5445AD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5445A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121E" w:rsidRPr="005445A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data</w:t>
            </w:r>
            <w:r w:rsidRPr="005445A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5445A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5445A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5445AD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5445AD" w:rsidRDefault="00844A96" w:rsidP="00CC403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5445A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CC4032" w:rsidRPr="005445A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5445A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</w:t>
            </w:r>
            <w:r w:rsidRPr="005445A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</w:tbl>
    <w:p w:rsidR="00106AC7" w:rsidRPr="005445AD" w:rsidRDefault="00106AC7" w:rsidP="00BC121E">
      <w:pPr>
        <w:rPr>
          <w:rFonts w:ascii="Arial Narrow" w:hAnsi="Arial Narrow"/>
          <w:sz w:val="20"/>
        </w:rPr>
      </w:pPr>
    </w:p>
    <w:sectPr w:rsidR="00106AC7" w:rsidRPr="005445AD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0A4D" w:rsidRDefault="00150A4D">
      <w:r>
        <w:separator/>
      </w:r>
    </w:p>
  </w:endnote>
  <w:endnote w:type="continuationSeparator" w:id="1">
    <w:p w:rsidR="00150A4D" w:rsidRDefault="00150A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495A49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495A49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95A4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95A49">
      <w:rPr>
        <w:rStyle w:val="Numerstrony"/>
        <w:rFonts w:ascii="Arial" w:hAnsi="Arial"/>
        <w:sz w:val="18"/>
        <w:szCs w:val="18"/>
      </w:rPr>
      <w:fldChar w:fldCharType="separate"/>
    </w:r>
    <w:r w:rsidR="005445AD">
      <w:rPr>
        <w:rStyle w:val="Numerstrony"/>
        <w:rFonts w:ascii="Arial" w:hAnsi="Arial"/>
        <w:noProof/>
        <w:sz w:val="18"/>
        <w:szCs w:val="18"/>
      </w:rPr>
      <w:t>1</w:t>
    </w:r>
    <w:r w:rsidR="00495A4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95A4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95A49">
      <w:rPr>
        <w:rStyle w:val="Numerstrony"/>
        <w:rFonts w:ascii="Arial" w:hAnsi="Arial"/>
        <w:sz w:val="18"/>
        <w:szCs w:val="18"/>
      </w:rPr>
      <w:fldChar w:fldCharType="separate"/>
    </w:r>
    <w:r w:rsidR="005445AD">
      <w:rPr>
        <w:rStyle w:val="Numerstrony"/>
        <w:rFonts w:ascii="Arial" w:hAnsi="Arial"/>
        <w:noProof/>
        <w:sz w:val="18"/>
        <w:szCs w:val="18"/>
      </w:rPr>
      <w:t>2</w:t>
    </w:r>
    <w:r w:rsidR="00495A4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032" w:rsidRDefault="00CC403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0A4D" w:rsidRDefault="00150A4D">
      <w:r>
        <w:separator/>
      </w:r>
    </w:p>
  </w:footnote>
  <w:footnote w:type="continuationSeparator" w:id="1">
    <w:p w:rsidR="00150A4D" w:rsidRDefault="00150A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032" w:rsidRDefault="00CC403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032" w:rsidRDefault="00CC403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032" w:rsidRDefault="00CC403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4032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50A4D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5A49"/>
    <w:rsid w:val="004B1027"/>
    <w:rsid w:val="004C55DE"/>
    <w:rsid w:val="004D5C77"/>
    <w:rsid w:val="00517FF1"/>
    <w:rsid w:val="00533E9F"/>
    <w:rsid w:val="005445AD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2ACE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4032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225</Words>
  <Characters>1763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2025-05-13T09:01:00Z</dcterms:created>
  <dcterms:modified xsi:type="dcterms:W3CDTF">2025-05-13T09:07:00Z</dcterms:modified>
</cp:coreProperties>
</file>