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B874DE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942B5E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D00FD73" w14:textId="3848A926" w:rsidR="00EE7F0B" w:rsidRDefault="00982BB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82BBF">
        <w:rPr>
          <w:rFonts w:ascii="Arial" w:hAnsi="Arial" w:cs="Arial"/>
          <w:b/>
          <w:bCs/>
          <w:sz w:val="21"/>
          <w:szCs w:val="21"/>
        </w:rPr>
        <w:t xml:space="preserve">Zakup i dostawa testów do oznaczania paneli alergicznych metodą immunoblot oraz profilu Alzheimer metodą ELISA do posiadanej aparatury (czytnik i płuczka ELISA, mikroskop fluorescencyjny) dla Pracowni Wirusologii </w:t>
      </w:r>
      <w:r w:rsidR="00EE7F0B">
        <w:rPr>
          <w:rFonts w:ascii="Arial" w:hAnsi="Arial" w:cs="Arial"/>
          <w:sz w:val="21"/>
          <w:szCs w:val="21"/>
        </w:rPr>
        <w:t xml:space="preserve"> </w:t>
      </w:r>
    </w:p>
    <w:p w14:paraId="412D55C7" w14:textId="0CB7A3A6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982BBF"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F0748" w14:textId="77777777" w:rsidR="00EE7F0B" w:rsidRDefault="00EE7F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0F02" w14:textId="77777777" w:rsidR="00EE7F0B" w:rsidRDefault="00EE7F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515D" w14:textId="77777777" w:rsidR="00EE7F0B" w:rsidRDefault="00EE7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769E" w14:textId="77777777" w:rsidR="00EE7F0B" w:rsidRDefault="00EE7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031C275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982BBF">
      <w:rPr>
        <w:rFonts w:ascii="Arial" w:hAnsi="Arial" w:cs="Arial"/>
        <w:sz w:val="20"/>
        <w:szCs w:val="20"/>
      </w:rPr>
      <w:t>20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79FCC" w14:textId="77777777" w:rsidR="00EE7F0B" w:rsidRDefault="00EE7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1C64A0"/>
    <w:rsid w:val="002059C3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42B5E"/>
    <w:rsid w:val="00963BCF"/>
    <w:rsid w:val="00975567"/>
    <w:rsid w:val="00982BBF"/>
    <w:rsid w:val="009971D7"/>
    <w:rsid w:val="009C3316"/>
    <w:rsid w:val="009F0CD8"/>
    <w:rsid w:val="00A56A6F"/>
    <w:rsid w:val="00A87380"/>
    <w:rsid w:val="00A90A3A"/>
    <w:rsid w:val="00AA15C9"/>
    <w:rsid w:val="00AA4ECF"/>
    <w:rsid w:val="00AF4E90"/>
    <w:rsid w:val="00AF7375"/>
    <w:rsid w:val="00B641BE"/>
    <w:rsid w:val="00B77707"/>
    <w:rsid w:val="00BA20D6"/>
    <w:rsid w:val="00BE3BCE"/>
    <w:rsid w:val="00C02041"/>
    <w:rsid w:val="00C07EC1"/>
    <w:rsid w:val="00C404CA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E7F0B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14</cp:revision>
  <cp:lastPrinted>2024-07-29T08:10:00Z</cp:lastPrinted>
  <dcterms:created xsi:type="dcterms:W3CDTF">2023-04-18T07:16:00Z</dcterms:created>
  <dcterms:modified xsi:type="dcterms:W3CDTF">2025-05-14T11:39:00Z</dcterms:modified>
</cp:coreProperties>
</file>