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132E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132E4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132E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132E4" w:rsidTr="00D62E6E">
        <w:tc>
          <w:tcPr>
            <w:tcW w:w="2800" w:type="dxa"/>
            <w:shd w:val="clear" w:color="auto" w:fill="auto"/>
          </w:tcPr>
          <w:p w:rsidR="00D62E6E" w:rsidRPr="009132E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32E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132E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132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132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132E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132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132E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132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132E4" w:rsidTr="00D62E6E">
        <w:tc>
          <w:tcPr>
            <w:tcW w:w="2800" w:type="dxa"/>
            <w:shd w:val="clear" w:color="auto" w:fill="auto"/>
          </w:tcPr>
          <w:p w:rsidR="00D62E6E" w:rsidRPr="009132E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32E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132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132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132E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132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132E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132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9132E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63DB7" w:rsidRPr="009132E4" w:rsidTr="00FC60A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63DB7" w:rsidRPr="009132E4" w:rsidRDefault="00663DB7" w:rsidP="00FC60A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63DB7" w:rsidRPr="009132E4" w:rsidRDefault="00663DB7" w:rsidP="00FC60A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132E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132E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132E4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9132E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132E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132E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63DB7" w:rsidRPr="009132E4" w:rsidRDefault="00663DB7" w:rsidP="00FC60A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63DB7" w:rsidRPr="009132E4" w:rsidRDefault="00663DB7" w:rsidP="00FC60A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132E4" w:rsidRDefault="00663DB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132E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132E4" w:rsidTr="00D62E6E">
        <w:tc>
          <w:tcPr>
            <w:tcW w:w="2269" w:type="dxa"/>
            <w:shd w:val="clear" w:color="auto" w:fill="auto"/>
          </w:tcPr>
          <w:p w:rsidR="00D62E6E" w:rsidRPr="009132E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132E4" w:rsidRDefault="00663DB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Usługa w zakresie przeglądów i konserwacji oraz awarii i napraw automatycznej sygnalizacji pożaru w budynkach 10 </w:t>
            </w:r>
            <w:proofErr w:type="spellStart"/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WSKzP</w:t>
            </w:r>
            <w:proofErr w:type="spellEnd"/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- SPZOZ i Domu Medyka</w:t>
            </w:r>
            <w:r w:rsidR="00D62E6E" w:rsidRPr="009132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3DB7" w:rsidRPr="009132E4" w:rsidTr="00FC60A1">
        <w:tc>
          <w:tcPr>
            <w:tcW w:w="2269" w:type="dxa"/>
            <w:shd w:val="clear" w:color="auto" w:fill="auto"/>
          </w:tcPr>
          <w:p w:rsidR="00663DB7" w:rsidRPr="009132E4" w:rsidRDefault="00663DB7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3DB7" w:rsidRPr="009132E4" w:rsidRDefault="00663DB7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49/2025</w:t>
            </w:r>
          </w:p>
        </w:tc>
      </w:tr>
    </w:tbl>
    <w:p w:rsidR="00BC121E" w:rsidRPr="009132E4" w:rsidRDefault="00663DB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132E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132E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132E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132E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132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132E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9132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132E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9132E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132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132E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132E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132E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132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132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132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132E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132E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9132E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132E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132E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132E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132E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132E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9132E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132E4" w:rsidTr="00620E37">
        <w:tc>
          <w:tcPr>
            <w:tcW w:w="2660" w:type="dxa"/>
            <w:shd w:val="clear" w:color="auto" w:fill="auto"/>
          </w:tcPr>
          <w:p w:rsidR="00BC121E" w:rsidRPr="009132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132E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132E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132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132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132E4" w:rsidRDefault="00844A96" w:rsidP="00663D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63DB7"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132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9132E4" w:rsidRDefault="00106AC7" w:rsidP="00BC121E">
      <w:pPr>
        <w:rPr>
          <w:rFonts w:ascii="Arial Narrow" w:hAnsi="Arial Narrow"/>
        </w:rPr>
      </w:pPr>
    </w:p>
    <w:sectPr w:rsidR="00106AC7" w:rsidRPr="009132E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32E" w:rsidRDefault="009B632E">
      <w:r>
        <w:separator/>
      </w:r>
    </w:p>
  </w:endnote>
  <w:endnote w:type="continuationSeparator" w:id="1">
    <w:p w:rsidR="009B632E" w:rsidRDefault="009B63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2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2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DB7" w:rsidRDefault="00663D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32E" w:rsidRDefault="009B632E">
      <w:r>
        <w:separator/>
      </w:r>
    </w:p>
  </w:footnote>
  <w:footnote w:type="continuationSeparator" w:id="1">
    <w:p w:rsidR="009B632E" w:rsidRDefault="009B63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DB7" w:rsidRDefault="00663D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DB7" w:rsidRDefault="00663D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DB7" w:rsidRDefault="00663D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DB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3DB7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32E4"/>
    <w:rsid w:val="00952336"/>
    <w:rsid w:val="009A21D7"/>
    <w:rsid w:val="009A4A2C"/>
    <w:rsid w:val="009A4CD3"/>
    <w:rsid w:val="009B632E"/>
    <w:rsid w:val="00A24942"/>
    <w:rsid w:val="00A311C9"/>
    <w:rsid w:val="00A46EFE"/>
    <w:rsid w:val="00A73C79"/>
    <w:rsid w:val="00A807A7"/>
    <w:rsid w:val="00AB6C06"/>
    <w:rsid w:val="00AB7377"/>
    <w:rsid w:val="00AD329C"/>
    <w:rsid w:val="00B0031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2025-05-15T10:11:00Z</dcterms:created>
  <dcterms:modified xsi:type="dcterms:W3CDTF">2025-05-15T10:11:00Z</dcterms:modified>
</cp:coreProperties>
</file>