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C8606" w14:textId="1685EDCF" w:rsidR="006C0BCB" w:rsidRPr="003A5CB1" w:rsidRDefault="003A5CB1" w:rsidP="003A5CB1">
      <w:pPr>
        <w:keepNext/>
        <w:spacing w:after="360"/>
        <w:jc w:val="right"/>
        <w:outlineLvl w:val="3"/>
        <w:rPr>
          <w:sz w:val="22"/>
          <w:szCs w:val="22"/>
        </w:rPr>
      </w:pPr>
      <w:r w:rsidRPr="003A5CB1">
        <w:rPr>
          <w:sz w:val="22"/>
          <w:szCs w:val="22"/>
        </w:rPr>
        <w:t xml:space="preserve">Załącznik nr 1 do SWZ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79293881" w14:textId="77777777" w:rsidR="0059616D" w:rsidRDefault="003A5CB1" w:rsidP="003F0C7A">
      <w:pPr>
        <w:spacing w:after="279"/>
        <w:ind w:left="360" w:right="24"/>
        <w:contextualSpacing/>
        <w:jc w:val="center"/>
        <w:rPr>
          <w:b/>
          <w:bCs/>
          <w:sz w:val="22"/>
          <w:szCs w:val="22"/>
        </w:rPr>
      </w:pPr>
      <w:r w:rsidRPr="003A5CB1">
        <w:rPr>
          <w:b/>
          <w:bCs/>
          <w:sz w:val="22"/>
          <w:szCs w:val="22"/>
        </w:rPr>
        <w:t xml:space="preserve">Zakup niezbędnego sprzętu medycznego i wyposażenia na potrzeby udzielanych świadczeń zdrowotnych z zakresu ortopedii i laryngologii dla Szpitala Wojewódzkiego w Poznaniu - dwa zadania: </w:t>
      </w:r>
    </w:p>
    <w:p w14:paraId="19C25B45" w14:textId="77777777" w:rsidR="0059616D" w:rsidRDefault="003A5CB1" w:rsidP="003F0C7A">
      <w:pPr>
        <w:spacing w:after="279"/>
        <w:ind w:left="360" w:right="24"/>
        <w:contextualSpacing/>
        <w:jc w:val="center"/>
        <w:rPr>
          <w:b/>
          <w:bCs/>
          <w:sz w:val="22"/>
          <w:szCs w:val="22"/>
        </w:rPr>
      </w:pPr>
      <w:r w:rsidRPr="003A5CB1">
        <w:rPr>
          <w:b/>
          <w:bCs/>
          <w:sz w:val="22"/>
          <w:szCs w:val="22"/>
        </w:rPr>
        <w:t xml:space="preserve">1 - Aparat USG z głowica liniową </w:t>
      </w:r>
    </w:p>
    <w:p w14:paraId="12F91A24" w14:textId="3D69AA98" w:rsidR="003554E0" w:rsidRDefault="003A5CB1" w:rsidP="003F0C7A">
      <w:pPr>
        <w:spacing w:after="279"/>
        <w:ind w:left="360" w:right="24"/>
        <w:contextualSpacing/>
        <w:jc w:val="center"/>
        <w:rPr>
          <w:b/>
          <w:bCs/>
          <w:sz w:val="22"/>
          <w:szCs w:val="22"/>
        </w:rPr>
      </w:pPr>
      <w:r w:rsidRPr="003A5CB1">
        <w:rPr>
          <w:b/>
          <w:bCs/>
          <w:sz w:val="22"/>
          <w:szCs w:val="22"/>
        </w:rPr>
        <w:t>2 - Aparat USG</w:t>
      </w:r>
      <w:r w:rsidR="003554E0" w:rsidRPr="003554E0">
        <w:rPr>
          <w:b/>
          <w:bCs/>
          <w:sz w:val="22"/>
          <w:szCs w:val="22"/>
        </w:rPr>
        <w:t>"</w:t>
      </w:r>
    </w:p>
    <w:p w14:paraId="0E39004E" w14:textId="77777777" w:rsidR="003F0C7A" w:rsidRPr="000431B5" w:rsidRDefault="003F0C7A" w:rsidP="003F0C7A">
      <w:pPr>
        <w:spacing w:line="276" w:lineRule="auto"/>
        <w:jc w:val="center"/>
        <w:rPr>
          <w:b/>
          <w:bCs/>
          <w:sz w:val="22"/>
          <w:szCs w:val="22"/>
        </w:rPr>
      </w:pP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724C82C2" w14:textId="64BAFECB" w:rsidR="003F0C7A" w:rsidRPr="000431B5" w:rsidRDefault="003F0C7A" w:rsidP="003F0C7A">
      <w:pPr>
        <w:numPr>
          <w:ilvl w:val="0"/>
          <w:numId w:val="14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na wykonanie przedmiotu zamówienia zgodnie ze Specyfikacją Warunków Zamówienia</w:t>
      </w:r>
      <w:r w:rsidR="00CD25B0">
        <w:rPr>
          <w:sz w:val="22"/>
        </w:rPr>
        <w:t>, OPZ</w:t>
      </w:r>
      <w:r>
        <w:rPr>
          <w:sz w:val="22"/>
        </w:rPr>
        <w:t xml:space="preserve"> oraz wzorem umowy</w:t>
      </w:r>
      <w:r w:rsidRPr="000431B5">
        <w:rPr>
          <w:sz w:val="22"/>
        </w:rPr>
        <w:t>, stosując niżej wymienione stawki:</w:t>
      </w:r>
    </w:p>
    <w:p w14:paraId="7C415298" w14:textId="77777777" w:rsidR="003F0C7A" w:rsidRPr="00B34EF5" w:rsidRDefault="003F0C7A" w:rsidP="003F0C7A">
      <w:pPr>
        <w:jc w:val="right"/>
      </w:pP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02BC9A25" w14:textId="71D84EFF" w:rsidR="003A5CB1" w:rsidRDefault="003A5CB1" w:rsidP="003F0C7A">
      <w:pPr>
        <w:spacing w:line="360" w:lineRule="auto"/>
        <w:jc w:val="both"/>
        <w:rPr>
          <w:b/>
          <w:bCs/>
          <w:sz w:val="22"/>
          <w:szCs w:val="22"/>
        </w:rPr>
      </w:pPr>
      <w:r w:rsidRPr="003A5CB1">
        <w:rPr>
          <w:b/>
          <w:bCs/>
          <w:sz w:val="22"/>
          <w:szCs w:val="22"/>
        </w:rPr>
        <w:lastRenderedPageBreak/>
        <w:t xml:space="preserve">Zadanie nr 1: </w:t>
      </w:r>
      <w:r w:rsidRPr="003A5CB1">
        <w:rPr>
          <w:sz w:val="22"/>
          <w:szCs w:val="22"/>
        </w:rPr>
        <w:t>Aparat USG z głowicą liniową</w:t>
      </w:r>
      <w:r>
        <w:rPr>
          <w:b/>
          <w:bCs/>
          <w:sz w:val="22"/>
          <w:szCs w:val="22"/>
        </w:rPr>
        <w:t xml:space="preserve"> </w:t>
      </w:r>
    </w:p>
    <w:p w14:paraId="3E48A4AC" w14:textId="0C5A640A" w:rsidR="003F0C7A" w:rsidRPr="00F16197" w:rsidRDefault="003F0C7A" w:rsidP="003F0C7A">
      <w:pPr>
        <w:spacing w:line="360" w:lineRule="auto"/>
        <w:jc w:val="both"/>
        <w:rPr>
          <w:b/>
          <w:bCs/>
          <w:sz w:val="22"/>
          <w:szCs w:val="22"/>
        </w:rPr>
      </w:pPr>
      <w:r w:rsidRPr="00F16197">
        <w:rPr>
          <w:b/>
          <w:bCs/>
          <w:sz w:val="22"/>
          <w:szCs w:val="22"/>
        </w:rPr>
        <w:t>K-1 (cena oferty brutto)</w:t>
      </w:r>
    </w:p>
    <w:p w14:paraId="46A33350" w14:textId="77777777" w:rsidR="003554E0" w:rsidRPr="00F16197" w:rsidRDefault="003554E0" w:rsidP="003554E0">
      <w:pPr>
        <w:spacing w:after="120" w:line="276" w:lineRule="auto"/>
        <w:contextualSpacing/>
        <w:jc w:val="both"/>
        <w:rPr>
          <w:bCs/>
          <w:sz w:val="22"/>
        </w:rPr>
      </w:pPr>
      <w:r w:rsidRPr="00F16197">
        <w:rPr>
          <w:bCs/>
          <w:sz w:val="22"/>
        </w:rPr>
        <w:t>Cena oferty wynosi: ________________________________________________________  zł netto</w:t>
      </w:r>
    </w:p>
    <w:p w14:paraId="7DF45C66" w14:textId="77777777" w:rsidR="003554E0" w:rsidRPr="00F16197" w:rsidRDefault="003554E0" w:rsidP="003554E0">
      <w:pPr>
        <w:spacing w:after="120" w:line="276" w:lineRule="auto"/>
        <w:contextualSpacing/>
        <w:jc w:val="both"/>
        <w:rPr>
          <w:bCs/>
          <w:sz w:val="22"/>
        </w:rPr>
      </w:pPr>
      <w:r w:rsidRPr="00F16197">
        <w:rPr>
          <w:bCs/>
          <w:sz w:val="22"/>
        </w:rPr>
        <w:t>natomiast wraz z należnym podatkiem VAT w wysokości _______ %, wynosi kwotę:</w:t>
      </w:r>
    </w:p>
    <w:p w14:paraId="2289BB2E" w14:textId="77777777" w:rsidR="003554E0" w:rsidRPr="00F16197" w:rsidRDefault="003554E0" w:rsidP="003554E0">
      <w:pPr>
        <w:spacing w:after="120" w:line="276" w:lineRule="auto"/>
        <w:contextualSpacing/>
        <w:jc w:val="both"/>
        <w:rPr>
          <w:b/>
          <w:sz w:val="22"/>
        </w:rPr>
      </w:pPr>
      <w:r w:rsidRPr="00F16197">
        <w:rPr>
          <w:b/>
          <w:sz w:val="22"/>
        </w:rPr>
        <w:t>_____________________________________________________________________  zł brutto (K-1)</w:t>
      </w:r>
    </w:p>
    <w:p w14:paraId="18DE8C96" w14:textId="77777777" w:rsidR="003554E0" w:rsidRPr="00F16197" w:rsidRDefault="003554E0" w:rsidP="003554E0">
      <w:pPr>
        <w:spacing w:after="120" w:line="276" w:lineRule="auto"/>
        <w:contextualSpacing/>
        <w:jc w:val="both"/>
        <w:rPr>
          <w:bCs/>
          <w:sz w:val="22"/>
        </w:rPr>
      </w:pPr>
      <w:r w:rsidRPr="00F16197">
        <w:rPr>
          <w:bCs/>
          <w:sz w:val="22"/>
        </w:rPr>
        <w:t>(słownie: __________________________________________________________________brutto).</w:t>
      </w:r>
    </w:p>
    <w:p w14:paraId="2CC404CD" w14:textId="77777777" w:rsidR="003554E0" w:rsidRPr="00F16197" w:rsidRDefault="003554E0" w:rsidP="003554E0">
      <w:pPr>
        <w:spacing w:after="120" w:line="276" w:lineRule="auto"/>
        <w:contextualSpacing/>
        <w:jc w:val="both"/>
        <w:rPr>
          <w:bCs/>
          <w:sz w:val="22"/>
        </w:rPr>
      </w:pPr>
      <w:bookmarkStart w:id="3" w:name="_Hlk133228980"/>
      <w:r w:rsidRPr="00F16197">
        <w:rPr>
          <w:bCs/>
          <w:sz w:val="22"/>
        </w:rPr>
        <w:t>ww. wartości wyliczone zgodnie z odpowiednią tabelą</w:t>
      </w:r>
      <w:r w:rsidRPr="00F16197">
        <w:rPr>
          <w:b/>
          <w:bCs/>
          <w:sz w:val="22"/>
        </w:rPr>
        <w:t xml:space="preserve"> </w:t>
      </w:r>
      <w:r w:rsidRPr="00F16197">
        <w:rPr>
          <w:bCs/>
          <w:sz w:val="22"/>
        </w:rPr>
        <w:t>formularza asortymentowo – cenowego/OPZ, stanowiącego załącznik nr 2 do SWZ / załącznik nr 1 do umowy</w:t>
      </w:r>
    </w:p>
    <w:p w14:paraId="0819BAA3" w14:textId="77777777" w:rsidR="000C14AC" w:rsidRPr="00F16197" w:rsidRDefault="000C14AC" w:rsidP="000C14AC">
      <w:pPr>
        <w:spacing w:after="120" w:line="276" w:lineRule="auto"/>
        <w:contextualSpacing/>
        <w:jc w:val="both"/>
        <w:rPr>
          <w:b/>
          <w:bCs/>
          <w:sz w:val="22"/>
        </w:rPr>
      </w:pPr>
      <w:r w:rsidRPr="00F16197">
        <w:rPr>
          <w:bCs/>
          <w:sz w:val="22"/>
        </w:rPr>
        <w:t xml:space="preserve">Czas trwania umowy / realizacja : </w:t>
      </w:r>
      <w:r w:rsidRPr="00F16197">
        <w:rPr>
          <w:b/>
          <w:bCs/>
          <w:sz w:val="22"/>
        </w:rPr>
        <w:t>maksymalnie 8 tygodni od daty zawarcia umowy</w:t>
      </w:r>
    </w:p>
    <w:p w14:paraId="5E19BB9B" w14:textId="77777777" w:rsidR="000C14AC" w:rsidRPr="00F16197" w:rsidRDefault="000C14AC" w:rsidP="000C14AC">
      <w:pPr>
        <w:spacing w:after="120" w:line="276" w:lineRule="auto"/>
        <w:contextualSpacing/>
        <w:jc w:val="both"/>
        <w:rPr>
          <w:bCs/>
          <w:sz w:val="22"/>
        </w:rPr>
      </w:pPr>
      <w:r w:rsidRPr="00F16197">
        <w:rPr>
          <w:bCs/>
          <w:sz w:val="22"/>
        </w:rPr>
        <w:t>Warunki płatności: 60 dni</w:t>
      </w:r>
    </w:p>
    <w:p w14:paraId="1C7094FF" w14:textId="77777777" w:rsidR="000C14AC" w:rsidRPr="00F16197" w:rsidRDefault="000C14AC" w:rsidP="003554E0">
      <w:pPr>
        <w:spacing w:after="120" w:line="276" w:lineRule="auto"/>
        <w:contextualSpacing/>
        <w:jc w:val="both"/>
        <w:rPr>
          <w:bCs/>
          <w:sz w:val="22"/>
        </w:rPr>
      </w:pPr>
    </w:p>
    <w:p w14:paraId="4629EE23" w14:textId="77777777" w:rsidR="003554E0" w:rsidRPr="00F16197" w:rsidRDefault="003554E0" w:rsidP="003554E0">
      <w:pPr>
        <w:jc w:val="both"/>
        <w:rPr>
          <w:sz w:val="22"/>
          <w:szCs w:val="22"/>
        </w:rPr>
      </w:pPr>
      <w:bookmarkStart w:id="4" w:name="_Hlk135816524"/>
      <w:bookmarkEnd w:id="3"/>
      <w:r w:rsidRPr="00F16197">
        <w:rPr>
          <w:b/>
          <w:sz w:val="22"/>
          <w:szCs w:val="22"/>
        </w:rPr>
        <w:t xml:space="preserve">Termin realizacji  (K-2): </w:t>
      </w:r>
      <w:r w:rsidRPr="00F16197">
        <w:rPr>
          <w:sz w:val="22"/>
          <w:szCs w:val="22"/>
        </w:rPr>
        <w:t>……………….. (wpisać odpowiednio: bez skrócenia, skrócenie o 1 tydzień, skrócenie o 2 tygodnie)</w:t>
      </w:r>
    </w:p>
    <w:bookmarkEnd w:id="4"/>
    <w:p w14:paraId="51A18F74" w14:textId="77777777" w:rsidR="003554E0" w:rsidRPr="00F16197" w:rsidRDefault="003554E0" w:rsidP="003554E0">
      <w:pPr>
        <w:jc w:val="both"/>
        <w:rPr>
          <w:bCs/>
          <w:sz w:val="22"/>
        </w:rPr>
      </w:pPr>
    </w:p>
    <w:p w14:paraId="3E092DB5" w14:textId="77777777" w:rsidR="003554E0" w:rsidRPr="00F16197" w:rsidRDefault="003554E0" w:rsidP="003554E0">
      <w:pPr>
        <w:jc w:val="both"/>
        <w:rPr>
          <w:sz w:val="22"/>
          <w:szCs w:val="22"/>
        </w:rPr>
      </w:pPr>
      <w:r w:rsidRPr="00F16197">
        <w:rPr>
          <w:b/>
          <w:sz w:val="22"/>
          <w:szCs w:val="22"/>
        </w:rPr>
        <w:t>Okres gwarancji (K-3):</w:t>
      </w:r>
      <w:r w:rsidRPr="00F16197">
        <w:rPr>
          <w:sz w:val="22"/>
          <w:szCs w:val="22"/>
        </w:rPr>
        <w:t xml:space="preserve"> ………………… miesięcy (wpisać odpowiednio: </w:t>
      </w:r>
      <w:r w:rsidRPr="00F16197">
        <w:rPr>
          <w:sz w:val="22"/>
          <w:szCs w:val="22"/>
        </w:rPr>
        <w:br/>
        <w:t>36 miesiące, 42 miesięcy, 48 miesięcy) od daty podpisania protokołu odbioru.</w:t>
      </w:r>
    </w:p>
    <w:p w14:paraId="012B470F" w14:textId="77777777" w:rsidR="003554E0" w:rsidRPr="00F16197" w:rsidRDefault="003554E0" w:rsidP="003554E0">
      <w:pPr>
        <w:spacing w:after="120" w:line="276" w:lineRule="auto"/>
        <w:contextualSpacing/>
        <w:jc w:val="both"/>
        <w:rPr>
          <w:bCs/>
          <w:sz w:val="22"/>
        </w:rPr>
      </w:pPr>
      <w:r w:rsidRPr="00F16197">
        <w:rPr>
          <w:bCs/>
          <w:sz w:val="22"/>
        </w:rPr>
        <w:t>Minimalny okres gwarancji wynosi 36 miesiące. Wskazanie terminu gwarancji krótszego niż 36 miesiące spowoduje odrzucenie oferty jako niezgodnej z SWZ.</w:t>
      </w:r>
    </w:p>
    <w:p w14:paraId="3E60FF7D" w14:textId="77777777" w:rsidR="003A5CB1" w:rsidRPr="00F16197" w:rsidRDefault="003A5CB1" w:rsidP="003A5CB1">
      <w:pPr>
        <w:spacing w:line="360" w:lineRule="auto"/>
        <w:jc w:val="both"/>
        <w:rPr>
          <w:b/>
          <w:bCs/>
          <w:sz w:val="22"/>
          <w:szCs w:val="22"/>
        </w:rPr>
      </w:pPr>
    </w:p>
    <w:p w14:paraId="5DA700E2" w14:textId="0B1CD2D8" w:rsidR="003A5CB1" w:rsidRPr="00F16197" w:rsidRDefault="003A5CB1" w:rsidP="003A5CB1">
      <w:pPr>
        <w:spacing w:line="360" w:lineRule="auto"/>
        <w:jc w:val="both"/>
        <w:rPr>
          <w:b/>
          <w:bCs/>
          <w:sz w:val="22"/>
          <w:szCs w:val="22"/>
        </w:rPr>
      </w:pPr>
      <w:r w:rsidRPr="00F16197">
        <w:rPr>
          <w:b/>
          <w:bCs/>
          <w:sz w:val="22"/>
          <w:szCs w:val="22"/>
        </w:rPr>
        <w:t xml:space="preserve">Zadanie nr 2: </w:t>
      </w:r>
      <w:r w:rsidRPr="00F16197">
        <w:rPr>
          <w:sz w:val="22"/>
          <w:szCs w:val="22"/>
        </w:rPr>
        <w:t xml:space="preserve">Aparat USG </w:t>
      </w:r>
    </w:p>
    <w:bookmarkEnd w:id="2"/>
    <w:p w14:paraId="5DE7B587" w14:textId="1B47790D" w:rsidR="003A5CB1" w:rsidRPr="00F16197" w:rsidRDefault="003A5CB1" w:rsidP="003A5CB1">
      <w:pPr>
        <w:spacing w:line="360" w:lineRule="auto"/>
        <w:jc w:val="both"/>
        <w:rPr>
          <w:b/>
          <w:bCs/>
          <w:sz w:val="22"/>
          <w:szCs w:val="22"/>
        </w:rPr>
      </w:pPr>
      <w:r w:rsidRPr="00F16197">
        <w:rPr>
          <w:b/>
          <w:bCs/>
          <w:sz w:val="22"/>
          <w:szCs w:val="22"/>
        </w:rPr>
        <w:t>K-1 (cena oferty brutto)</w:t>
      </w:r>
    </w:p>
    <w:p w14:paraId="1D2BD98E" w14:textId="77777777" w:rsidR="003A5CB1" w:rsidRPr="00F16197" w:rsidRDefault="003A5CB1" w:rsidP="003A5CB1">
      <w:pPr>
        <w:spacing w:after="120" w:line="276" w:lineRule="auto"/>
        <w:contextualSpacing/>
        <w:jc w:val="both"/>
        <w:rPr>
          <w:bCs/>
          <w:sz w:val="22"/>
        </w:rPr>
      </w:pPr>
      <w:r w:rsidRPr="00F16197">
        <w:rPr>
          <w:bCs/>
          <w:sz w:val="22"/>
        </w:rPr>
        <w:t>Cena oferty wynosi: ________________________________________________________  zł netto</w:t>
      </w:r>
    </w:p>
    <w:p w14:paraId="3645EA70" w14:textId="77777777" w:rsidR="003A5CB1" w:rsidRPr="00F16197" w:rsidRDefault="003A5CB1" w:rsidP="003A5CB1">
      <w:pPr>
        <w:spacing w:after="120" w:line="276" w:lineRule="auto"/>
        <w:contextualSpacing/>
        <w:jc w:val="both"/>
        <w:rPr>
          <w:bCs/>
          <w:sz w:val="22"/>
        </w:rPr>
      </w:pPr>
      <w:r w:rsidRPr="00F16197">
        <w:rPr>
          <w:bCs/>
          <w:sz w:val="22"/>
        </w:rPr>
        <w:t>natomiast wraz z należnym podatkiem VAT w wysokości _______ %, wynosi kwotę:</w:t>
      </w:r>
    </w:p>
    <w:p w14:paraId="333F99F6" w14:textId="77777777" w:rsidR="003A5CB1" w:rsidRPr="00F16197" w:rsidRDefault="003A5CB1" w:rsidP="003A5CB1">
      <w:pPr>
        <w:spacing w:after="120" w:line="276" w:lineRule="auto"/>
        <w:contextualSpacing/>
        <w:jc w:val="both"/>
        <w:rPr>
          <w:b/>
          <w:sz w:val="22"/>
        </w:rPr>
      </w:pPr>
      <w:r w:rsidRPr="00F16197">
        <w:rPr>
          <w:b/>
          <w:sz w:val="22"/>
        </w:rPr>
        <w:t>_____________________________________________________________________  zł brutto (K-1)</w:t>
      </w:r>
    </w:p>
    <w:p w14:paraId="2A0252F4" w14:textId="77777777" w:rsidR="003A5CB1" w:rsidRPr="00F16197" w:rsidRDefault="003A5CB1" w:rsidP="003A5CB1">
      <w:pPr>
        <w:spacing w:after="120" w:line="276" w:lineRule="auto"/>
        <w:contextualSpacing/>
        <w:jc w:val="both"/>
        <w:rPr>
          <w:bCs/>
          <w:sz w:val="22"/>
        </w:rPr>
      </w:pPr>
      <w:r w:rsidRPr="00F16197">
        <w:rPr>
          <w:bCs/>
          <w:sz w:val="22"/>
        </w:rPr>
        <w:t>(słownie: __________________________________________________________________brutto).</w:t>
      </w:r>
    </w:p>
    <w:p w14:paraId="3635134A" w14:textId="77777777" w:rsidR="003A5CB1" w:rsidRPr="00F16197" w:rsidRDefault="003A5CB1" w:rsidP="003A5CB1">
      <w:pPr>
        <w:spacing w:after="120" w:line="276" w:lineRule="auto"/>
        <w:contextualSpacing/>
        <w:jc w:val="both"/>
        <w:rPr>
          <w:bCs/>
          <w:sz w:val="22"/>
        </w:rPr>
      </w:pPr>
      <w:r w:rsidRPr="00F16197">
        <w:rPr>
          <w:bCs/>
          <w:sz w:val="22"/>
        </w:rPr>
        <w:t>ww. wartości wyliczone zgodnie z odpowiednią tabelą</w:t>
      </w:r>
      <w:r w:rsidRPr="00F16197">
        <w:rPr>
          <w:b/>
          <w:bCs/>
          <w:sz w:val="22"/>
        </w:rPr>
        <w:t xml:space="preserve"> </w:t>
      </w:r>
      <w:r w:rsidRPr="00F16197">
        <w:rPr>
          <w:bCs/>
          <w:sz w:val="22"/>
        </w:rPr>
        <w:t>formularza asortymentowo – cenowego/OPZ, stanowiącego załącznik nr 2 do SWZ / załącznik nr 1 do umowy</w:t>
      </w:r>
    </w:p>
    <w:p w14:paraId="2D31BDA6" w14:textId="77777777" w:rsidR="003A5CB1" w:rsidRPr="00F16197" w:rsidRDefault="003A5CB1" w:rsidP="003A5CB1">
      <w:pPr>
        <w:spacing w:after="120" w:line="276" w:lineRule="auto"/>
        <w:contextualSpacing/>
        <w:jc w:val="both"/>
        <w:rPr>
          <w:b/>
          <w:bCs/>
          <w:sz w:val="22"/>
        </w:rPr>
      </w:pPr>
      <w:r w:rsidRPr="00F16197">
        <w:rPr>
          <w:bCs/>
          <w:sz w:val="22"/>
        </w:rPr>
        <w:t xml:space="preserve">Czas trwania umowy / realizacja : </w:t>
      </w:r>
      <w:r w:rsidRPr="00F16197">
        <w:rPr>
          <w:b/>
          <w:bCs/>
          <w:sz w:val="22"/>
        </w:rPr>
        <w:t>maksymalnie 8 tygodni od daty zawarcia umowy</w:t>
      </w:r>
    </w:p>
    <w:p w14:paraId="684552E2" w14:textId="77777777" w:rsidR="003A5CB1" w:rsidRPr="00F16197" w:rsidRDefault="003A5CB1" w:rsidP="003A5CB1">
      <w:pPr>
        <w:spacing w:after="120" w:line="276" w:lineRule="auto"/>
        <w:contextualSpacing/>
        <w:jc w:val="both"/>
        <w:rPr>
          <w:bCs/>
          <w:sz w:val="22"/>
        </w:rPr>
      </w:pPr>
      <w:r w:rsidRPr="00F16197">
        <w:rPr>
          <w:bCs/>
          <w:sz w:val="22"/>
        </w:rPr>
        <w:t>Warunki płatności: 60 dni</w:t>
      </w:r>
    </w:p>
    <w:p w14:paraId="4689902D" w14:textId="77777777" w:rsidR="003A5CB1" w:rsidRPr="00F16197" w:rsidRDefault="003A5CB1" w:rsidP="003A5CB1">
      <w:pPr>
        <w:spacing w:after="120" w:line="276" w:lineRule="auto"/>
        <w:contextualSpacing/>
        <w:jc w:val="both"/>
        <w:rPr>
          <w:bCs/>
          <w:sz w:val="22"/>
        </w:rPr>
      </w:pPr>
    </w:p>
    <w:p w14:paraId="266CF3A7" w14:textId="77777777" w:rsidR="003A5CB1" w:rsidRPr="00F16197" w:rsidRDefault="003A5CB1" w:rsidP="003A5CB1">
      <w:pPr>
        <w:jc w:val="both"/>
        <w:rPr>
          <w:sz w:val="22"/>
          <w:szCs w:val="22"/>
        </w:rPr>
      </w:pPr>
      <w:r w:rsidRPr="00F16197">
        <w:rPr>
          <w:b/>
          <w:sz w:val="22"/>
          <w:szCs w:val="22"/>
        </w:rPr>
        <w:t xml:space="preserve">Termin realizacji  (K-2): </w:t>
      </w:r>
      <w:r w:rsidRPr="00F16197">
        <w:rPr>
          <w:sz w:val="22"/>
          <w:szCs w:val="22"/>
        </w:rPr>
        <w:t>……………….. (wpisać odpowiednio: bez skrócenia, skrócenie o 1 tydzień, skrócenie o 2 tygodnie)</w:t>
      </w:r>
    </w:p>
    <w:p w14:paraId="3CCC1753" w14:textId="77777777" w:rsidR="003A5CB1" w:rsidRPr="00F16197" w:rsidRDefault="003A5CB1" w:rsidP="003A5CB1">
      <w:pPr>
        <w:jc w:val="both"/>
        <w:rPr>
          <w:bCs/>
          <w:sz w:val="22"/>
        </w:rPr>
      </w:pPr>
    </w:p>
    <w:p w14:paraId="7CA793D4" w14:textId="77777777" w:rsidR="003A5CB1" w:rsidRPr="00F16197" w:rsidRDefault="003A5CB1" w:rsidP="003A5CB1">
      <w:pPr>
        <w:jc w:val="both"/>
        <w:rPr>
          <w:sz w:val="22"/>
          <w:szCs w:val="22"/>
        </w:rPr>
      </w:pPr>
      <w:r w:rsidRPr="00F16197">
        <w:rPr>
          <w:b/>
          <w:sz w:val="22"/>
          <w:szCs w:val="22"/>
        </w:rPr>
        <w:t>Okres gwarancji (K-3):</w:t>
      </w:r>
      <w:r w:rsidRPr="00F16197">
        <w:rPr>
          <w:sz w:val="22"/>
          <w:szCs w:val="22"/>
        </w:rPr>
        <w:t xml:space="preserve"> ………………… miesięcy (wpisać odpowiednio: </w:t>
      </w:r>
      <w:r w:rsidRPr="00F16197">
        <w:rPr>
          <w:sz w:val="22"/>
          <w:szCs w:val="22"/>
        </w:rPr>
        <w:br/>
        <w:t>36 miesiące, 42 miesięcy, 48 miesięcy) od daty podpisania protokołu odbioru.</w:t>
      </w:r>
    </w:p>
    <w:p w14:paraId="43DF3390" w14:textId="77777777" w:rsidR="003A5CB1" w:rsidRPr="007A62B1" w:rsidRDefault="003A5CB1" w:rsidP="003A5CB1">
      <w:pPr>
        <w:spacing w:after="120" w:line="276" w:lineRule="auto"/>
        <w:contextualSpacing/>
        <w:jc w:val="both"/>
        <w:rPr>
          <w:bCs/>
          <w:sz w:val="22"/>
        </w:rPr>
      </w:pPr>
      <w:r w:rsidRPr="00F16197">
        <w:rPr>
          <w:bCs/>
          <w:sz w:val="22"/>
        </w:rPr>
        <w:t>Minimalny okres gwarancji wynosi 36 miesiące. Wskazanie terminu gwarancji krótszego niż 36 miesiące spowoduje odrzucenie oferty jako niezgodnej z SWZ.</w:t>
      </w:r>
    </w:p>
    <w:p w14:paraId="0BDF8C57" w14:textId="77777777" w:rsidR="003A5CB1" w:rsidRDefault="003A5CB1" w:rsidP="003A5CB1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EEA9F23" w14:textId="0D0820D0" w:rsidR="003A5CB1" w:rsidRPr="00071FE3" w:rsidRDefault="003A5CB1" w:rsidP="003A5CB1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14187F0E" w14:textId="64C9E56A" w:rsidR="003F0C7A" w:rsidRPr="0013114B" w:rsidRDefault="003F0C7A" w:rsidP="00B15217">
      <w:pPr>
        <w:spacing w:line="360" w:lineRule="auto"/>
        <w:ind w:hanging="284"/>
        <w:jc w:val="both"/>
        <w:rPr>
          <w:bCs/>
          <w:sz w:val="22"/>
        </w:rPr>
      </w:pPr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863371F" w14:textId="3B93A989" w:rsidR="003554E0" w:rsidRPr="002C2695" w:rsidRDefault="003554E0" w:rsidP="003554E0">
      <w:pPr>
        <w:numPr>
          <w:ilvl w:val="0"/>
          <w:numId w:val="15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t>wypełniliśmy obowiązki informacyjne przewidziane w art. 13 lub art. 14 RODO</w:t>
      </w:r>
      <w:r w:rsidRPr="002C2695">
        <w:rPr>
          <w:sz w:val="22"/>
          <w:szCs w:val="22"/>
          <w:vertAlign w:val="superscript"/>
        </w:rPr>
        <w:footnoteReference w:id="2"/>
      </w:r>
      <w:r w:rsidRPr="002C2695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C2695">
        <w:rPr>
          <w:sz w:val="22"/>
          <w:szCs w:val="22"/>
          <w:vertAlign w:val="superscript"/>
        </w:rPr>
        <w:footnoteReference w:id="3"/>
      </w:r>
      <w:r w:rsidRPr="002C2695">
        <w:rPr>
          <w:sz w:val="22"/>
          <w:szCs w:val="22"/>
        </w:rPr>
        <w:t>.</w:t>
      </w:r>
    </w:p>
    <w:p w14:paraId="1146A21E" w14:textId="77777777" w:rsidR="003554E0" w:rsidRPr="002C2695" w:rsidRDefault="003554E0" w:rsidP="003554E0">
      <w:pPr>
        <w:numPr>
          <w:ilvl w:val="0"/>
          <w:numId w:val="15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2C2695">
        <w:rPr>
          <w:sz w:val="22"/>
          <w:szCs w:val="22"/>
        </w:rPr>
        <w:t>Pzp</w:t>
      </w:r>
      <w:proofErr w:type="spellEnd"/>
      <w:r w:rsidRPr="002C2695">
        <w:rPr>
          <w:sz w:val="22"/>
          <w:szCs w:val="22"/>
        </w:rPr>
        <w:t>.</w:t>
      </w:r>
    </w:p>
    <w:p w14:paraId="5DC60421" w14:textId="77777777" w:rsidR="003554E0" w:rsidRPr="002C2695" w:rsidRDefault="003554E0" w:rsidP="003554E0">
      <w:pPr>
        <w:numPr>
          <w:ilvl w:val="0"/>
          <w:numId w:val="15"/>
        </w:numPr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2C2695">
        <w:rPr>
          <w:sz w:val="22"/>
          <w:szCs w:val="22"/>
        </w:rPr>
        <w:t>Pzp</w:t>
      </w:r>
      <w:proofErr w:type="spellEnd"/>
    </w:p>
    <w:p w14:paraId="10995EC7" w14:textId="77777777" w:rsidR="003554E0" w:rsidRPr="002C2695" w:rsidRDefault="003554E0" w:rsidP="003554E0">
      <w:pPr>
        <w:numPr>
          <w:ilvl w:val="0"/>
          <w:numId w:val="15"/>
        </w:numPr>
        <w:jc w:val="both"/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 7 ust. 1 ustawy </w:t>
      </w:r>
      <w:r>
        <w:rPr>
          <w:sz w:val="22"/>
          <w:szCs w:val="22"/>
        </w:rPr>
        <w:br/>
      </w:r>
      <w:r w:rsidRPr="002C2695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66D5A446" w14:textId="77777777" w:rsidR="003554E0" w:rsidRPr="002C2695" w:rsidRDefault="003554E0" w:rsidP="003554E0">
      <w:pPr>
        <w:numPr>
          <w:ilvl w:val="0"/>
          <w:numId w:val="15"/>
        </w:numPr>
        <w:jc w:val="both"/>
        <w:rPr>
          <w:sz w:val="22"/>
          <w:szCs w:val="22"/>
        </w:rPr>
      </w:pPr>
      <w:r w:rsidRPr="002C2695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40471D9F" w14:textId="77777777" w:rsidR="003F0C7A" w:rsidRPr="00CD25B0" w:rsidRDefault="003F0C7A" w:rsidP="003F0C7A">
      <w:pPr>
        <w:ind w:left="644"/>
        <w:rPr>
          <w:sz w:val="22"/>
          <w:szCs w:val="22"/>
        </w:rPr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shd w:val="clear" w:color="auto" w:fill="auto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shd w:val="clear" w:color="auto" w:fill="auto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shd w:val="clear" w:color="auto" w:fill="auto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shd w:val="clear" w:color="auto" w:fill="auto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lastRenderedPageBreak/>
              <w:t>e-mail</w:t>
            </w:r>
          </w:p>
        </w:tc>
        <w:tc>
          <w:tcPr>
            <w:tcW w:w="6149" w:type="dxa"/>
            <w:shd w:val="clear" w:color="auto" w:fill="auto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13114B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D0C032C" w14:textId="77777777" w:rsidR="003554E0" w:rsidRDefault="003554E0" w:rsidP="003554E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0E27E7C" w14:textId="77777777" w:rsidR="003554E0" w:rsidRPr="00173016" w:rsidRDefault="003554E0" w:rsidP="003554E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C1B2A2C" w14:textId="77777777" w:rsidR="003554E0" w:rsidRPr="00173016" w:rsidRDefault="003554E0" w:rsidP="003554E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75B550A5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3554E0">
      <w:rPr>
        <w:sz w:val="24"/>
        <w:szCs w:val="24"/>
      </w:rPr>
      <w:t>4</w:t>
    </w:r>
    <w:r w:rsidR="003A5CB1">
      <w:rPr>
        <w:sz w:val="24"/>
        <w:szCs w:val="24"/>
      </w:rPr>
      <w:t>7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2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CC51BF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2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1"/>
  </w:num>
  <w:num w:numId="6" w16cid:durableId="1992758507">
    <w:abstractNumId w:val="2"/>
  </w:num>
  <w:num w:numId="7" w16cid:durableId="583028827">
    <w:abstractNumId w:val="18"/>
  </w:num>
  <w:num w:numId="8" w16cid:durableId="1890798024">
    <w:abstractNumId w:val="8"/>
  </w:num>
  <w:num w:numId="9" w16cid:durableId="1191915816">
    <w:abstractNumId w:val="15"/>
  </w:num>
  <w:num w:numId="10" w16cid:durableId="337343447">
    <w:abstractNumId w:val="23"/>
  </w:num>
  <w:num w:numId="11" w16cid:durableId="1217083309">
    <w:abstractNumId w:val="1"/>
  </w:num>
  <w:num w:numId="12" w16cid:durableId="353190237">
    <w:abstractNumId w:val="14"/>
  </w:num>
  <w:num w:numId="13" w16cid:durableId="1119569600">
    <w:abstractNumId w:val="17"/>
  </w:num>
  <w:num w:numId="14" w16cid:durableId="166287900">
    <w:abstractNumId w:val="24"/>
  </w:num>
  <w:num w:numId="15" w16cid:durableId="812718978">
    <w:abstractNumId w:val="20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6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19"/>
  </w:num>
  <w:num w:numId="26" w16cid:durableId="586576241">
    <w:abstractNumId w:val="6"/>
  </w:num>
  <w:num w:numId="27" w16cid:durableId="978388758">
    <w:abstractNumId w:val="9"/>
  </w:num>
  <w:num w:numId="28" w16cid:durableId="1324772114">
    <w:abstractNumId w:val="2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71E27"/>
    <w:rsid w:val="00081644"/>
    <w:rsid w:val="00081CC6"/>
    <w:rsid w:val="000855CA"/>
    <w:rsid w:val="00097D14"/>
    <w:rsid w:val="000A16EC"/>
    <w:rsid w:val="000A5254"/>
    <w:rsid w:val="000B5199"/>
    <w:rsid w:val="000C14AC"/>
    <w:rsid w:val="000C6558"/>
    <w:rsid w:val="000D069A"/>
    <w:rsid w:val="000D2EBD"/>
    <w:rsid w:val="000F1FC9"/>
    <w:rsid w:val="000F3ACB"/>
    <w:rsid w:val="000F4158"/>
    <w:rsid w:val="000F49FE"/>
    <w:rsid w:val="00107267"/>
    <w:rsid w:val="00113D7B"/>
    <w:rsid w:val="00113FBE"/>
    <w:rsid w:val="001152A1"/>
    <w:rsid w:val="001158D0"/>
    <w:rsid w:val="0013114B"/>
    <w:rsid w:val="001313BE"/>
    <w:rsid w:val="00166FFA"/>
    <w:rsid w:val="00167D44"/>
    <w:rsid w:val="0018410E"/>
    <w:rsid w:val="0019039B"/>
    <w:rsid w:val="001A3E7C"/>
    <w:rsid w:val="001C1DB0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24C54"/>
    <w:rsid w:val="00326E55"/>
    <w:rsid w:val="003272BB"/>
    <w:rsid w:val="00347120"/>
    <w:rsid w:val="003554E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5CB1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873D4"/>
    <w:rsid w:val="004925F7"/>
    <w:rsid w:val="00492743"/>
    <w:rsid w:val="00496F3D"/>
    <w:rsid w:val="004A1B41"/>
    <w:rsid w:val="004B0EAC"/>
    <w:rsid w:val="004B50A1"/>
    <w:rsid w:val="004C0C41"/>
    <w:rsid w:val="004D4976"/>
    <w:rsid w:val="004D754A"/>
    <w:rsid w:val="004D7FB7"/>
    <w:rsid w:val="004E098E"/>
    <w:rsid w:val="004E0D7F"/>
    <w:rsid w:val="004E2EF4"/>
    <w:rsid w:val="004E4C11"/>
    <w:rsid w:val="004E607F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16D"/>
    <w:rsid w:val="0059624E"/>
    <w:rsid w:val="005A3CCA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60CA9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0E7F"/>
    <w:rsid w:val="00833E69"/>
    <w:rsid w:val="00851E37"/>
    <w:rsid w:val="00852075"/>
    <w:rsid w:val="008806D3"/>
    <w:rsid w:val="00881ABF"/>
    <w:rsid w:val="008A2362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5574"/>
    <w:rsid w:val="00B87E63"/>
    <w:rsid w:val="00B91B9E"/>
    <w:rsid w:val="00B945B7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4718"/>
    <w:rsid w:val="00CC1457"/>
    <w:rsid w:val="00CC6202"/>
    <w:rsid w:val="00CD01E4"/>
    <w:rsid w:val="00CD25B0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16197"/>
    <w:rsid w:val="00F2491D"/>
    <w:rsid w:val="00F2537A"/>
    <w:rsid w:val="00F263C5"/>
    <w:rsid w:val="00F33DE1"/>
    <w:rsid w:val="00F34BD2"/>
    <w:rsid w:val="00F37FF1"/>
    <w:rsid w:val="00F405EE"/>
    <w:rsid w:val="00F469AA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111</TotalTime>
  <Pages>4</Pages>
  <Words>980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Monika Ćwiertka</cp:lastModifiedBy>
  <cp:revision>18</cp:revision>
  <cp:lastPrinted>2022-06-08T07:38:00Z</cp:lastPrinted>
  <dcterms:created xsi:type="dcterms:W3CDTF">2024-04-16T16:49:00Z</dcterms:created>
  <dcterms:modified xsi:type="dcterms:W3CDTF">2025-05-16T08:53:00Z</dcterms:modified>
</cp:coreProperties>
</file>