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D248A8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A74930" w:rsidRPr="00D248A8">
        <w:rPr>
          <w:rFonts w:ascii="Times New Roman" w:eastAsia="Times New Roman" w:hAnsi="Times New Roman"/>
          <w:bCs/>
          <w:lang w:eastAsia="pl-PL"/>
        </w:rPr>
        <w:t>5</w:t>
      </w:r>
      <w:r w:rsidRPr="00D248A8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48A8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  <w:b/>
              </w:rPr>
              <w:t>Wykonawca</w:t>
            </w:r>
            <w:r w:rsidRPr="00D248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5D20B7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D248A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D248A8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D248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AA485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D248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248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32963A5" w14:textId="77777777" w:rsidR="00BC121E" w:rsidRPr="00D248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D248A8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D248A8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69E12C6B" w14:textId="77777777" w:rsidR="0055439C" w:rsidRPr="00D248A8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CF4F01" w14:textId="77777777" w:rsidR="00BC121E" w:rsidRPr="00D248A8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C93F0A" w:rsidRPr="00D248A8">
        <w:rPr>
          <w:rFonts w:ascii="Times New Roman" w:eastAsia="Times New Roman" w:hAnsi="Times New Roman"/>
          <w:lang w:eastAsia="pl-PL"/>
        </w:rPr>
        <w:t>N</w:t>
      </w:r>
      <w:r w:rsidR="00BC121E" w:rsidRPr="00D248A8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48A8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9F404" w14:textId="77777777" w:rsidR="005D7E40" w:rsidRPr="005D7E40" w:rsidRDefault="005D7E40" w:rsidP="005D7E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D7E40">
              <w:rPr>
                <w:rFonts w:ascii="Times New Roman" w:eastAsia="Times New Roman" w:hAnsi="Times New Roman"/>
                <w:bCs/>
                <w:lang w:eastAsia="pl-PL"/>
              </w:rPr>
              <w:t>Zakup niezbędnego sprzętu medycznego i wyposażenia na potrzeby udzielanych świadczeń zdrowotnych z zakresu ortopedii i laryngologii dla Szpitala Wojewódzkiego w Poznaniu - dwa zadania: 1 - Aparat USG z głowica liniową 2 - Aparat USG"</w:t>
            </w:r>
          </w:p>
          <w:p w14:paraId="52990C1D" w14:textId="534BAB89" w:rsidR="00D62E6E" w:rsidRPr="00D248A8" w:rsidRDefault="00D62E6E" w:rsidP="005D7E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55439C" w:rsidRPr="00D248A8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594CFFB8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96BDE">
              <w:rPr>
                <w:rFonts w:ascii="Times New Roman" w:eastAsia="Times New Roman" w:hAnsi="Times New Roman"/>
                <w:bCs/>
                <w:lang w:eastAsia="pl-PL"/>
              </w:rPr>
              <w:t>4</w:t>
            </w:r>
            <w:r w:rsidR="005D7E40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D248A8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prowadzonego przez </w:t>
      </w:r>
      <w:r w:rsidRPr="00D248A8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D248A8">
        <w:rPr>
          <w:rFonts w:ascii="Times New Roman" w:eastAsia="Times New Roman" w:hAnsi="Times New Roman"/>
          <w:b/>
          <w:lang w:eastAsia="pl-PL"/>
        </w:rPr>
        <w:t>,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D248A8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771A22D9" w:rsidR="00BC121E" w:rsidRPr="00D248A8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D248A8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D248A8">
        <w:rPr>
          <w:rFonts w:ascii="Times New Roman" w:eastAsia="Times New Roman" w:hAnsi="Times New Roman"/>
          <w:lang w:eastAsia="pl-PL"/>
        </w:rPr>
        <w:t>.</w:t>
      </w:r>
    </w:p>
    <w:p w14:paraId="7C05C39E" w14:textId="19E0A04C" w:rsidR="00BC121E" w:rsidRPr="00D248A8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D248A8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Pr="00D248A8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D248A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D248A8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D248A8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D248A8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BA61B91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02594F47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6287676C" w14:textId="7E7C51C1" w:rsidR="00BC121E" w:rsidRPr="00D248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D248A8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7F977F16" w14:textId="77777777" w:rsidR="00BC121E" w:rsidRPr="00D248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D248A8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D248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D248A8">
        <w:rPr>
          <w:rFonts w:ascii="Times New Roman" w:eastAsia="Times New Roman" w:hAnsi="Times New Roman"/>
          <w:color w:val="0070C0"/>
          <w:lang w:eastAsia="pl-PL"/>
        </w:rPr>
        <w:t>*</w:t>
      </w:r>
      <w:r w:rsidRPr="00D248A8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D248A8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200C84CC" w14:textId="77777777" w:rsidR="00067B62" w:rsidRPr="00D248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48A8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32AC36" w14:textId="77777777" w:rsidR="00BC121E" w:rsidRPr="00D248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D248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B5F617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9EC4251" w:rsidR="00BC121E" w:rsidRPr="00D248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5439C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D248A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61B93EA8" w14:textId="77777777" w:rsidR="00106AC7" w:rsidRPr="00D248A8" w:rsidRDefault="00106AC7" w:rsidP="00BC121E">
      <w:pPr>
        <w:rPr>
          <w:rFonts w:ascii="Times New Roman" w:hAnsi="Times New Roman"/>
        </w:rPr>
      </w:pPr>
    </w:p>
    <w:sectPr w:rsidR="00106AC7" w:rsidRPr="00D248A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4104D"/>
    <w:rsid w:val="000621A2"/>
    <w:rsid w:val="00067B62"/>
    <w:rsid w:val="000719DC"/>
    <w:rsid w:val="00075CEC"/>
    <w:rsid w:val="000E0467"/>
    <w:rsid w:val="00106AC7"/>
    <w:rsid w:val="00111985"/>
    <w:rsid w:val="00143F55"/>
    <w:rsid w:val="00147532"/>
    <w:rsid w:val="001614BA"/>
    <w:rsid w:val="00204613"/>
    <w:rsid w:val="0021177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6BDE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D7E40"/>
    <w:rsid w:val="005E622E"/>
    <w:rsid w:val="00620E37"/>
    <w:rsid w:val="00641063"/>
    <w:rsid w:val="00652C81"/>
    <w:rsid w:val="00664D2F"/>
    <w:rsid w:val="00676252"/>
    <w:rsid w:val="00677485"/>
    <w:rsid w:val="00686C95"/>
    <w:rsid w:val="00697D36"/>
    <w:rsid w:val="006B51E7"/>
    <w:rsid w:val="006D68D8"/>
    <w:rsid w:val="006E0FAA"/>
    <w:rsid w:val="0070113A"/>
    <w:rsid w:val="007135C7"/>
    <w:rsid w:val="00736B31"/>
    <w:rsid w:val="00747C6F"/>
    <w:rsid w:val="0075222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48A8"/>
    <w:rsid w:val="00D62E6E"/>
    <w:rsid w:val="00D74F94"/>
    <w:rsid w:val="00DA74CE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2025-05-16T08:50:00Z</cp:lastPrinted>
  <dcterms:created xsi:type="dcterms:W3CDTF">2025-04-15T12:14:00Z</dcterms:created>
  <dcterms:modified xsi:type="dcterms:W3CDTF">2025-05-16T08:51:00Z</dcterms:modified>
</cp:coreProperties>
</file>