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7F0C4D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F0C4D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C052B" w:rsidRPr="007F0C4D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7F0C4D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7F0C4D" w:rsidTr="00D62E6E">
        <w:tc>
          <w:tcPr>
            <w:tcW w:w="2800" w:type="dxa"/>
            <w:shd w:val="clear" w:color="auto" w:fill="auto"/>
          </w:tcPr>
          <w:p w:rsidR="00D62E6E" w:rsidRPr="007F0C4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F0C4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F0C4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7F0C4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7F0C4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F0C4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F0C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F0C4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F0C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F0C4D" w:rsidTr="00D62E6E">
        <w:tc>
          <w:tcPr>
            <w:tcW w:w="2800" w:type="dxa"/>
            <w:shd w:val="clear" w:color="auto" w:fill="auto"/>
          </w:tcPr>
          <w:p w:rsidR="00D62E6E" w:rsidRPr="007F0C4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F0C4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7F0C4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7F0C4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7F0C4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F0C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F0C4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F0C4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7F0C4D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C052B" w:rsidRPr="007F0C4D" w:rsidTr="00E3531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C052B" w:rsidRPr="007F0C4D" w:rsidRDefault="006C052B" w:rsidP="00E35318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C052B" w:rsidRPr="007F0C4D" w:rsidRDefault="006C052B" w:rsidP="00E35318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F0C4D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7F0C4D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:rsidR="006C052B" w:rsidRPr="007F0C4D" w:rsidRDefault="006C052B" w:rsidP="00E3531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C052B" w:rsidRPr="007F0C4D" w:rsidRDefault="006C052B" w:rsidP="00E35318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7F0C4D" w:rsidRDefault="006C052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F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7F0C4D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7F0C4D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7F0C4D" w:rsidTr="00D62E6E">
        <w:tc>
          <w:tcPr>
            <w:tcW w:w="2269" w:type="dxa"/>
            <w:shd w:val="clear" w:color="auto" w:fill="auto"/>
          </w:tcPr>
          <w:p w:rsidR="00D62E6E" w:rsidRPr="007F0C4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7F0C4D" w:rsidRDefault="006C052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legalizacja wag</w:t>
            </w:r>
            <w:r w:rsidR="00D62E6E" w:rsidRPr="007F0C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C052B" w:rsidRPr="007F0C4D" w:rsidTr="00E35318">
        <w:tc>
          <w:tcPr>
            <w:tcW w:w="2269" w:type="dxa"/>
            <w:shd w:val="clear" w:color="auto" w:fill="auto"/>
          </w:tcPr>
          <w:p w:rsidR="006C052B" w:rsidRPr="007F0C4D" w:rsidRDefault="006C052B" w:rsidP="00E3531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C052B" w:rsidRPr="007F0C4D" w:rsidRDefault="006C052B" w:rsidP="00E3531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25/2025</w:t>
            </w:r>
          </w:p>
        </w:tc>
      </w:tr>
    </w:tbl>
    <w:p w:rsidR="00BC121E" w:rsidRPr="007F0C4D" w:rsidRDefault="006C052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F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F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F0C4D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7F0C4D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7F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7F0C4D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7F0C4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F0C4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7F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F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7F0C4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7F0C4D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7F0C4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F0C4D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7F0C4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F0C4D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7F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7F0C4D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7F0C4D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7F0C4D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7F0C4D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7F0C4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F0C4D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7F0C4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0C4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0C4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0C4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F0C4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0C4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F0C4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F0C4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F0C4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7F0C4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F0C4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7F0C4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7F0C4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F0C4D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7F0C4D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F0C4D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7F0C4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F0C4D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F0C4D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7F0C4D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7F0C4D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7F0C4D" w:rsidTr="00620E37">
        <w:tc>
          <w:tcPr>
            <w:tcW w:w="2660" w:type="dxa"/>
            <w:shd w:val="clear" w:color="auto" w:fill="auto"/>
          </w:tcPr>
          <w:p w:rsidR="00BC121E" w:rsidRPr="007F0C4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7F0C4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7F0C4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7F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7F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7F0C4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7F0C4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7F0C4D" w:rsidRDefault="00844A96" w:rsidP="006C052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F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C052B" w:rsidRPr="007F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7F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7F0C4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7F0C4D" w:rsidRDefault="00106AC7" w:rsidP="00BC121E">
      <w:pPr>
        <w:rPr>
          <w:rFonts w:ascii="Arial Narrow" w:hAnsi="Arial Narrow"/>
        </w:rPr>
      </w:pPr>
    </w:p>
    <w:sectPr w:rsidR="00106AC7" w:rsidRPr="007F0C4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2A3" w:rsidRDefault="00AD52A3">
      <w:r>
        <w:separator/>
      </w:r>
    </w:p>
  </w:endnote>
  <w:endnote w:type="continuationSeparator" w:id="1">
    <w:p w:rsidR="00AD52A3" w:rsidRDefault="00AD5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0C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F0C4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52B" w:rsidRDefault="006C05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2A3" w:rsidRDefault="00AD52A3">
      <w:r>
        <w:separator/>
      </w:r>
    </w:p>
  </w:footnote>
  <w:footnote w:type="continuationSeparator" w:id="1">
    <w:p w:rsidR="00AD52A3" w:rsidRDefault="00AD5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52B" w:rsidRDefault="006C052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52B" w:rsidRDefault="006C052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52B" w:rsidRDefault="006C052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052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B433B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052B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0C4D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AD52A3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2025-05-13T05:09:00Z</dcterms:created>
  <dcterms:modified xsi:type="dcterms:W3CDTF">2025-05-13T05:09:00Z</dcterms:modified>
</cp:coreProperties>
</file>