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5815B8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5815B8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5815B8">
        <w:rPr>
          <w:rFonts w:ascii="Arial Narrow" w:hAnsi="Arial Narrow" w:cs="Arial"/>
          <w:b w:val="0"/>
          <w:bCs/>
          <w:sz w:val="24"/>
        </w:rPr>
        <w:t>3</w:t>
      </w:r>
      <w:r w:rsidR="00F83B51" w:rsidRPr="005815B8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5815B8" w:rsidTr="00CA5E56">
        <w:tc>
          <w:tcPr>
            <w:tcW w:w="2800" w:type="dxa"/>
            <w:shd w:val="clear" w:color="auto" w:fill="auto"/>
          </w:tcPr>
          <w:p w:rsidR="007524A3" w:rsidRPr="005815B8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815B8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5815B8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5815B8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7524A3" w:rsidRPr="005815B8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5815B8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5815B8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5815B8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5815B8">
              <w:rPr>
                <w:rFonts w:ascii="Arial Narrow" w:hAnsi="Arial Narrow"/>
              </w:rPr>
              <w:t xml:space="preserve"> </w:t>
            </w:r>
            <w:r w:rsidRPr="005815B8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5815B8" w:rsidTr="00CA5E56">
        <w:tc>
          <w:tcPr>
            <w:tcW w:w="2800" w:type="dxa"/>
            <w:shd w:val="clear" w:color="auto" w:fill="auto"/>
          </w:tcPr>
          <w:p w:rsidR="007524A3" w:rsidRPr="005815B8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815B8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5815B8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:rsidR="00CA5E56" w:rsidRPr="005815B8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5815B8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5815B8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5815B8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5815B8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5815B8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5815B8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5815B8" w:rsidTr="00CA5E56">
        <w:tc>
          <w:tcPr>
            <w:tcW w:w="14034" w:type="dxa"/>
            <w:shd w:val="clear" w:color="auto" w:fill="F2F2F2"/>
          </w:tcPr>
          <w:p w:rsidR="00CA5E56" w:rsidRPr="005815B8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815B8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Pr="005815B8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815B8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5815B8" w:rsidTr="00CA5E56">
        <w:tc>
          <w:tcPr>
            <w:tcW w:w="2268" w:type="dxa"/>
            <w:shd w:val="clear" w:color="auto" w:fill="auto"/>
          </w:tcPr>
          <w:p w:rsidR="00CA5E56" w:rsidRPr="005815B8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15B8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5815B8" w:rsidRDefault="00264FF8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815B8">
              <w:rPr>
                <w:rFonts w:ascii="Arial Narrow" w:hAnsi="Arial Narrow" w:cs="Arial"/>
                <w:bCs/>
                <w:sz w:val="24"/>
                <w:szCs w:val="24"/>
              </w:rPr>
              <w:t>Przeglądy i legalizacja wag</w:t>
            </w:r>
            <w:r w:rsidR="00CA5E56" w:rsidRPr="005815B8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64FF8" w:rsidRPr="005815B8" w:rsidTr="00E35318">
        <w:tc>
          <w:tcPr>
            <w:tcW w:w="2268" w:type="dxa"/>
            <w:shd w:val="clear" w:color="auto" w:fill="auto"/>
          </w:tcPr>
          <w:p w:rsidR="00264FF8" w:rsidRPr="005815B8" w:rsidRDefault="00264FF8" w:rsidP="00E3531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815B8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264FF8" w:rsidRPr="005815B8" w:rsidRDefault="00264FF8" w:rsidP="00E353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5815B8">
              <w:rPr>
                <w:rFonts w:ascii="Arial Narrow" w:hAnsi="Arial Narrow" w:cs="Arial"/>
                <w:bCs/>
                <w:sz w:val="24"/>
                <w:szCs w:val="24"/>
              </w:rPr>
              <w:t>25/2025</w:t>
            </w:r>
          </w:p>
        </w:tc>
      </w:tr>
    </w:tbl>
    <w:p w:rsidR="0060654D" w:rsidRPr="005815B8" w:rsidRDefault="00264FF8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5815B8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5815B8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5815B8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5815B8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5815B8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5815B8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5815B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815B8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5815B8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5815B8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5815B8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5815B8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815B8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5815B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5815B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5815B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5815B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5815B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5815B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5815B8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5815B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:rsidR="00173417" w:rsidRPr="005815B8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:rsidR="00173417" w:rsidRPr="005815B8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:rsidR="00121B8A" w:rsidRPr="005815B8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5815B8" w:rsidTr="009160CE">
        <w:tc>
          <w:tcPr>
            <w:tcW w:w="6237" w:type="dxa"/>
            <w:shd w:val="clear" w:color="auto" w:fill="auto"/>
          </w:tcPr>
          <w:p w:rsidR="00121B8A" w:rsidRPr="005815B8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5815B8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5815B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5815B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5815B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5815B8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15B8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5815B8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5815B8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:rsidR="00121B8A" w:rsidRPr="005815B8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5815B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5815B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5815B8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5815B8" w:rsidRDefault="00121B8A" w:rsidP="00264FF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815B8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264FF8" w:rsidRPr="005815B8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</w:t>
            </w:r>
            <w:r w:rsidRPr="005815B8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5815B8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5815B8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3BCC" w:rsidRDefault="00A23BCC">
      <w:r>
        <w:separator/>
      </w:r>
    </w:p>
  </w:endnote>
  <w:endnote w:type="continuationSeparator" w:id="1">
    <w:p w:rsidR="00A23BCC" w:rsidRDefault="00A23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5815B8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5815B8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3BC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3BCC" w:rsidRDefault="00A23BCC">
      <w:r>
        <w:separator/>
      </w:r>
    </w:p>
  </w:footnote>
  <w:footnote w:type="continuationSeparator" w:id="1">
    <w:p w:rsidR="00A23BCC" w:rsidRDefault="00A23B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FF8" w:rsidRDefault="00264F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264FF8">
      <w:rPr>
        <w:rFonts w:ascii="Arial" w:hAnsi="Arial" w:cs="Arial"/>
      </w:rPr>
      <w:t>25/2025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4FF8"/>
    <w:rsid w:val="001174D3"/>
    <w:rsid w:val="00121B8A"/>
    <w:rsid w:val="00150D7E"/>
    <w:rsid w:val="00167DCC"/>
    <w:rsid w:val="00173417"/>
    <w:rsid w:val="00264FF8"/>
    <w:rsid w:val="004E070D"/>
    <w:rsid w:val="005815B8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23BCC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109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2000-12-12T16:01:00Z</cp:lastPrinted>
  <dcterms:created xsi:type="dcterms:W3CDTF">2025-05-13T05:09:00Z</dcterms:created>
  <dcterms:modified xsi:type="dcterms:W3CDTF">2025-05-13T05:09:00Z</dcterms:modified>
</cp:coreProperties>
</file>