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DBF53" w14:textId="6A7627B2" w:rsidR="00035DEC" w:rsidRPr="00482394" w:rsidRDefault="00006B72" w:rsidP="00482394">
      <w:pPr>
        <w:spacing w:after="480"/>
        <w:jc w:val="right"/>
        <w:rPr>
          <w:sz w:val="24"/>
          <w:szCs w:val="24"/>
        </w:rPr>
      </w:pPr>
      <w:r w:rsidRPr="00F47A06">
        <w:rPr>
          <w:sz w:val="24"/>
          <w:szCs w:val="24"/>
        </w:rPr>
        <w:t>Poznań</w:t>
      </w:r>
      <w:r w:rsidR="00035DEC" w:rsidRPr="00F47A06">
        <w:rPr>
          <w:sz w:val="24"/>
          <w:szCs w:val="24"/>
        </w:rPr>
        <w:t xml:space="preserve"> dnia: </w:t>
      </w:r>
      <w:r w:rsidRPr="00F47A06">
        <w:rPr>
          <w:sz w:val="24"/>
          <w:szCs w:val="24"/>
        </w:rPr>
        <w:t>2025-0</w:t>
      </w:r>
      <w:r w:rsidR="00F47A06" w:rsidRPr="00F47A06">
        <w:rPr>
          <w:sz w:val="24"/>
          <w:szCs w:val="24"/>
        </w:rPr>
        <w:t>5</w:t>
      </w:r>
      <w:r w:rsidRPr="00F47A06">
        <w:rPr>
          <w:sz w:val="24"/>
          <w:szCs w:val="24"/>
        </w:rPr>
        <w:t>-</w:t>
      </w:r>
      <w:r w:rsidR="00F47A06" w:rsidRPr="00F47A06">
        <w:rPr>
          <w:sz w:val="24"/>
          <w:szCs w:val="24"/>
        </w:rPr>
        <w:t>16</w:t>
      </w:r>
    </w:p>
    <w:p w14:paraId="32E19B02" w14:textId="77777777" w:rsidR="00006B72" w:rsidRPr="00482394" w:rsidRDefault="00006B72" w:rsidP="00482394">
      <w:pPr>
        <w:rPr>
          <w:b/>
          <w:bCs/>
          <w:sz w:val="24"/>
          <w:szCs w:val="24"/>
        </w:rPr>
      </w:pPr>
      <w:r w:rsidRPr="00482394">
        <w:rPr>
          <w:b/>
          <w:bCs/>
          <w:sz w:val="24"/>
          <w:szCs w:val="24"/>
        </w:rPr>
        <w:t>Szpital Wojewódzki w Poznaniu</w:t>
      </w:r>
    </w:p>
    <w:p w14:paraId="14047CFD" w14:textId="77777777" w:rsidR="00035DEC" w:rsidRPr="00482394" w:rsidRDefault="00006B72" w:rsidP="00482394">
      <w:pPr>
        <w:rPr>
          <w:b/>
          <w:bCs/>
          <w:sz w:val="24"/>
          <w:szCs w:val="24"/>
        </w:rPr>
      </w:pPr>
      <w:r w:rsidRPr="00482394">
        <w:rPr>
          <w:b/>
          <w:bCs/>
          <w:sz w:val="24"/>
          <w:szCs w:val="24"/>
        </w:rPr>
        <w:t>Dział Zamówień Publicznych</w:t>
      </w:r>
    </w:p>
    <w:p w14:paraId="0B3BA08C" w14:textId="77777777" w:rsidR="00035DEC" w:rsidRPr="00482394" w:rsidRDefault="00006B72" w:rsidP="00482394">
      <w:pPr>
        <w:rPr>
          <w:sz w:val="24"/>
          <w:szCs w:val="24"/>
        </w:rPr>
      </w:pPr>
      <w:r w:rsidRPr="00482394">
        <w:rPr>
          <w:sz w:val="24"/>
          <w:szCs w:val="24"/>
        </w:rPr>
        <w:t>Juraszów</w:t>
      </w:r>
      <w:r w:rsidR="00035DEC" w:rsidRPr="00482394">
        <w:rPr>
          <w:sz w:val="24"/>
          <w:szCs w:val="24"/>
        </w:rPr>
        <w:t xml:space="preserve"> </w:t>
      </w:r>
      <w:r w:rsidRPr="00482394">
        <w:rPr>
          <w:sz w:val="24"/>
          <w:szCs w:val="24"/>
        </w:rPr>
        <w:t>7/19</w:t>
      </w:r>
    </w:p>
    <w:p w14:paraId="098ADBE7" w14:textId="77777777" w:rsidR="00035DEC" w:rsidRPr="00482394" w:rsidRDefault="00006B72" w:rsidP="00482394">
      <w:pPr>
        <w:rPr>
          <w:sz w:val="24"/>
          <w:szCs w:val="24"/>
        </w:rPr>
      </w:pPr>
      <w:r w:rsidRPr="00482394">
        <w:rPr>
          <w:sz w:val="24"/>
          <w:szCs w:val="24"/>
        </w:rPr>
        <w:t>60-479</w:t>
      </w:r>
      <w:r w:rsidR="00035DEC" w:rsidRPr="00482394">
        <w:rPr>
          <w:sz w:val="24"/>
          <w:szCs w:val="24"/>
        </w:rPr>
        <w:t xml:space="preserve"> </w:t>
      </w:r>
      <w:r w:rsidRPr="00482394">
        <w:rPr>
          <w:sz w:val="24"/>
          <w:szCs w:val="24"/>
        </w:rPr>
        <w:t>Poznań</w:t>
      </w:r>
    </w:p>
    <w:p w14:paraId="64ED27FB" w14:textId="77777777" w:rsidR="00035DEC" w:rsidRPr="00482394" w:rsidRDefault="00035DEC" w:rsidP="00482394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482394">
        <w:rPr>
          <w:b/>
          <w:sz w:val="24"/>
          <w:szCs w:val="24"/>
        </w:rPr>
        <w:t>WYKONAWCY</w:t>
      </w:r>
    </w:p>
    <w:p w14:paraId="7923A2B2" w14:textId="77777777" w:rsidR="00035DEC" w:rsidRPr="00482394" w:rsidRDefault="00035DEC" w:rsidP="00482394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482394">
        <w:rPr>
          <w:sz w:val="24"/>
          <w:szCs w:val="24"/>
        </w:rPr>
        <w:t>ubiegający się o zamówienie</w:t>
      </w:r>
    </w:p>
    <w:p w14:paraId="672570AF" w14:textId="77777777" w:rsidR="00035DEC" w:rsidRPr="00482394" w:rsidRDefault="00035DEC" w:rsidP="00482394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482394">
        <w:rPr>
          <w:rFonts w:eastAsia="Calibri"/>
          <w:sz w:val="24"/>
          <w:szCs w:val="24"/>
          <w:lang w:eastAsia="en-US"/>
        </w:rPr>
        <w:t xml:space="preserve">Dotyczy: </w:t>
      </w:r>
      <w:r w:rsidRPr="00482394">
        <w:rPr>
          <w:sz w:val="24"/>
          <w:szCs w:val="24"/>
        </w:rPr>
        <w:t>postępowania o udzielenie zamówienia publicznego</w:t>
      </w:r>
      <w:r w:rsidRPr="00482394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B8113E" w14:paraId="5A49FBCE" w14:textId="77777777" w:rsidTr="00B32FF9">
        <w:tc>
          <w:tcPr>
            <w:tcW w:w="2269" w:type="dxa"/>
            <w:shd w:val="clear" w:color="auto" w:fill="auto"/>
          </w:tcPr>
          <w:p w14:paraId="2260EAAE" w14:textId="77777777" w:rsidR="00035DEC" w:rsidRPr="00B8113E" w:rsidRDefault="00035DEC" w:rsidP="0048239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B8113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17C769" w14:textId="77777777" w:rsidR="00035DEC" w:rsidRPr="00B8113E" w:rsidRDefault="00006B72" w:rsidP="00482394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8113E">
              <w:rPr>
                <w:bCs/>
                <w:sz w:val="24"/>
                <w:szCs w:val="24"/>
              </w:rPr>
              <w:t>Zakup mikroskopu operacyjnego i funduskamery szerokokątnej w ramach zadania "Wymiana sprzętu medycznego na potrzeby realizacji świadczeń na Oddziale Okulistyki Szpitala Wojewódzkiego w Poznaniu</w:t>
            </w:r>
            <w:r w:rsidR="00035DEC" w:rsidRPr="00B8113E">
              <w:rPr>
                <w:bCs/>
                <w:sz w:val="24"/>
                <w:szCs w:val="24"/>
              </w:rPr>
              <w:t>.</w:t>
            </w:r>
          </w:p>
        </w:tc>
      </w:tr>
      <w:tr w:rsidR="00006B72" w:rsidRPr="00B8113E" w14:paraId="1C161301" w14:textId="77777777" w:rsidTr="002570DF">
        <w:tc>
          <w:tcPr>
            <w:tcW w:w="2269" w:type="dxa"/>
            <w:shd w:val="clear" w:color="auto" w:fill="auto"/>
          </w:tcPr>
          <w:p w14:paraId="634E06FE" w14:textId="77777777" w:rsidR="00006B72" w:rsidRPr="00B8113E" w:rsidRDefault="00006B72" w:rsidP="0048239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B8113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6F3376" w14:textId="77777777" w:rsidR="00006B72" w:rsidRPr="00B8113E" w:rsidRDefault="00006B72" w:rsidP="00482394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8113E">
              <w:rPr>
                <w:bCs/>
                <w:sz w:val="24"/>
                <w:szCs w:val="24"/>
              </w:rPr>
              <w:t>SZW/DZP/23/2025</w:t>
            </w:r>
          </w:p>
        </w:tc>
      </w:tr>
    </w:tbl>
    <w:p w14:paraId="15E3DEBD" w14:textId="77777777" w:rsidR="00035DEC" w:rsidRPr="00B8113E" w:rsidRDefault="00035DEC" w:rsidP="00482394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B8113E" w14:paraId="1E2DBB0F" w14:textId="77777777" w:rsidTr="00B32FF9">
        <w:tc>
          <w:tcPr>
            <w:tcW w:w="9330" w:type="dxa"/>
            <w:shd w:val="clear" w:color="auto" w:fill="F2F2F2"/>
            <w:hideMark/>
          </w:tcPr>
          <w:p w14:paraId="61E4B62D" w14:textId="77777777" w:rsidR="00035DEC" w:rsidRPr="00B8113E" w:rsidRDefault="00035DEC" w:rsidP="00482394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8113E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B6DF8B4" w14:textId="77777777" w:rsidR="00006B72" w:rsidRPr="00B8113E" w:rsidRDefault="00520165" w:rsidP="00482394">
      <w:pPr>
        <w:spacing w:before="240" w:after="120"/>
        <w:jc w:val="both"/>
        <w:rPr>
          <w:b/>
          <w:sz w:val="24"/>
          <w:szCs w:val="24"/>
        </w:rPr>
      </w:pPr>
      <w:r w:rsidRPr="00B8113E">
        <w:rPr>
          <w:sz w:val="24"/>
          <w:szCs w:val="24"/>
        </w:rPr>
        <w:t xml:space="preserve">Zamawiający, </w:t>
      </w:r>
      <w:r w:rsidR="00006B72" w:rsidRPr="00B8113E">
        <w:rPr>
          <w:b/>
          <w:sz w:val="24"/>
          <w:szCs w:val="24"/>
        </w:rPr>
        <w:t>Szpital Wojewódzki w Poznaniu</w:t>
      </w:r>
    </w:p>
    <w:p w14:paraId="24EAEB75" w14:textId="77777777" w:rsidR="0012774F" w:rsidRPr="00B8113E" w:rsidRDefault="00006B72" w:rsidP="00482394">
      <w:pPr>
        <w:spacing w:before="360" w:after="240"/>
        <w:jc w:val="both"/>
        <w:rPr>
          <w:bCs/>
          <w:sz w:val="24"/>
          <w:szCs w:val="24"/>
          <w:lang w:eastAsia="ar-SA"/>
        </w:rPr>
      </w:pPr>
      <w:r w:rsidRPr="00B8113E">
        <w:rPr>
          <w:b/>
          <w:sz w:val="24"/>
          <w:szCs w:val="24"/>
        </w:rPr>
        <w:t>Dział Zamówień Publicznych</w:t>
      </w:r>
      <w:r w:rsidR="00520165" w:rsidRPr="00B8113E">
        <w:rPr>
          <w:sz w:val="24"/>
          <w:szCs w:val="24"/>
        </w:rPr>
        <w:t xml:space="preserve">, działając na podstawie art. </w:t>
      </w:r>
      <w:r w:rsidR="0029606A" w:rsidRPr="00B8113E">
        <w:rPr>
          <w:sz w:val="24"/>
          <w:szCs w:val="24"/>
        </w:rPr>
        <w:t>1</w:t>
      </w:r>
      <w:r w:rsidR="00520165" w:rsidRPr="00B8113E">
        <w:rPr>
          <w:sz w:val="24"/>
          <w:szCs w:val="24"/>
        </w:rPr>
        <w:t>3</w:t>
      </w:r>
      <w:r w:rsidR="0029606A" w:rsidRPr="00B8113E">
        <w:rPr>
          <w:sz w:val="24"/>
          <w:szCs w:val="24"/>
        </w:rPr>
        <w:t>5</w:t>
      </w:r>
      <w:r w:rsidR="00520165" w:rsidRPr="00B8113E">
        <w:rPr>
          <w:sz w:val="24"/>
          <w:szCs w:val="24"/>
        </w:rPr>
        <w:t xml:space="preserve"> ust</w:t>
      </w:r>
      <w:r w:rsidR="00D9049C" w:rsidRPr="00B8113E">
        <w:rPr>
          <w:sz w:val="24"/>
          <w:szCs w:val="24"/>
        </w:rPr>
        <w:t xml:space="preserve">. </w:t>
      </w:r>
      <w:r w:rsidR="0029606A" w:rsidRPr="00B8113E">
        <w:rPr>
          <w:sz w:val="24"/>
          <w:szCs w:val="24"/>
        </w:rPr>
        <w:t>6</w:t>
      </w:r>
      <w:r w:rsidR="00520165" w:rsidRPr="00B8113E">
        <w:rPr>
          <w:sz w:val="24"/>
          <w:szCs w:val="24"/>
        </w:rPr>
        <w:t xml:space="preserve"> ustawy z dnia </w:t>
      </w:r>
      <w:r w:rsidR="0029606A" w:rsidRPr="00B8113E">
        <w:rPr>
          <w:sz w:val="24"/>
          <w:szCs w:val="24"/>
        </w:rPr>
        <w:t>11</w:t>
      </w:r>
      <w:r w:rsidR="00520165" w:rsidRPr="00B8113E">
        <w:rPr>
          <w:sz w:val="24"/>
          <w:szCs w:val="24"/>
        </w:rPr>
        <w:t xml:space="preserve"> </w:t>
      </w:r>
      <w:r w:rsidR="0029606A" w:rsidRPr="00B8113E">
        <w:rPr>
          <w:sz w:val="24"/>
          <w:szCs w:val="24"/>
        </w:rPr>
        <w:t xml:space="preserve">września </w:t>
      </w:r>
      <w:r w:rsidR="00520165" w:rsidRPr="00B8113E">
        <w:rPr>
          <w:sz w:val="24"/>
          <w:szCs w:val="24"/>
        </w:rPr>
        <w:t>20</w:t>
      </w:r>
      <w:r w:rsidR="0029606A" w:rsidRPr="00B8113E">
        <w:rPr>
          <w:sz w:val="24"/>
          <w:szCs w:val="24"/>
        </w:rPr>
        <w:t>19</w:t>
      </w:r>
      <w:r w:rsidR="00520165" w:rsidRPr="00B8113E">
        <w:rPr>
          <w:sz w:val="24"/>
          <w:szCs w:val="24"/>
        </w:rPr>
        <w:t xml:space="preserve"> r</w:t>
      </w:r>
      <w:r w:rsidR="0029606A" w:rsidRPr="00B8113E">
        <w:rPr>
          <w:sz w:val="24"/>
          <w:szCs w:val="24"/>
        </w:rPr>
        <w:t>.</w:t>
      </w:r>
      <w:r w:rsidR="00520165" w:rsidRPr="00B8113E">
        <w:rPr>
          <w:sz w:val="24"/>
          <w:szCs w:val="24"/>
        </w:rPr>
        <w:t xml:space="preserve"> Prawo </w:t>
      </w:r>
      <w:r w:rsidR="0029606A" w:rsidRPr="00B8113E">
        <w:rPr>
          <w:sz w:val="24"/>
          <w:szCs w:val="24"/>
        </w:rPr>
        <w:t>z</w:t>
      </w:r>
      <w:r w:rsidR="00520165" w:rsidRPr="00B8113E">
        <w:rPr>
          <w:sz w:val="24"/>
          <w:szCs w:val="24"/>
        </w:rPr>
        <w:t xml:space="preserve">amówień </w:t>
      </w:r>
      <w:r w:rsidR="0029606A" w:rsidRPr="00B8113E">
        <w:rPr>
          <w:sz w:val="24"/>
          <w:szCs w:val="24"/>
        </w:rPr>
        <w:t>p</w:t>
      </w:r>
      <w:r w:rsidR="00520165" w:rsidRPr="00B8113E">
        <w:rPr>
          <w:sz w:val="24"/>
          <w:szCs w:val="24"/>
        </w:rPr>
        <w:t xml:space="preserve">ublicznych </w:t>
      </w:r>
      <w:r w:rsidRPr="00B8113E">
        <w:rPr>
          <w:sz w:val="24"/>
          <w:szCs w:val="24"/>
        </w:rPr>
        <w:t>(t.j. Dz. U. z 2024 poz. 1320)</w:t>
      </w:r>
      <w:r w:rsidR="00BE7BFD" w:rsidRPr="00B8113E">
        <w:rPr>
          <w:sz w:val="24"/>
          <w:szCs w:val="24"/>
        </w:rPr>
        <w:t xml:space="preserve">, </w:t>
      </w:r>
      <w:r w:rsidR="00D9049C" w:rsidRPr="00B8113E">
        <w:rPr>
          <w:sz w:val="24"/>
          <w:szCs w:val="24"/>
        </w:rPr>
        <w:t>udostępnia</w:t>
      </w:r>
      <w:r w:rsidR="00BE7BFD" w:rsidRPr="00B8113E">
        <w:rPr>
          <w:sz w:val="24"/>
          <w:szCs w:val="24"/>
        </w:rPr>
        <w:t xml:space="preserve"> poniżej treść zapytań do S</w:t>
      </w:r>
      <w:r w:rsidR="0012774F" w:rsidRPr="00B8113E">
        <w:rPr>
          <w:sz w:val="24"/>
          <w:szCs w:val="24"/>
        </w:rPr>
        <w:t>pecyfikacji Warunków Zamówienia (</w:t>
      </w:r>
      <w:r w:rsidR="0012774F" w:rsidRPr="00B8113E">
        <w:rPr>
          <w:sz w:val="24"/>
          <w:szCs w:val="24"/>
          <w:lang w:eastAsia="ar-SA"/>
        </w:rPr>
        <w:t>zwanej dalej</w:t>
      </w:r>
      <w:r w:rsidR="0012774F" w:rsidRPr="00B8113E">
        <w:rPr>
          <w:b/>
          <w:sz w:val="24"/>
          <w:szCs w:val="24"/>
          <w:lang w:eastAsia="ar-SA"/>
        </w:rPr>
        <w:t xml:space="preserve"> </w:t>
      </w:r>
      <w:r w:rsidR="0012774F" w:rsidRPr="00B8113E">
        <w:rPr>
          <w:bCs/>
          <w:sz w:val="24"/>
          <w:szCs w:val="24"/>
          <w:lang w:eastAsia="ar-SA"/>
        </w:rPr>
        <w:t>”SWZ”)</w:t>
      </w:r>
      <w:r w:rsidR="00D9049C" w:rsidRPr="00B8113E">
        <w:rPr>
          <w:bCs/>
          <w:sz w:val="24"/>
          <w:szCs w:val="24"/>
          <w:lang w:eastAsia="ar-SA"/>
        </w:rPr>
        <w:t xml:space="preserve"> </w:t>
      </w:r>
      <w:r w:rsidR="00D9049C" w:rsidRPr="00B8113E">
        <w:rPr>
          <w:sz w:val="24"/>
          <w:szCs w:val="24"/>
        </w:rPr>
        <w:t>wraz z wyjaśnieniami</w:t>
      </w:r>
      <w:r w:rsidR="0012774F" w:rsidRPr="00B8113E">
        <w:rPr>
          <w:bCs/>
          <w:sz w:val="24"/>
          <w:szCs w:val="24"/>
          <w:lang w:eastAsia="ar-SA"/>
        </w:rPr>
        <w:t>:</w:t>
      </w:r>
    </w:p>
    <w:p w14:paraId="58AC0A2A" w14:textId="7A629A6A" w:rsidR="00482394" w:rsidRPr="00B8113E" w:rsidRDefault="00482394" w:rsidP="00162418">
      <w:pPr>
        <w:ind w:left="28" w:right="-74"/>
        <w:rPr>
          <w:sz w:val="24"/>
          <w:szCs w:val="24"/>
        </w:rPr>
      </w:pPr>
      <w:r w:rsidRPr="00B8113E">
        <w:rPr>
          <w:b/>
          <w:bCs/>
          <w:sz w:val="24"/>
          <w:szCs w:val="24"/>
        </w:rPr>
        <w:t xml:space="preserve">Pytanie nr 1 </w:t>
      </w:r>
      <w:r w:rsidRPr="00B8113E">
        <w:rPr>
          <w:sz w:val="24"/>
          <w:szCs w:val="24"/>
        </w:rPr>
        <w:t xml:space="preserve">- dotyczy zał. nr 2 do SWZ - OPZ Formularz asortymentowo – cenowy, zadanie nr 2, FUNDUSKAMERA, pkt. 29 </w:t>
      </w:r>
    </w:p>
    <w:p w14:paraId="1143D182" w14:textId="5B0EDE06" w:rsidR="00482394" w:rsidRPr="00B8113E" w:rsidRDefault="00482394" w:rsidP="00162418">
      <w:pPr>
        <w:ind w:left="28" w:right="-74"/>
        <w:rPr>
          <w:sz w:val="24"/>
          <w:szCs w:val="24"/>
        </w:rPr>
      </w:pPr>
      <w:r w:rsidRPr="00B8113E">
        <w:rPr>
          <w:sz w:val="24"/>
          <w:szCs w:val="24"/>
        </w:rPr>
        <w:t>Czy Zamawiający wyrazi zgodę na wydłużenie czasu reakcji serwisu w okresie gwarancji na zgłoszoną awarię do 72 godzin?</w:t>
      </w:r>
    </w:p>
    <w:p w14:paraId="1D0E0492" w14:textId="1CE6CB42" w:rsidR="00482394" w:rsidRPr="00B8113E" w:rsidRDefault="00482394" w:rsidP="00162418">
      <w:pPr>
        <w:ind w:left="28" w:right="-74"/>
        <w:rPr>
          <w:b/>
          <w:bCs/>
          <w:sz w:val="24"/>
          <w:szCs w:val="24"/>
        </w:rPr>
      </w:pPr>
      <w:r w:rsidRPr="00B8113E">
        <w:rPr>
          <w:b/>
          <w:bCs/>
          <w:sz w:val="24"/>
          <w:szCs w:val="24"/>
        </w:rPr>
        <w:t>Stanowisko (wyjaśnienie) Zamawiającego:</w:t>
      </w:r>
      <w:r w:rsidR="00F47A06" w:rsidRPr="00B8113E">
        <w:t xml:space="preserve"> </w:t>
      </w:r>
      <w:r w:rsidR="00F47A06" w:rsidRPr="00B8113E">
        <w:rPr>
          <w:sz w:val="24"/>
          <w:szCs w:val="24"/>
        </w:rPr>
        <w:t>Zgodnie z SWZ</w:t>
      </w:r>
    </w:p>
    <w:p w14:paraId="03104223" w14:textId="77777777" w:rsidR="00482394" w:rsidRPr="00B8113E" w:rsidRDefault="00482394" w:rsidP="00482394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268A48D3" w14:textId="3F14EAD6" w:rsidR="00482394" w:rsidRPr="00B8113E" w:rsidRDefault="00482394" w:rsidP="00162418">
      <w:pPr>
        <w:ind w:left="28" w:right="-74"/>
        <w:rPr>
          <w:sz w:val="24"/>
          <w:szCs w:val="24"/>
        </w:rPr>
      </w:pPr>
      <w:r w:rsidRPr="00B8113E">
        <w:rPr>
          <w:b/>
          <w:bCs/>
          <w:sz w:val="24"/>
          <w:szCs w:val="24"/>
        </w:rPr>
        <w:t xml:space="preserve">Pytanie nr 2 - </w:t>
      </w:r>
      <w:r w:rsidRPr="00B8113E">
        <w:rPr>
          <w:sz w:val="24"/>
          <w:szCs w:val="24"/>
        </w:rPr>
        <w:t xml:space="preserve">dotyczy zał. nr 2 do SWZ - OPZ Formularz asortymentowo – cenowy, zadanie nr 2, FUNDUSKAMERA, pkt. 31 </w:t>
      </w:r>
    </w:p>
    <w:p w14:paraId="22188BD0" w14:textId="77777777" w:rsidR="00482394" w:rsidRPr="00B8113E" w:rsidRDefault="00482394" w:rsidP="00162418">
      <w:pPr>
        <w:ind w:left="28" w:right="-74"/>
        <w:rPr>
          <w:sz w:val="24"/>
          <w:szCs w:val="24"/>
        </w:rPr>
      </w:pPr>
      <w:r w:rsidRPr="00B8113E">
        <w:rPr>
          <w:sz w:val="24"/>
          <w:szCs w:val="24"/>
        </w:rPr>
        <w:t xml:space="preserve">Czy Zamawiający zgodzi się na zmianę brzmienia w/w punktu na: </w:t>
      </w:r>
    </w:p>
    <w:p w14:paraId="6C88E2F4" w14:textId="22B87724" w:rsidR="00482394" w:rsidRPr="00B8113E" w:rsidRDefault="00482394" w:rsidP="00162418">
      <w:pPr>
        <w:ind w:left="28" w:right="-74"/>
        <w:rPr>
          <w:sz w:val="24"/>
          <w:szCs w:val="24"/>
        </w:rPr>
      </w:pPr>
      <w:r w:rsidRPr="00B8113E">
        <w:rPr>
          <w:sz w:val="24"/>
          <w:szCs w:val="24"/>
        </w:rPr>
        <w:t>W przypadku trzykrotnej naprawy tego samego podzespołu Wykonawca zapewni wymianę tego samego podzespołu na nowy.</w:t>
      </w:r>
    </w:p>
    <w:p w14:paraId="573DD3BB" w14:textId="609FFE11" w:rsidR="00482394" w:rsidRPr="00B8113E" w:rsidRDefault="00482394" w:rsidP="00162418">
      <w:pPr>
        <w:ind w:left="28" w:right="-74"/>
        <w:rPr>
          <w:b/>
          <w:bCs/>
          <w:sz w:val="24"/>
          <w:szCs w:val="24"/>
        </w:rPr>
      </w:pPr>
      <w:r w:rsidRPr="00B8113E">
        <w:rPr>
          <w:b/>
          <w:bCs/>
          <w:sz w:val="24"/>
          <w:szCs w:val="24"/>
        </w:rPr>
        <w:t>Stanowisko (wyjaśnienie) Zamawiającego:</w:t>
      </w:r>
      <w:r w:rsidR="00F47A06" w:rsidRPr="00B8113E">
        <w:rPr>
          <w:b/>
          <w:bCs/>
          <w:sz w:val="24"/>
          <w:szCs w:val="24"/>
        </w:rPr>
        <w:t xml:space="preserve"> </w:t>
      </w:r>
      <w:r w:rsidR="00F47A06" w:rsidRPr="00B8113E">
        <w:rPr>
          <w:sz w:val="24"/>
          <w:szCs w:val="24"/>
        </w:rPr>
        <w:t>Zgodnie z SWZ</w:t>
      </w:r>
    </w:p>
    <w:p w14:paraId="3F87768C" w14:textId="77777777" w:rsidR="00482394" w:rsidRPr="00B8113E" w:rsidRDefault="00482394" w:rsidP="00482394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127ABB83" w14:textId="417013D7" w:rsidR="00482394" w:rsidRPr="00B8113E" w:rsidRDefault="00482394" w:rsidP="00162418">
      <w:pPr>
        <w:ind w:left="28" w:right="-74"/>
        <w:rPr>
          <w:sz w:val="24"/>
          <w:szCs w:val="24"/>
        </w:rPr>
      </w:pPr>
      <w:r w:rsidRPr="00B8113E">
        <w:rPr>
          <w:b/>
          <w:bCs/>
          <w:sz w:val="24"/>
          <w:szCs w:val="24"/>
        </w:rPr>
        <w:t xml:space="preserve">Pytanie nr 3 - </w:t>
      </w:r>
      <w:r w:rsidRPr="00B8113E">
        <w:rPr>
          <w:sz w:val="24"/>
          <w:szCs w:val="24"/>
        </w:rPr>
        <w:t xml:space="preserve">dotyczy zał. nr 2 do SWZ - OPZ Formularz asortymentowo – cenowy, zadanie nr 2, FUNDUSKAMERA, pkt. 36 </w:t>
      </w:r>
    </w:p>
    <w:p w14:paraId="79F09741" w14:textId="09784B6A" w:rsidR="00482394" w:rsidRPr="00B8113E" w:rsidRDefault="00482394" w:rsidP="00162418">
      <w:pPr>
        <w:ind w:left="28" w:right="-74"/>
        <w:rPr>
          <w:sz w:val="24"/>
          <w:szCs w:val="24"/>
        </w:rPr>
      </w:pPr>
      <w:r w:rsidRPr="00B8113E">
        <w:rPr>
          <w:sz w:val="24"/>
          <w:szCs w:val="24"/>
        </w:rPr>
        <w:t>Czy Zamawiający wyrazi zgodę na zagwarantowanie dostępność części zamiennych przez co najmniej 8 lat od daty zainstalowania sprzętu?</w:t>
      </w:r>
    </w:p>
    <w:p w14:paraId="1DE78F27" w14:textId="1DBBFB6E" w:rsidR="00482394" w:rsidRPr="00B8113E" w:rsidRDefault="00482394" w:rsidP="00482394">
      <w:pPr>
        <w:spacing w:after="40"/>
        <w:ind w:left="30" w:right="-72"/>
        <w:rPr>
          <w:b/>
          <w:bCs/>
          <w:sz w:val="24"/>
          <w:szCs w:val="24"/>
        </w:rPr>
      </w:pPr>
      <w:r w:rsidRPr="00B8113E">
        <w:rPr>
          <w:b/>
          <w:bCs/>
          <w:sz w:val="24"/>
          <w:szCs w:val="24"/>
        </w:rPr>
        <w:t>Stanowisko (wyjaśnienie) Zamawiającego:</w:t>
      </w:r>
      <w:r w:rsidR="00F47A06" w:rsidRPr="00B8113E">
        <w:rPr>
          <w:b/>
          <w:bCs/>
          <w:sz w:val="24"/>
          <w:szCs w:val="24"/>
        </w:rPr>
        <w:t xml:space="preserve"> </w:t>
      </w:r>
      <w:r w:rsidR="00F47A06" w:rsidRPr="00B8113E">
        <w:rPr>
          <w:sz w:val="24"/>
          <w:szCs w:val="24"/>
        </w:rPr>
        <w:t>Zgodnie z SWZ</w:t>
      </w:r>
    </w:p>
    <w:p w14:paraId="680D3E16" w14:textId="77777777" w:rsidR="00482394" w:rsidRPr="00B8113E" w:rsidRDefault="00482394" w:rsidP="00482394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4694292C" w14:textId="731F0FDA" w:rsidR="00482394" w:rsidRPr="00B8113E" w:rsidRDefault="00482394" w:rsidP="00162418">
      <w:pPr>
        <w:ind w:left="28" w:right="-74"/>
        <w:rPr>
          <w:b/>
          <w:bCs/>
          <w:sz w:val="24"/>
          <w:szCs w:val="24"/>
        </w:rPr>
      </w:pPr>
      <w:r w:rsidRPr="00B8113E">
        <w:rPr>
          <w:b/>
          <w:bCs/>
          <w:sz w:val="24"/>
          <w:szCs w:val="24"/>
        </w:rPr>
        <w:t xml:space="preserve">Pytanie nr 4 </w:t>
      </w:r>
      <w:r w:rsidR="00A00930" w:rsidRPr="00B8113E">
        <w:rPr>
          <w:b/>
          <w:bCs/>
          <w:sz w:val="24"/>
          <w:szCs w:val="24"/>
        </w:rPr>
        <w:t xml:space="preserve">- </w:t>
      </w:r>
      <w:r w:rsidRPr="00B8113E">
        <w:rPr>
          <w:sz w:val="24"/>
          <w:szCs w:val="24"/>
        </w:rPr>
        <w:t xml:space="preserve">zał. nr 4 do SWZ - wzór umowy § 10 [KARY UMOWNE] pkt. 2 </w:t>
      </w:r>
    </w:p>
    <w:p w14:paraId="3CFC576C" w14:textId="77777777" w:rsidR="00482394" w:rsidRPr="00B8113E" w:rsidRDefault="00482394" w:rsidP="00162418">
      <w:pPr>
        <w:ind w:left="28" w:right="-74"/>
        <w:rPr>
          <w:sz w:val="24"/>
          <w:szCs w:val="24"/>
        </w:rPr>
      </w:pPr>
      <w:r w:rsidRPr="00B8113E">
        <w:rPr>
          <w:sz w:val="24"/>
          <w:szCs w:val="24"/>
        </w:rPr>
        <w:lastRenderedPageBreak/>
        <w:t xml:space="preserve">Czy Zamawiający wyrazi zgodę na usunięcie poniższego zapisu: </w:t>
      </w:r>
    </w:p>
    <w:p w14:paraId="576B8C6E" w14:textId="37B2AD4A" w:rsidR="00482394" w:rsidRPr="00B8113E" w:rsidRDefault="00482394" w:rsidP="00162418">
      <w:pPr>
        <w:ind w:left="28" w:right="-74"/>
        <w:rPr>
          <w:sz w:val="24"/>
          <w:szCs w:val="24"/>
        </w:rPr>
      </w:pPr>
      <w:r w:rsidRPr="00B8113E">
        <w:rPr>
          <w:sz w:val="24"/>
          <w:szCs w:val="24"/>
        </w:rPr>
        <w:t>„W przypadku zwłoki Wykonawcy, w dostarczeniu urządzenia zastępczego na warunkach określonych w §7 ust. 2 Umowy, po zgłoszeniu reklamacji przez Zamawiającego, Zamawiający może naliczyć Wykonawcy karę umowna w wysokości 500,00 zł, za każdy dzień zwłoki, ponad termin określony umową.”</w:t>
      </w:r>
    </w:p>
    <w:p w14:paraId="53F739D1" w14:textId="77089BBF" w:rsidR="00482394" w:rsidRPr="00B8113E" w:rsidRDefault="00482394" w:rsidP="00162418">
      <w:pPr>
        <w:ind w:left="28" w:right="-74"/>
        <w:rPr>
          <w:b/>
          <w:bCs/>
          <w:sz w:val="24"/>
          <w:szCs w:val="24"/>
        </w:rPr>
      </w:pPr>
      <w:r w:rsidRPr="00B8113E">
        <w:rPr>
          <w:b/>
          <w:bCs/>
          <w:sz w:val="24"/>
          <w:szCs w:val="24"/>
        </w:rPr>
        <w:t>Stanowisko (wyjaśnienie) Zamawiającego:</w:t>
      </w:r>
      <w:r w:rsidR="007E3AE5" w:rsidRPr="00B8113E">
        <w:rPr>
          <w:b/>
          <w:bCs/>
          <w:sz w:val="24"/>
          <w:szCs w:val="24"/>
        </w:rPr>
        <w:t xml:space="preserve"> </w:t>
      </w:r>
      <w:r w:rsidR="007E3AE5" w:rsidRPr="00B8113E">
        <w:rPr>
          <w:sz w:val="24"/>
          <w:szCs w:val="24"/>
        </w:rPr>
        <w:t>Zgodnie ze wzorem umowy</w:t>
      </w:r>
    </w:p>
    <w:p w14:paraId="16AD9E15" w14:textId="77777777" w:rsidR="00162418" w:rsidRPr="00B8113E" w:rsidRDefault="00162418" w:rsidP="00162418">
      <w:pPr>
        <w:jc w:val="both"/>
        <w:rPr>
          <w:b/>
          <w:bCs/>
          <w:sz w:val="24"/>
          <w:szCs w:val="24"/>
        </w:rPr>
      </w:pPr>
    </w:p>
    <w:p w14:paraId="4D99B93D" w14:textId="65E82A5A" w:rsidR="00162418" w:rsidRPr="00B8113E" w:rsidRDefault="00162418" w:rsidP="00162418">
      <w:pPr>
        <w:jc w:val="both"/>
        <w:rPr>
          <w:sz w:val="24"/>
          <w:szCs w:val="24"/>
        </w:rPr>
      </w:pPr>
      <w:r w:rsidRPr="00B8113E">
        <w:rPr>
          <w:b/>
          <w:bCs/>
          <w:sz w:val="24"/>
          <w:szCs w:val="24"/>
        </w:rPr>
        <w:t xml:space="preserve">Pytanie nr 5 - </w:t>
      </w:r>
      <w:r w:rsidRPr="00B8113E">
        <w:rPr>
          <w:sz w:val="24"/>
          <w:szCs w:val="24"/>
        </w:rPr>
        <w:t>dotyczy pakietu nr 2, pkt. 41</w:t>
      </w:r>
    </w:p>
    <w:p w14:paraId="1EAC678C" w14:textId="1D64455C" w:rsidR="00482394" w:rsidRPr="00B8113E" w:rsidRDefault="00162418" w:rsidP="00162418">
      <w:pPr>
        <w:jc w:val="both"/>
        <w:rPr>
          <w:sz w:val="24"/>
          <w:szCs w:val="24"/>
        </w:rPr>
      </w:pPr>
      <w:r w:rsidRPr="00B8113E">
        <w:rPr>
          <w:sz w:val="24"/>
          <w:szCs w:val="24"/>
        </w:rPr>
        <w:t>Czy Zamawiający odstąpi od wymogu kompleksowej integracji urządzenia z systemem HIS/RIS Szpitala (poprzez WorkList i przekazywanie linków do badań do HIS itd. )?</w:t>
      </w:r>
    </w:p>
    <w:p w14:paraId="2392B8F5" w14:textId="56E63C67" w:rsidR="00162418" w:rsidRPr="00B8113E" w:rsidRDefault="00162418" w:rsidP="00162418">
      <w:pPr>
        <w:ind w:right="-72"/>
        <w:rPr>
          <w:b/>
          <w:bCs/>
          <w:sz w:val="24"/>
          <w:szCs w:val="24"/>
        </w:rPr>
      </w:pPr>
      <w:r w:rsidRPr="00B8113E">
        <w:rPr>
          <w:b/>
          <w:bCs/>
          <w:sz w:val="24"/>
          <w:szCs w:val="24"/>
        </w:rPr>
        <w:t>Stanowisko (wyjaśnienie) Zamawiającego:</w:t>
      </w:r>
      <w:r w:rsidR="00F47A06" w:rsidRPr="00B8113E">
        <w:t xml:space="preserve"> </w:t>
      </w:r>
      <w:r w:rsidR="00F47A06" w:rsidRPr="00B8113E">
        <w:rPr>
          <w:sz w:val="24"/>
          <w:szCs w:val="24"/>
        </w:rPr>
        <w:t>Zgodnie z SWZ</w:t>
      </w:r>
    </w:p>
    <w:p w14:paraId="31EF99AB" w14:textId="77777777" w:rsidR="003975EC" w:rsidRPr="00B8113E" w:rsidRDefault="003975EC" w:rsidP="003975EC">
      <w:pPr>
        <w:jc w:val="both"/>
        <w:rPr>
          <w:b/>
          <w:bCs/>
          <w:sz w:val="24"/>
          <w:szCs w:val="24"/>
        </w:rPr>
      </w:pPr>
    </w:p>
    <w:p w14:paraId="5FC14B90" w14:textId="77777777" w:rsidR="003975EC" w:rsidRPr="00B8113E" w:rsidRDefault="003975EC" w:rsidP="003975EC">
      <w:pPr>
        <w:jc w:val="both"/>
        <w:rPr>
          <w:b/>
          <w:bCs/>
          <w:sz w:val="24"/>
          <w:szCs w:val="24"/>
        </w:rPr>
      </w:pPr>
      <w:r w:rsidRPr="00B8113E">
        <w:rPr>
          <w:b/>
          <w:bCs/>
          <w:sz w:val="24"/>
          <w:szCs w:val="24"/>
        </w:rPr>
        <w:t xml:space="preserve">Pytanie nr 6 </w:t>
      </w:r>
      <w:r w:rsidRPr="00B8113E">
        <w:rPr>
          <w:sz w:val="24"/>
          <w:szCs w:val="24"/>
        </w:rPr>
        <w:t>– dotyczy zał. nr 2 do SWZ - OPZ  Formularz asortymentowo – cenowy, zadanie nr 1, pkt. 32</w:t>
      </w:r>
    </w:p>
    <w:p w14:paraId="2D760461" w14:textId="157CC701" w:rsidR="00162418" w:rsidRPr="00B8113E" w:rsidRDefault="003975EC" w:rsidP="003975EC">
      <w:pPr>
        <w:jc w:val="both"/>
        <w:rPr>
          <w:sz w:val="24"/>
          <w:szCs w:val="24"/>
        </w:rPr>
      </w:pPr>
      <w:r w:rsidRPr="00B8113E">
        <w:rPr>
          <w:sz w:val="24"/>
          <w:szCs w:val="24"/>
        </w:rPr>
        <w:t>Czy Zamawiający wyrazi zgodę na wydłużenie czasu reakcji serwisu w okresie gwarancji na zgłoszoną awarię do 72 godzin?</w:t>
      </w:r>
    </w:p>
    <w:p w14:paraId="2177C498" w14:textId="09DBC95D" w:rsidR="003975EC" w:rsidRPr="00B8113E" w:rsidRDefault="003975EC" w:rsidP="003975EC">
      <w:pPr>
        <w:ind w:right="-72"/>
        <w:rPr>
          <w:b/>
          <w:bCs/>
          <w:sz w:val="24"/>
          <w:szCs w:val="24"/>
        </w:rPr>
      </w:pPr>
      <w:r w:rsidRPr="00B8113E">
        <w:rPr>
          <w:b/>
          <w:bCs/>
          <w:sz w:val="24"/>
          <w:szCs w:val="24"/>
        </w:rPr>
        <w:t>Stanowisko (wyjaśnienie) Zamawiającego:</w:t>
      </w:r>
      <w:r w:rsidR="00A87DE7" w:rsidRPr="00B8113E">
        <w:t xml:space="preserve"> </w:t>
      </w:r>
      <w:r w:rsidR="00A87DE7" w:rsidRPr="00B8113E">
        <w:rPr>
          <w:sz w:val="24"/>
          <w:szCs w:val="24"/>
        </w:rPr>
        <w:t>Zgodnie ze wzorem umowy</w:t>
      </w:r>
    </w:p>
    <w:p w14:paraId="715DBA1F" w14:textId="77777777" w:rsidR="003975EC" w:rsidRPr="00B8113E" w:rsidRDefault="003975EC" w:rsidP="003975EC">
      <w:pPr>
        <w:jc w:val="both"/>
        <w:rPr>
          <w:b/>
          <w:bCs/>
          <w:sz w:val="24"/>
          <w:szCs w:val="24"/>
        </w:rPr>
      </w:pPr>
    </w:p>
    <w:p w14:paraId="3BE3F5E0" w14:textId="1C2A12A2" w:rsidR="003975EC" w:rsidRPr="00B8113E" w:rsidRDefault="003975EC" w:rsidP="003975EC">
      <w:pPr>
        <w:jc w:val="both"/>
        <w:rPr>
          <w:b/>
          <w:bCs/>
          <w:sz w:val="24"/>
          <w:szCs w:val="24"/>
        </w:rPr>
      </w:pPr>
      <w:r w:rsidRPr="00B8113E">
        <w:rPr>
          <w:b/>
          <w:bCs/>
          <w:sz w:val="24"/>
          <w:szCs w:val="24"/>
        </w:rPr>
        <w:t xml:space="preserve">Pytanie nr 7 - </w:t>
      </w:r>
      <w:r w:rsidRPr="00B8113E">
        <w:rPr>
          <w:sz w:val="24"/>
          <w:szCs w:val="24"/>
        </w:rPr>
        <w:t>dotyczy zał. nr 2 do SWZ - OPZ  Formularz asortymentowo – cenowy, zadanie nr 1, pkt. 31</w:t>
      </w:r>
    </w:p>
    <w:p w14:paraId="787D2783" w14:textId="77777777" w:rsidR="003975EC" w:rsidRPr="00B8113E" w:rsidRDefault="003975EC" w:rsidP="003975EC">
      <w:pPr>
        <w:jc w:val="both"/>
        <w:rPr>
          <w:sz w:val="24"/>
          <w:szCs w:val="24"/>
        </w:rPr>
      </w:pPr>
      <w:r w:rsidRPr="00B8113E">
        <w:rPr>
          <w:sz w:val="24"/>
          <w:szCs w:val="24"/>
        </w:rPr>
        <w:t>Czy Zamawiający wyrazi zgodę na zmianę zapisu na następujący:</w:t>
      </w:r>
    </w:p>
    <w:p w14:paraId="770A68EE" w14:textId="7461B483" w:rsidR="003975EC" w:rsidRPr="00B8113E" w:rsidRDefault="003975EC" w:rsidP="003975EC">
      <w:pPr>
        <w:jc w:val="both"/>
        <w:rPr>
          <w:sz w:val="24"/>
          <w:szCs w:val="24"/>
        </w:rPr>
      </w:pPr>
      <w:r w:rsidRPr="00B8113E">
        <w:rPr>
          <w:sz w:val="24"/>
          <w:szCs w:val="24"/>
        </w:rPr>
        <w:t>„Okres zagwarantowania dostępności i możliwości zakupu przez zamawiającego w serwisie Wykonawcy części zamiennych, peryferyjnych oraz wyposażenia eksploatacyjnego powinien wynosić minimum 8 lat od daty przekazania urządzenia do eksploatacji, z wyjątkiem sprzętu komputerowego, dla którego ten okres powinien wynosić minimum 5 lat”?</w:t>
      </w:r>
    </w:p>
    <w:p w14:paraId="6568695F" w14:textId="1E25167D" w:rsidR="003975EC" w:rsidRPr="00B8113E" w:rsidRDefault="003975EC" w:rsidP="003975EC">
      <w:pPr>
        <w:ind w:right="-72"/>
        <w:rPr>
          <w:b/>
          <w:bCs/>
          <w:sz w:val="24"/>
          <w:szCs w:val="24"/>
        </w:rPr>
      </w:pPr>
      <w:r w:rsidRPr="00B8113E">
        <w:rPr>
          <w:b/>
          <w:bCs/>
          <w:sz w:val="24"/>
          <w:szCs w:val="24"/>
        </w:rPr>
        <w:t>Stanowisko (wyjaśnienie) Zamawiającego:</w:t>
      </w:r>
      <w:r w:rsidR="00A87DE7" w:rsidRPr="00B8113E">
        <w:t xml:space="preserve"> </w:t>
      </w:r>
      <w:r w:rsidR="00A87DE7" w:rsidRPr="00B8113E">
        <w:rPr>
          <w:sz w:val="24"/>
          <w:szCs w:val="24"/>
        </w:rPr>
        <w:t>Zgodnie ze wzorem umowy</w:t>
      </w:r>
    </w:p>
    <w:p w14:paraId="68C44156" w14:textId="77777777" w:rsidR="003975EC" w:rsidRPr="00B8113E" w:rsidRDefault="003975EC" w:rsidP="003975EC">
      <w:pPr>
        <w:jc w:val="both"/>
        <w:rPr>
          <w:b/>
          <w:bCs/>
          <w:sz w:val="24"/>
          <w:szCs w:val="24"/>
        </w:rPr>
      </w:pPr>
    </w:p>
    <w:p w14:paraId="683FF2BB" w14:textId="1ED3D130" w:rsidR="003975EC" w:rsidRPr="00B8113E" w:rsidRDefault="003975EC" w:rsidP="003975EC">
      <w:pPr>
        <w:jc w:val="both"/>
        <w:rPr>
          <w:sz w:val="24"/>
          <w:szCs w:val="24"/>
        </w:rPr>
      </w:pPr>
      <w:r w:rsidRPr="00B8113E">
        <w:rPr>
          <w:b/>
          <w:bCs/>
          <w:sz w:val="24"/>
          <w:szCs w:val="24"/>
        </w:rPr>
        <w:t xml:space="preserve">Pytanie nr 8  </w:t>
      </w:r>
      <w:r w:rsidRPr="00B8113E">
        <w:rPr>
          <w:sz w:val="24"/>
          <w:szCs w:val="24"/>
        </w:rPr>
        <w:t>– zał. nr 4 do SWZ - wzór umowy § 10 [KARY UMOWNE] pkt. 2</w:t>
      </w:r>
    </w:p>
    <w:p w14:paraId="784FD635" w14:textId="77777777" w:rsidR="003975EC" w:rsidRPr="00B8113E" w:rsidRDefault="003975EC" w:rsidP="003975EC">
      <w:pPr>
        <w:jc w:val="both"/>
        <w:rPr>
          <w:sz w:val="24"/>
          <w:szCs w:val="24"/>
        </w:rPr>
      </w:pPr>
      <w:r w:rsidRPr="00B8113E">
        <w:rPr>
          <w:sz w:val="24"/>
          <w:szCs w:val="24"/>
        </w:rPr>
        <w:t>Czy Zamawiający wyrazi zgodę na usunięcie poniższego zapisu:</w:t>
      </w:r>
    </w:p>
    <w:p w14:paraId="719F458A" w14:textId="29D9AD23" w:rsidR="003975EC" w:rsidRPr="00B8113E" w:rsidRDefault="003975EC" w:rsidP="003975EC">
      <w:pPr>
        <w:jc w:val="both"/>
        <w:rPr>
          <w:sz w:val="24"/>
          <w:szCs w:val="24"/>
        </w:rPr>
      </w:pPr>
      <w:r w:rsidRPr="00B8113E">
        <w:rPr>
          <w:sz w:val="24"/>
          <w:szCs w:val="24"/>
        </w:rPr>
        <w:t>„W przypadku zwłoki Wykonawcy, w dostarczeniu urządzenia zastępczego na warunkach określonych w §7 ust. 2 Umowy, po zgłoszeniu reklamacji przez Zamawiającego, Zamawiający może naliczyć Wykonawcy karę umowna w wysokości 500,00 zł,  za każdy dzień zwłoki, ponad termin określony umową.”</w:t>
      </w:r>
    </w:p>
    <w:p w14:paraId="063BABC8" w14:textId="783A31C4" w:rsidR="003975EC" w:rsidRPr="00B8113E" w:rsidRDefault="003975EC" w:rsidP="003975EC">
      <w:pPr>
        <w:ind w:right="-72"/>
        <w:rPr>
          <w:b/>
          <w:bCs/>
          <w:sz w:val="24"/>
          <w:szCs w:val="24"/>
        </w:rPr>
      </w:pPr>
      <w:r w:rsidRPr="00B8113E">
        <w:rPr>
          <w:b/>
          <w:bCs/>
          <w:sz w:val="24"/>
          <w:szCs w:val="24"/>
        </w:rPr>
        <w:t>Stanowisko (wyjaśnienie) Zamawiającego:</w:t>
      </w:r>
      <w:r w:rsidR="007E3AE5" w:rsidRPr="00B8113E">
        <w:rPr>
          <w:b/>
          <w:bCs/>
          <w:sz w:val="24"/>
          <w:szCs w:val="24"/>
        </w:rPr>
        <w:t xml:space="preserve"> </w:t>
      </w:r>
      <w:r w:rsidR="007E3AE5" w:rsidRPr="00B8113E">
        <w:rPr>
          <w:sz w:val="24"/>
          <w:szCs w:val="24"/>
        </w:rPr>
        <w:t>Zgodnie ze wzorem umowy</w:t>
      </w:r>
    </w:p>
    <w:p w14:paraId="49F8623C" w14:textId="77777777" w:rsidR="003975EC" w:rsidRPr="00B8113E" w:rsidRDefault="003975EC" w:rsidP="003975EC">
      <w:pPr>
        <w:jc w:val="both"/>
        <w:rPr>
          <w:b/>
          <w:bCs/>
          <w:sz w:val="24"/>
          <w:szCs w:val="24"/>
        </w:rPr>
      </w:pPr>
    </w:p>
    <w:p w14:paraId="71210869" w14:textId="72B10EE0" w:rsidR="003975EC" w:rsidRPr="00B8113E" w:rsidRDefault="003975EC" w:rsidP="003975EC">
      <w:pPr>
        <w:jc w:val="both"/>
        <w:rPr>
          <w:sz w:val="24"/>
          <w:szCs w:val="24"/>
        </w:rPr>
      </w:pPr>
      <w:r w:rsidRPr="00B8113E">
        <w:rPr>
          <w:b/>
          <w:bCs/>
          <w:sz w:val="24"/>
          <w:szCs w:val="24"/>
        </w:rPr>
        <w:t xml:space="preserve">Pytanie nr 9 - </w:t>
      </w:r>
      <w:r w:rsidRPr="00B8113E">
        <w:rPr>
          <w:sz w:val="24"/>
          <w:szCs w:val="24"/>
        </w:rPr>
        <w:t>zał. nr 4 do SWZ - wzór umowy § 7 pkt. 2 dla pakietu numer 1 oraz zał. nr 2 do SWZ - OPZ  Formularz asortymentowo – cenowy, zadanie nr 1, pkt. 34</w:t>
      </w:r>
    </w:p>
    <w:p w14:paraId="3A39D9D2" w14:textId="619DF1E0" w:rsidR="003975EC" w:rsidRPr="00B8113E" w:rsidRDefault="003975EC" w:rsidP="003975EC">
      <w:pPr>
        <w:jc w:val="both"/>
        <w:rPr>
          <w:sz w:val="24"/>
          <w:szCs w:val="24"/>
        </w:rPr>
      </w:pPr>
      <w:r w:rsidRPr="00B8113E">
        <w:rPr>
          <w:sz w:val="24"/>
          <w:szCs w:val="24"/>
        </w:rPr>
        <w:t>Zwracamy się do Zamawiającego z prośbą o odstąpienia od wymogu dostarczenia urządzenia zastępczego. Mikroskop operacyjny jest urządzeniem zaawansowanym technologicznie, konfigurowanym i produkowanym pod konkretne zamówienie. Niestety z przyczyn choćby logistycznych nie jest możliwe dostarczenie urządzenia zastępczego w tak krótkim czasie.</w:t>
      </w:r>
    </w:p>
    <w:p w14:paraId="58660FAD" w14:textId="1F8C1446" w:rsidR="003975EC" w:rsidRPr="00B8113E" w:rsidRDefault="003975EC" w:rsidP="003975EC">
      <w:pPr>
        <w:ind w:right="-72"/>
        <w:rPr>
          <w:b/>
          <w:bCs/>
          <w:sz w:val="24"/>
          <w:szCs w:val="24"/>
        </w:rPr>
      </w:pPr>
      <w:r w:rsidRPr="00B8113E">
        <w:rPr>
          <w:b/>
          <w:bCs/>
          <w:sz w:val="24"/>
          <w:szCs w:val="24"/>
        </w:rPr>
        <w:t>Stanowisko (wyjaśnienie) Zamawiającego:</w:t>
      </w:r>
      <w:r w:rsidR="007E3AE5" w:rsidRPr="00B8113E">
        <w:rPr>
          <w:b/>
          <w:bCs/>
          <w:sz w:val="24"/>
          <w:szCs w:val="24"/>
        </w:rPr>
        <w:t xml:space="preserve"> </w:t>
      </w:r>
      <w:r w:rsidR="007E3AE5" w:rsidRPr="00B8113E">
        <w:rPr>
          <w:sz w:val="24"/>
          <w:szCs w:val="24"/>
        </w:rPr>
        <w:t>Zgodnie ze wzorem umowy</w:t>
      </w:r>
    </w:p>
    <w:p w14:paraId="540FC2E1" w14:textId="77777777" w:rsidR="003975EC" w:rsidRPr="00B8113E" w:rsidRDefault="003975EC" w:rsidP="003975EC">
      <w:pPr>
        <w:jc w:val="both"/>
        <w:rPr>
          <w:b/>
          <w:bCs/>
          <w:sz w:val="24"/>
          <w:szCs w:val="24"/>
        </w:rPr>
      </w:pPr>
    </w:p>
    <w:p w14:paraId="3CDE21B5" w14:textId="77777777" w:rsidR="003975EC" w:rsidRPr="00B8113E" w:rsidRDefault="003975EC" w:rsidP="003975EC">
      <w:pPr>
        <w:jc w:val="both"/>
        <w:rPr>
          <w:sz w:val="24"/>
          <w:szCs w:val="24"/>
        </w:rPr>
      </w:pPr>
      <w:r w:rsidRPr="00B8113E">
        <w:rPr>
          <w:b/>
          <w:bCs/>
          <w:sz w:val="24"/>
          <w:szCs w:val="24"/>
        </w:rPr>
        <w:t xml:space="preserve">Pytanie nr 10 </w:t>
      </w:r>
      <w:r w:rsidRPr="00B8113E">
        <w:rPr>
          <w:sz w:val="24"/>
          <w:szCs w:val="24"/>
        </w:rPr>
        <w:t>– zał. nr 4 do SWZ - wzór umowy § 10 [KARY UMOWNE] pkt. 1</w:t>
      </w:r>
    </w:p>
    <w:p w14:paraId="30BFFE3D" w14:textId="77777777" w:rsidR="003975EC" w:rsidRPr="00B8113E" w:rsidRDefault="003975EC" w:rsidP="003975EC">
      <w:pPr>
        <w:jc w:val="both"/>
        <w:rPr>
          <w:sz w:val="24"/>
          <w:szCs w:val="24"/>
        </w:rPr>
      </w:pPr>
      <w:r w:rsidRPr="00B8113E">
        <w:rPr>
          <w:sz w:val="24"/>
          <w:szCs w:val="24"/>
        </w:rPr>
        <w:t>Zwracamy się do Zamawiającego z prośbą o zmianę zapisu na następujący:</w:t>
      </w:r>
    </w:p>
    <w:p w14:paraId="5E743723" w14:textId="508929B3" w:rsidR="003975EC" w:rsidRPr="00B8113E" w:rsidRDefault="003975EC" w:rsidP="003975EC">
      <w:pPr>
        <w:jc w:val="both"/>
        <w:rPr>
          <w:sz w:val="24"/>
          <w:szCs w:val="24"/>
        </w:rPr>
      </w:pPr>
      <w:r w:rsidRPr="00B8113E">
        <w:rPr>
          <w:sz w:val="24"/>
          <w:szCs w:val="24"/>
        </w:rPr>
        <w:t>1.</w:t>
      </w:r>
      <w:r w:rsidRPr="00B8113E">
        <w:rPr>
          <w:sz w:val="24"/>
          <w:szCs w:val="24"/>
        </w:rPr>
        <w:tab/>
        <w:t>„W przypadku przekroczenia terminu wskazanego w §5 ust. 1 Umowy, Zamawiający może naliczyć Wykonawcy karę umowną w wysokości 0,5% kwoty brutto wskazanej w §6 ust. 1 Umowy, za każdy dzień zwłoki, ponad termin określony umową. W przypadku gdy umową objęte są pakiety, kare umowną nalicza się wg wartości odpowiedniej do danego pakietu objętego zwłoką. „</w:t>
      </w:r>
    </w:p>
    <w:p w14:paraId="2B742B02" w14:textId="044FC259" w:rsidR="003975EC" w:rsidRPr="00B8113E" w:rsidRDefault="003975EC" w:rsidP="003975EC">
      <w:pPr>
        <w:ind w:right="-72"/>
        <w:rPr>
          <w:b/>
          <w:bCs/>
          <w:sz w:val="24"/>
          <w:szCs w:val="24"/>
        </w:rPr>
      </w:pPr>
      <w:r w:rsidRPr="00B8113E">
        <w:rPr>
          <w:b/>
          <w:bCs/>
          <w:sz w:val="24"/>
          <w:szCs w:val="24"/>
        </w:rPr>
        <w:lastRenderedPageBreak/>
        <w:t>Stanowisko (wyjaśnienie) Zamawiającego:</w:t>
      </w:r>
      <w:r w:rsidR="007E3AE5" w:rsidRPr="00B8113E">
        <w:rPr>
          <w:b/>
          <w:bCs/>
          <w:sz w:val="24"/>
          <w:szCs w:val="24"/>
        </w:rPr>
        <w:t xml:space="preserve"> </w:t>
      </w:r>
      <w:r w:rsidR="007E3AE5" w:rsidRPr="00B8113E">
        <w:rPr>
          <w:sz w:val="24"/>
          <w:szCs w:val="24"/>
        </w:rPr>
        <w:t>Zgodnie ze wzorem umowy</w:t>
      </w:r>
    </w:p>
    <w:p w14:paraId="2AD598C1" w14:textId="77777777" w:rsidR="003975EC" w:rsidRPr="00B8113E" w:rsidRDefault="003975EC" w:rsidP="003975EC">
      <w:pPr>
        <w:ind w:right="-72"/>
        <w:rPr>
          <w:b/>
          <w:bCs/>
          <w:sz w:val="24"/>
          <w:szCs w:val="24"/>
        </w:rPr>
      </w:pPr>
    </w:p>
    <w:p w14:paraId="5C8CEC6B" w14:textId="77777777" w:rsidR="003975EC" w:rsidRPr="00B8113E" w:rsidRDefault="003975EC" w:rsidP="003975EC">
      <w:pPr>
        <w:jc w:val="both"/>
        <w:rPr>
          <w:sz w:val="24"/>
          <w:szCs w:val="24"/>
        </w:rPr>
      </w:pPr>
      <w:r w:rsidRPr="00B8113E">
        <w:rPr>
          <w:b/>
          <w:bCs/>
          <w:sz w:val="24"/>
          <w:szCs w:val="24"/>
        </w:rPr>
        <w:t xml:space="preserve">Pytanie nr 11 </w:t>
      </w:r>
      <w:r w:rsidRPr="00B8113E">
        <w:rPr>
          <w:sz w:val="24"/>
          <w:szCs w:val="24"/>
        </w:rPr>
        <w:t>– zał. nr 2 do SWZ - OPZ Formularz asortymentowo – cenowy_ Zadanie nr</w:t>
      </w:r>
    </w:p>
    <w:p w14:paraId="2556A561" w14:textId="77777777" w:rsidR="003975EC" w:rsidRPr="00B8113E" w:rsidRDefault="003975EC" w:rsidP="003975EC">
      <w:pPr>
        <w:jc w:val="both"/>
        <w:rPr>
          <w:sz w:val="24"/>
          <w:szCs w:val="24"/>
        </w:rPr>
      </w:pPr>
      <w:r w:rsidRPr="00B8113E">
        <w:rPr>
          <w:sz w:val="24"/>
          <w:szCs w:val="24"/>
        </w:rPr>
        <w:t>2, pkt. 31</w:t>
      </w:r>
    </w:p>
    <w:p w14:paraId="08135248" w14:textId="77777777" w:rsidR="003975EC" w:rsidRPr="00B8113E" w:rsidRDefault="003975EC" w:rsidP="003975EC">
      <w:pPr>
        <w:jc w:val="both"/>
        <w:rPr>
          <w:sz w:val="24"/>
          <w:szCs w:val="24"/>
        </w:rPr>
      </w:pPr>
      <w:r w:rsidRPr="00B8113E">
        <w:rPr>
          <w:sz w:val="24"/>
          <w:szCs w:val="24"/>
        </w:rPr>
        <w:t>Czy Zamawiający odstąpi od wymogu zapewnienia sprzętu zastępczego o parametrach</w:t>
      </w:r>
    </w:p>
    <w:p w14:paraId="6848580A" w14:textId="77777777" w:rsidR="003975EC" w:rsidRPr="00B8113E" w:rsidRDefault="003975EC" w:rsidP="003975EC">
      <w:pPr>
        <w:jc w:val="both"/>
        <w:rPr>
          <w:sz w:val="24"/>
          <w:szCs w:val="24"/>
        </w:rPr>
      </w:pPr>
      <w:r w:rsidRPr="00B8113E">
        <w:rPr>
          <w:sz w:val="24"/>
          <w:szCs w:val="24"/>
        </w:rPr>
        <w:t>niegorszych niż oferowany oraz wyrazi zgodę na zmianę brzmienia zapisu na poniższy:</w:t>
      </w:r>
    </w:p>
    <w:p w14:paraId="3A666734" w14:textId="77777777" w:rsidR="003975EC" w:rsidRPr="00B8113E" w:rsidRDefault="003975EC" w:rsidP="003975EC">
      <w:pPr>
        <w:jc w:val="both"/>
        <w:rPr>
          <w:sz w:val="24"/>
          <w:szCs w:val="24"/>
        </w:rPr>
      </w:pPr>
      <w:r w:rsidRPr="00B8113E">
        <w:rPr>
          <w:sz w:val="24"/>
          <w:szCs w:val="24"/>
        </w:rPr>
        <w:t>„W przypadku 3-krotnej naprawy tego samego podzespołu/ tej samej części trwającej dłużej</w:t>
      </w:r>
    </w:p>
    <w:p w14:paraId="5FD849EB" w14:textId="0591FB21" w:rsidR="003975EC" w:rsidRPr="00B8113E" w:rsidRDefault="003975EC" w:rsidP="003975EC">
      <w:pPr>
        <w:jc w:val="both"/>
        <w:rPr>
          <w:sz w:val="24"/>
          <w:szCs w:val="24"/>
        </w:rPr>
      </w:pPr>
      <w:r w:rsidRPr="00B8113E">
        <w:rPr>
          <w:sz w:val="24"/>
          <w:szCs w:val="24"/>
        </w:rPr>
        <w:t>niż 7 dni roboczych Wykonawca wymieni ten sam podzespół / tą samą część na nowy/nową.”</w:t>
      </w:r>
    </w:p>
    <w:p w14:paraId="0798AB32" w14:textId="57011A1C" w:rsidR="003975EC" w:rsidRPr="00482394" w:rsidRDefault="003975EC" w:rsidP="003975EC">
      <w:pPr>
        <w:ind w:right="-72"/>
        <w:rPr>
          <w:b/>
          <w:bCs/>
          <w:sz w:val="24"/>
          <w:szCs w:val="24"/>
        </w:rPr>
      </w:pPr>
      <w:r w:rsidRPr="00B8113E">
        <w:rPr>
          <w:b/>
          <w:bCs/>
          <w:sz w:val="24"/>
          <w:szCs w:val="24"/>
        </w:rPr>
        <w:t>Stanowisko (wyjaśnienie) Zamawiającego:</w:t>
      </w:r>
      <w:r w:rsidR="00F47A06" w:rsidRPr="00B8113E">
        <w:t xml:space="preserve"> </w:t>
      </w:r>
      <w:r w:rsidR="00F47A06" w:rsidRPr="00B8113E">
        <w:rPr>
          <w:sz w:val="24"/>
          <w:szCs w:val="24"/>
        </w:rPr>
        <w:t>Zgodnie z SWZ</w:t>
      </w:r>
    </w:p>
    <w:p w14:paraId="62C2A246" w14:textId="77777777" w:rsidR="003975EC" w:rsidRPr="00482394" w:rsidRDefault="003975EC" w:rsidP="003975EC">
      <w:pPr>
        <w:ind w:right="-72"/>
        <w:rPr>
          <w:b/>
          <w:bCs/>
          <w:sz w:val="24"/>
          <w:szCs w:val="24"/>
        </w:rPr>
      </w:pPr>
    </w:p>
    <w:p w14:paraId="63D16529" w14:textId="77777777" w:rsidR="003975EC" w:rsidRPr="00482394" w:rsidRDefault="003975EC" w:rsidP="00162418">
      <w:pPr>
        <w:spacing w:before="360" w:after="240"/>
        <w:jc w:val="both"/>
        <w:rPr>
          <w:sz w:val="22"/>
          <w:szCs w:val="22"/>
        </w:rPr>
      </w:pPr>
    </w:p>
    <w:p w14:paraId="519DAA90" w14:textId="77777777" w:rsidR="00BE7BFD" w:rsidRPr="00482394" w:rsidRDefault="00BE7BFD" w:rsidP="00482394">
      <w:pPr>
        <w:jc w:val="both"/>
        <w:rPr>
          <w:sz w:val="22"/>
          <w:szCs w:val="22"/>
        </w:rPr>
      </w:pPr>
    </w:p>
    <w:p w14:paraId="7A28ABDB" w14:textId="77777777" w:rsidR="002C50D9" w:rsidRDefault="002C50D9" w:rsidP="002C50D9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Zamawiający</w:t>
      </w:r>
    </w:p>
    <w:p w14:paraId="0555D99D" w14:textId="77777777" w:rsidR="002C50D9" w:rsidRDefault="002C50D9" w:rsidP="002C50D9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/-/ p. o. Z-cy Dyrektora </w:t>
      </w:r>
    </w:p>
    <w:p w14:paraId="498A029F" w14:textId="77777777" w:rsidR="002C50D9" w:rsidRDefault="002C50D9" w:rsidP="002C50D9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ds. Administracyjnych</w:t>
      </w:r>
    </w:p>
    <w:p w14:paraId="4E937C81" w14:textId="77777777" w:rsidR="002C50D9" w:rsidRDefault="002C50D9" w:rsidP="002C50D9">
      <w:pPr>
        <w:pStyle w:val="Tekstpodstawowy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Krystyna Piątkowska</w:t>
      </w:r>
    </w:p>
    <w:p w14:paraId="65E44670" w14:textId="092E349A" w:rsidR="006D4AB3" w:rsidRDefault="006D4AB3" w:rsidP="00482394">
      <w:pPr>
        <w:spacing w:before="120" w:after="120"/>
        <w:ind w:left="567"/>
        <w:jc w:val="right"/>
        <w:rPr>
          <w:sz w:val="24"/>
          <w:szCs w:val="24"/>
        </w:rPr>
      </w:pPr>
    </w:p>
    <w:p w14:paraId="31E6CDB1" w14:textId="77777777" w:rsidR="00B8113E" w:rsidRDefault="00B8113E" w:rsidP="00482394">
      <w:pPr>
        <w:spacing w:before="120" w:after="120"/>
        <w:ind w:left="567"/>
        <w:jc w:val="right"/>
        <w:rPr>
          <w:sz w:val="24"/>
          <w:szCs w:val="24"/>
        </w:rPr>
      </w:pPr>
    </w:p>
    <w:p w14:paraId="5416AF71" w14:textId="77777777" w:rsidR="00B8113E" w:rsidRDefault="00B8113E" w:rsidP="00482394">
      <w:pPr>
        <w:spacing w:before="120" w:after="120"/>
        <w:ind w:left="567"/>
        <w:jc w:val="right"/>
        <w:rPr>
          <w:sz w:val="24"/>
          <w:szCs w:val="24"/>
        </w:rPr>
      </w:pPr>
    </w:p>
    <w:p w14:paraId="0BBBABC2" w14:textId="77777777" w:rsidR="00B8113E" w:rsidRDefault="00B8113E" w:rsidP="00B8113E">
      <w:pPr>
        <w:spacing w:before="120" w:after="120"/>
        <w:ind w:left="567"/>
        <w:rPr>
          <w:lang w:eastAsia="x-none"/>
        </w:rPr>
      </w:pPr>
    </w:p>
    <w:p w14:paraId="061D0BD7" w14:textId="77777777" w:rsidR="00B8113E" w:rsidRDefault="00B8113E" w:rsidP="00B8113E">
      <w:pPr>
        <w:spacing w:before="120" w:after="120"/>
        <w:ind w:left="567"/>
        <w:rPr>
          <w:lang w:eastAsia="x-none"/>
        </w:rPr>
      </w:pPr>
    </w:p>
    <w:p w14:paraId="19E9B4CB" w14:textId="77777777" w:rsidR="00B8113E" w:rsidRDefault="00B8113E" w:rsidP="00B8113E">
      <w:pPr>
        <w:spacing w:before="120" w:after="120"/>
        <w:ind w:left="567"/>
        <w:rPr>
          <w:lang w:eastAsia="x-none"/>
        </w:rPr>
      </w:pPr>
    </w:p>
    <w:p w14:paraId="0FDE4652" w14:textId="77777777" w:rsidR="00B8113E" w:rsidRDefault="00B8113E" w:rsidP="00B8113E">
      <w:pPr>
        <w:spacing w:before="120" w:after="120"/>
        <w:ind w:left="567"/>
        <w:rPr>
          <w:lang w:eastAsia="x-none"/>
        </w:rPr>
      </w:pPr>
    </w:p>
    <w:p w14:paraId="72B7F831" w14:textId="77777777" w:rsidR="00B8113E" w:rsidRDefault="00B8113E" w:rsidP="00B8113E">
      <w:pPr>
        <w:spacing w:before="120" w:after="120"/>
        <w:ind w:left="567"/>
        <w:rPr>
          <w:lang w:eastAsia="x-none"/>
        </w:rPr>
      </w:pPr>
    </w:p>
    <w:p w14:paraId="5F5EB253" w14:textId="77777777" w:rsidR="00B8113E" w:rsidRDefault="00B8113E" w:rsidP="00B8113E">
      <w:pPr>
        <w:spacing w:before="120" w:after="120"/>
        <w:ind w:left="567"/>
        <w:rPr>
          <w:lang w:eastAsia="x-none"/>
        </w:rPr>
      </w:pPr>
    </w:p>
    <w:p w14:paraId="4DA5C151" w14:textId="77777777" w:rsidR="00B8113E" w:rsidRDefault="00B8113E" w:rsidP="00B8113E">
      <w:pPr>
        <w:spacing w:before="120" w:after="120"/>
        <w:ind w:left="567"/>
        <w:rPr>
          <w:lang w:eastAsia="x-none"/>
        </w:rPr>
      </w:pPr>
    </w:p>
    <w:p w14:paraId="7C57EB85" w14:textId="77777777" w:rsidR="00B8113E" w:rsidRDefault="00B8113E" w:rsidP="00B8113E">
      <w:pPr>
        <w:spacing w:before="120" w:after="120"/>
        <w:ind w:left="567"/>
        <w:rPr>
          <w:lang w:eastAsia="x-none"/>
        </w:rPr>
      </w:pPr>
    </w:p>
    <w:p w14:paraId="3933AA94" w14:textId="77777777" w:rsidR="00B8113E" w:rsidRDefault="00B8113E" w:rsidP="00B8113E">
      <w:pPr>
        <w:spacing w:before="120" w:after="120"/>
        <w:ind w:left="567"/>
        <w:rPr>
          <w:lang w:eastAsia="x-none"/>
        </w:rPr>
      </w:pPr>
    </w:p>
    <w:p w14:paraId="0EC627CD" w14:textId="77777777" w:rsidR="00B8113E" w:rsidRDefault="00B8113E" w:rsidP="00B8113E">
      <w:pPr>
        <w:spacing w:before="120" w:after="120"/>
        <w:ind w:left="567"/>
        <w:rPr>
          <w:lang w:eastAsia="x-none"/>
        </w:rPr>
      </w:pPr>
    </w:p>
    <w:p w14:paraId="6B4C8206" w14:textId="77777777" w:rsidR="00B8113E" w:rsidRDefault="00B8113E" w:rsidP="00B8113E">
      <w:pPr>
        <w:spacing w:before="120" w:after="120"/>
        <w:ind w:left="567"/>
        <w:rPr>
          <w:lang w:eastAsia="x-none"/>
        </w:rPr>
      </w:pPr>
    </w:p>
    <w:p w14:paraId="3341FC02" w14:textId="77777777" w:rsidR="00B8113E" w:rsidRDefault="00B8113E" w:rsidP="00B8113E">
      <w:pPr>
        <w:spacing w:before="120" w:after="120"/>
        <w:ind w:left="567"/>
        <w:rPr>
          <w:lang w:eastAsia="x-none"/>
        </w:rPr>
      </w:pPr>
    </w:p>
    <w:p w14:paraId="5C7F3550" w14:textId="77777777" w:rsidR="00B8113E" w:rsidRDefault="00B8113E" w:rsidP="00B8113E">
      <w:pPr>
        <w:spacing w:before="120" w:after="120"/>
        <w:ind w:left="567"/>
        <w:rPr>
          <w:lang w:eastAsia="x-none"/>
        </w:rPr>
      </w:pPr>
    </w:p>
    <w:p w14:paraId="38B8820E" w14:textId="77777777" w:rsidR="00B8113E" w:rsidRDefault="00B8113E" w:rsidP="00B8113E">
      <w:pPr>
        <w:spacing w:before="120" w:after="120"/>
        <w:ind w:left="567"/>
        <w:rPr>
          <w:lang w:eastAsia="x-none"/>
        </w:rPr>
      </w:pPr>
    </w:p>
    <w:p w14:paraId="3A61E115" w14:textId="7092063E" w:rsidR="00B8113E" w:rsidRPr="00482394" w:rsidRDefault="00B8113E" w:rsidP="00B8113E">
      <w:pPr>
        <w:spacing w:before="120" w:after="120"/>
        <w:ind w:left="567"/>
        <w:rPr>
          <w:sz w:val="24"/>
          <w:szCs w:val="24"/>
        </w:rPr>
      </w:pPr>
    </w:p>
    <w:sectPr w:rsidR="00B8113E" w:rsidRPr="00482394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652F5" w14:textId="77777777" w:rsidR="00A53F26" w:rsidRDefault="00A53F26">
      <w:r>
        <w:separator/>
      </w:r>
    </w:p>
  </w:endnote>
  <w:endnote w:type="continuationSeparator" w:id="0">
    <w:p w14:paraId="792D1C22" w14:textId="77777777" w:rsidR="00A53F26" w:rsidRDefault="00A53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B575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D3596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6A2E7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C143450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57C1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157E6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9E1FCA" w14:textId="77777777" w:rsidR="006D4AB3" w:rsidRDefault="006D4AB3">
    <w:pPr>
      <w:pStyle w:val="Stopka"/>
      <w:tabs>
        <w:tab w:val="clear" w:pos="4536"/>
        <w:tab w:val="left" w:pos="6237"/>
      </w:tabs>
    </w:pPr>
  </w:p>
  <w:p w14:paraId="033645F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D5653" w14:textId="77777777" w:rsidR="00A53F26" w:rsidRDefault="00A53F26">
      <w:r>
        <w:separator/>
      </w:r>
    </w:p>
  </w:footnote>
  <w:footnote w:type="continuationSeparator" w:id="0">
    <w:p w14:paraId="756CAECF" w14:textId="77777777" w:rsidR="00A53F26" w:rsidRDefault="00A53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1C90F" w14:textId="77777777" w:rsidR="00006B72" w:rsidRDefault="00006B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126EE" w14:textId="77777777" w:rsidR="00006B72" w:rsidRDefault="00006B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A692B" w14:textId="77777777" w:rsidR="00006B72" w:rsidRDefault="00006B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38314881">
    <w:abstractNumId w:val="3"/>
  </w:num>
  <w:num w:numId="2" w16cid:durableId="1551720135">
    <w:abstractNumId w:val="6"/>
  </w:num>
  <w:num w:numId="3" w16cid:durableId="844589718">
    <w:abstractNumId w:val="2"/>
  </w:num>
  <w:num w:numId="4" w16cid:durableId="1333488614">
    <w:abstractNumId w:val="5"/>
  </w:num>
  <w:num w:numId="5" w16cid:durableId="313871541">
    <w:abstractNumId w:val="0"/>
  </w:num>
  <w:num w:numId="6" w16cid:durableId="305014437">
    <w:abstractNumId w:val="1"/>
  </w:num>
  <w:num w:numId="7" w16cid:durableId="7862440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F26"/>
    <w:rsid w:val="00006B72"/>
    <w:rsid w:val="00031374"/>
    <w:rsid w:val="00035DEC"/>
    <w:rsid w:val="000A1097"/>
    <w:rsid w:val="000E2A8F"/>
    <w:rsid w:val="00122A36"/>
    <w:rsid w:val="0012774F"/>
    <w:rsid w:val="00142494"/>
    <w:rsid w:val="00144B7A"/>
    <w:rsid w:val="00151D33"/>
    <w:rsid w:val="00162418"/>
    <w:rsid w:val="00180C6E"/>
    <w:rsid w:val="001C706E"/>
    <w:rsid w:val="001F68BB"/>
    <w:rsid w:val="0029606A"/>
    <w:rsid w:val="002C50D9"/>
    <w:rsid w:val="003975EC"/>
    <w:rsid w:val="003C2BCB"/>
    <w:rsid w:val="00482394"/>
    <w:rsid w:val="004848F3"/>
    <w:rsid w:val="004A75F2"/>
    <w:rsid w:val="004D106A"/>
    <w:rsid w:val="005144A9"/>
    <w:rsid w:val="00520165"/>
    <w:rsid w:val="0058318E"/>
    <w:rsid w:val="005B1B08"/>
    <w:rsid w:val="006002BA"/>
    <w:rsid w:val="00632C3C"/>
    <w:rsid w:val="00662BDB"/>
    <w:rsid w:val="006A5DF1"/>
    <w:rsid w:val="006B7198"/>
    <w:rsid w:val="006D4AB3"/>
    <w:rsid w:val="006F3B81"/>
    <w:rsid w:val="00784CF2"/>
    <w:rsid w:val="007D7198"/>
    <w:rsid w:val="007E3AE5"/>
    <w:rsid w:val="00870F9F"/>
    <w:rsid w:val="008804B6"/>
    <w:rsid w:val="00897AB0"/>
    <w:rsid w:val="008A3553"/>
    <w:rsid w:val="009003D1"/>
    <w:rsid w:val="00947A50"/>
    <w:rsid w:val="00A00930"/>
    <w:rsid w:val="00A53F26"/>
    <w:rsid w:val="00A87DE7"/>
    <w:rsid w:val="00A905AC"/>
    <w:rsid w:val="00AC303C"/>
    <w:rsid w:val="00B1255C"/>
    <w:rsid w:val="00B31271"/>
    <w:rsid w:val="00B32FF9"/>
    <w:rsid w:val="00B8113E"/>
    <w:rsid w:val="00BA6584"/>
    <w:rsid w:val="00BC7F8C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364F7"/>
    <w:rsid w:val="00E72428"/>
    <w:rsid w:val="00EA14B3"/>
    <w:rsid w:val="00EA416E"/>
    <w:rsid w:val="00F40625"/>
    <w:rsid w:val="00F44A72"/>
    <w:rsid w:val="00F47A0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6D4B7C"/>
  <w15:chartTrackingRefBased/>
  <w15:docId w15:val="{FB56FB18-FD15-47B9-A3AE-FFD015D2F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2C50D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3</Pages>
  <Words>804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11</cp:revision>
  <cp:lastPrinted>2001-02-10T14:28:00Z</cp:lastPrinted>
  <dcterms:created xsi:type="dcterms:W3CDTF">2025-04-30T07:51:00Z</dcterms:created>
  <dcterms:modified xsi:type="dcterms:W3CDTF">2025-05-16T10:48:00Z</dcterms:modified>
</cp:coreProperties>
</file>