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9B74B51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027360">
        <w:rPr>
          <w:b/>
          <w:sz w:val="22"/>
          <w:szCs w:val="22"/>
        </w:rPr>
        <w:t>i naprawy kontenerów do sterylizacji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606551C2" w14:textId="77777777" w:rsidR="00027360" w:rsidRDefault="00027360" w:rsidP="00027360">
      <w:pPr>
        <w:spacing w:after="120" w:line="276" w:lineRule="auto"/>
        <w:contextualSpacing/>
        <w:jc w:val="both"/>
        <w:rPr>
          <w:sz w:val="22"/>
        </w:rPr>
      </w:pPr>
    </w:p>
    <w:p w14:paraId="2141A13C" w14:textId="77777777" w:rsidR="00027360" w:rsidRDefault="00027360" w:rsidP="00027360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1C5A27D4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BE5912">
        <w:rPr>
          <w:bCs/>
          <w:sz w:val="22"/>
          <w:u w:val="single"/>
          <w:lang w:val="en-US"/>
        </w:rPr>
        <w:t>Przeglądy i naprawy</w:t>
      </w:r>
      <w:r w:rsidR="00027360">
        <w:rPr>
          <w:bCs/>
          <w:sz w:val="22"/>
          <w:u w:val="single"/>
          <w:lang w:val="en-US"/>
        </w:rPr>
        <w:t xml:space="preserve"> kontenerów do sterylizacji producent </w:t>
      </w:r>
      <w:r w:rsidR="00BE5912">
        <w:rPr>
          <w:bCs/>
          <w:sz w:val="22"/>
          <w:u w:val="single"/>
          <w:lang w:val="en-US"/>
        </w:rPr>
        <w:t>Wagner</w:t>
      </w:r>
    </w:p>
    <w:p w14:paraId="12CC788E" w14:textId="49B6BE65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="00027360">
        <w:rPr>
          <w:bCs/>
          <w:sz w:val="22"/>
        </w:rPr>
        <w:t xml:space="preserve">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DE3947D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38E8816" w:rsidR="00D200D8" w:rsidRPr="00B41821" w:rsidRDefault="00D200D8" w:rsidP="00D200D8">
      <w:pPr>
        <w:jc w:val="both"/>
        <w:rPr>
          <w:b/>
          <w:bCs/>
        </w:rPr>
      </w:pPr>
      <w:r>
        <w:t>Czas trwania</w:t>
      </w:r>
      <w:r w:rsidRPr="00CA2EB7">
        <w:t xml:space="preserve"> umowy wynosi: </w:t>
      </w:r>
      <w:r w:rsidR="00B41821" w:rsidRPr="00BE5912">
        <w:rPr>
          <w:b/>
          <w:bCs/>
        </w:rPr>
        <w:t>do</w:t>
      </w:r>
      <w:r w:rsidR="00B41821">
        <w:t xml:space="preserve"> </w:t>
      </w:r>
      <w:r w:rsidR="00B41821" w:rsidRPr="00B41821">
        <w:rPr>
          <w:b/>
          <w:bCs/>
        </w:rPr>
        <w:t xml:space="preserve">4 </w:t>
      </w:r>
      <w:r w:rsidR="00BE5912">
        <w:rPr>
          <w:b/>
          <w:bCs/>
        </w:rPr>
        <w:t>miesięcy</w:t>
      </w:r>
      <w:r w:rsidR="00B41821" w:rsidRPr="00B41821">
        <w:rPr>
          <w:b/>
          <w:bCs/>
        </w:rPr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75596E83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 w:rsidR="00B41821">
        <w:rPr>
          <w:b/>
        </w:rPr>
        <w:t>na wymienione części</w:t>
      </w:r>
      <w:r>
        <w:rPr>
          <w:b/>
        </w:rPr>
        <w:t xml:space="preserve">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 w:rsidR="00BE5912">
        <w:t>≤</w:t>
      </w:r>
      <w:r w:rsidR="00B41821">
        <w:t xml:space="preserve"> 12 m</w:t>
      </w:r>
      <w:r>
        <w:t xml:space="preserve">iesięcy, </w:t>
      </w:r>
      <w:r w:rsidR="00B41821">
        <w:t xml:space="preserve">powyżej </w:t>
      </w:r>
      <w:r w:rsidR="00151DF0">
        <w:t>12</w:t>
      </w:r>
      <w:r>
        <w:t xml:space="preserve"> miesięcy</w:t>
      </w:r>
      <w:r w:rsidR="00D93667">
        <w:t xml:space="preserve"> – PODAĆ DOKŁADNIE ILE</w:t>
      </w:r>
      <w:r>
        <w:t xml:space="preserve">) </w:t>
      </w:r>
    </w:p>
    <w:p w14:paraId="54BD7636" w14:textId="30E51175" w:rsidR="00D200D8" w:rsidRDefault="00713E8A" w:rsidP="00D200D8">
      <w:pPr>
        <w:jc w:val="both"/>
      </w:pPr>
      <w:r>
        <w:rPr>
          <w:b/>
        </w:rPr>
        <w:t xml:space="preserve">Bezpłatne przeglądy </w:t>
      </w:r>
      <w:r w:rsidR="00BE5912">
        <w:rPr>
          <w:b/>
        </w:rPr>
        <w:t xml:space="preserve">serwisowe </w:t>
      </w:r>
      <w:r>
        <w:rPr>
          <w:b/>
        </w:rPr>
        <w:t>w okresie gwarancji na wymienione części</w:t>
      </w:r>
      <w:r w:rsidR="00D200D8">
        <w:rPr>
          <w:b/>
        </w:rPr>
        <w:t xml:space="preserve"> (K-</w:t>
      </w:r>
      <w:r w:rsidR="00BE5912">
        <w:rPr>
          <w:b/>
        </w:rPr>
        <w:t>4</w:t>
      </w:r>
      <w:r w:rsidR="00D200D8">
        <w:rPr>
          <w:b/>
        </w:rPr>
        <w:t>)</w:t>
      </w:r>
      <w:r w:rsidR="00D200D8" w:rsidRPr="00B35DA3">
        <w:rPr>
          <w:b/>
        </w:rPr>
        <w:t xml:space="preserve">: </w:t>
      </w:r>
      <w:r>
        <w:rPr>
          <w:b/>
        </w:rPr>
        <w:br/>
      </w:r>
      <w:r w:rsidR="00D200D8" w:rsidRPr="00B35DA3">
        <w:t>………</w:t>
      </w:r>
      <w:r>
        <w:t>………</w:t>
      </w:r>
      <w:r w:rsidR="00D200D8" w:rsidRPr="00B35DA3">
        <w:t xml:space="preserve"> </w:t>
      </w:r>
      <w:r>
        <w:t>przegląd/u</w:t>
      </w:r>
      <w:r w:rsidR="00D200D8">
        <w:t xml:space="preserve"> </w:t>
      </w:r>
      <w:r w:rsidR="00D200D8" w:rsidRPr="00B35DA3">
        <w:t>(</w:t>
      </w:r>
      <w:r w:rsidR="00D200D8">
        <w:t xml:space="preserve">wpisać odpowiednio: </w:t>
      </w:r>
      <w:r w:rsidR="00BE5912">
        <w:t xml:space="preserve">brak </w:t>
      </w:r>
      <w:r w:rsidR="00151DF0">
        <w:t xml:space="preserve">(bezpłatnego przeglądu) </w:t>
      </w:r>
      <w:r w:rsidR="00BE5912">
        <w:t>lub przeglądy zgodnie z zaleceniem producenta</w:t>
      </w:r>
      <w:r w:rsidR="00D200D8"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7" w:name="_Hlk51753816"/>
      <w:bookmarkStart w:id="8" w:name="_Hlk50105795"/>
      <w:bookmarkEnd w:id="3"/>
      <w:bookmarkEnd w:id="6"/>
    </w:p>
    <w:p w14:paraId="1FDB6FE0" w14:textId="77777777" w:rsidR="00BE5912" w:rsidRDefault="00BE5912" w:rsidP="00D200D8">
      <w:pPr>
        <w:jc w:val="both"/>
        <w:rPr>
          <w:u w:val="single"/>
        </w:rPr>
      </w:pPr>
    </w:p>
    <w:p w14:paraId="09556DCD" w14:textId="5E193BE1" w:rsidR="00BE5912" w:rsidRPr="00F67712" w:rsidRDefault="00BE5912" w:rsidP="00BE591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kontenerów do sterylizacji producent Aesculap </w:t>
      </w:r>
    </w:p>
    <w:p w14:paraId="5F761E7E" w14:textId="77777777" w:rsidR="00BE5912" w:rsidRPr="00281DC6" w:rsidRDefault="00BE5912" w:rsidP="00BE591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7CAB5A" w14:textId="77777777" w:rsidR="00BE5912" w:rsidRDefault="00BE5912" w:rsidP="00BE5912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36C684E5" w14:textId="77777777" w:rsidR="00BE5912" w:rsidRPr="00281DC6" w:rsidRDefault="00BE5912" w:rsidP="00BE591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78E51FED" w14:textId="77777777" w:rsidR="00BE5912" w:rsidRPr="00467243" w:rsidRDefault="00BE5912" w:rsidP="00BE5912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906C608" w14:textId="77777777" w:rsidR="00BE5912" w:rsidRDefault="00BE5912" w:rsidP="00BE5912">
      <w:pPr>
        <w:jc w:val="both"/>
      </w:pPr>
      <w:r>
        <w:t xml:space="preserve">w tym: </w:t>
      </w:r>
    </w:p>
    <w:p w14:paraId="63E7C8FE" w14:textId="77777777" w:rsidR="00BE5912" w:rsidRDefault="00BE5912" w:rsidP="00BE5912">
      <w:pPr>
        <w:numPr>
          <w:ilvl w:val="0"/>
          <w:numId w:val="25"/>
        </w:numPr>
      </w:pPr>
      <w:r>
        <w:t xml:space="preserve">Koszt jednego przeglądu </w:t>
      </w:r>
    </w:p>
    <w:p w14:paraId="4E1698EE" w14:textId="77777777" w:rsidR="00BE5912" w:rsidRDefault="00BE5912" w:rsidP="00BE5912">
      <w:pPr>
        <w:ind w:left="1068"/>
      </w:pPr>
      <w:r>
        <w:t>Wartość netto:    ………. ….% VAT: ………..</w:t>
      </w:r>
    </w:p>
    <w:p w14:paraId="53F5C870" w14:textId="77777777" w:rsidR="00BE5912" w:rsidRDefault="00BE5912" w:rsidP="00BE5912">
      <w:pPr>
        <w:ind w:left="1068"/>
      </w:pPr>
      <w:r>
        <w:t>Wartość brutto: ………..</w:t>
      </w:r>
    </w:p>
    <w:p w14:paraId="171752B2" w14:textId="77777777" w:rsidR="00BE5912" w:rsidRDefault="00BE5912" w:rsidP="00BE5912">
      <w:pPr>
        <w:ind w:left="1068"/>
      </w:pPr>
    </w:p>
    <w:p w14:paraId="74CC409E" w14:textId="77777777" w:rsidR="00BE5912" w:rsidRDefault="00BE5912" w:rsidP="00BE5912">
      <w:pPr>
        <w:numPr>
          <w:ilvl w:val="0"/>
          <w:numId w:val="2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AD7D1F3" w14:textId="77777777" w:rsidR="00BE5912" w:rsidRPr="00C922E2" w:rsidRDefault="00BE5912" w:rsidP="00BE5912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49E4E7E" w14:textId="77777777" w:rsidR="00BE5912" w:rsidRPr="00C922E2" w:rsidRDefault="00BE5912" w:rsidP="00BE5912">
      <w:pPr>
        <w:ind w:left="1134"/>
      </w:pPr>
      <w:r w:rsidRPr="00C922E2">
        <w:t>Wartość brutto: ………..</w:t>
      </w:r>
    </w:p>
    <w:p w14:paraId="6835EADF" w14:textId="77777777" w:rsidR="00BE5912" w:rsidRPr="008D24E8" w:rsidRDefault="00BE5912" w:rsidP="00BE5912">
      <w:pPr>
        <w:ind w:left="708"/>
        <w:rPr>
          <w:b/>
          <w:color w:val="FF0000"/>
        </w:rPr>
      </w:pPr>
    </w:p>
    <w:p w14:paraId="77806891" w14:textId="77777777" w:rsidR="00BE5912" w:rsidRPr="008D24E8" w:rsidRDefault="00BE5912" w:rsidP="00BE5912">
      <w:pPr>
        <w:rPr>
          <w:color w:val="FF0000"/>
          <w:sz w:val="20"/>
        </w:rPr>
      </w:pPr>
    </w:p>
    <w:p w14:paraId="143870AC" w14:textId="77777777" w:rsidR="00BE5912" w:rsidRPr="00B41821" w:rsidRDefault="00BE5912" w:rsidP="00BE5912">
      <w:pPr>
        <w:jc w:val="both"/>
        <w:rPr>
          <w:b/>
          <w:bCs/>
        </w:rPr>
      </w:pPr>
      <w:r>
        <w:t>Czas trwania</w:t>
      </w:r>
      <w:r w:rsidRPr="00CA2EB7">
        <w:t xml:space="preserve"> umowy wynosi: </w:t>
      </w:r>
      <w:r w:rsidRPr="00BE5912">
        <w:rPr>
          <w:b/>
          <w:bCs/>
        </w:rPr>
        <w:t>do</w:t>
      </w:r>
      <w:r>
        <w:t xml:space="preserve"> </w:t>
      </w:r>
      <w:r w:rsidRPr="00B41821">
        <w:rPr>
          <w:b/>
          <w:bCs/>
        </w:rPr>
        <w:t xml:space="preserve">4 </w:t>
      </w:r>
      <w:r>
        <w:rPr>
          <w:b/>
          <w:bCs/>
        </w:rPr>
        <w:t>miesięcy</w:t>
      </w:r>
      <w:r w:rsidRPr="00B41821">
        <w:rPr>
          <w:b/>
          <w:bCs/>
        </w:rPr>
        <w:t xml:space="preserve"> od daty zawarcia umowy</w:t>
      </w:r>
    </w:p>
    <w:p w14:paraId="544742D6" w14:textId="77777777" w:rsidR="00BE5912" w:rsidRPr="00CA2EB7" w:rsidRDefault="00BE5912" w:rsidP="00BE5912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DBE91A" w14:textId="76E54B2E" w:rsidR="00BE5912" w:rsidRDefault="00BE5912" w:rsidP="00BE5912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na wymienione części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≤ 12 miesięcy, powyżej </w:t>
      </w:r>
      <w:r w:rsidR="00151DF0">
        <w:t>12</w:t>
      </w:r>
      <w:r>
        <w:t xml:space="preserve"> miesięcy – PODAĆ DOKŁADNIE ILE) </w:t>
      </w:r>
    </w:p>
    <w:p w14:paraId="2B8A70B9" w14:textId="519B94E2" w:rsidR="00BE5912" w:rsidRDefault="00BE5912" w:rsidP="00BE5912">
      <w:pPr>
        <w:jc w:val="both"/>
      </w:pPr>
      <w:r>
        <w:rPr>
          <w:b/>
        </w:rPr>
        <w:t>Bezpłatne przeglądy serwisowe w okresie gwarancji na wymienione części (K-4)</w:t>
      </w:r>
      <w:r w:rsidRPr="00B35DA3">
        <w:rPr>
          <w:b/>
        </w:rPr>
        <w:t xml:space="preserve">: </w:t>
      </w:r>
      <w:r>
        <w:rPr>
          <w:b/>
        </w:rPr>
        <w:br/>
      </w:r>
      <w:r w:rsidRPr="00B35DA3">
        <w:t>………</w:t>
      </w:r>
      <w:r>
        <w:t>………</w:t>
      </w:r>
      <w:r w:rsidRPr="00B35DA3">
        <w:t xml:space="preserve"> </w:t>
      </w:r>
      <w:r>
        <w:t xml:space="preserve">przegląd/u </w:t>
      </w:r>
      <w:r w:rsidRPr="00B35DA3">
        <w:t>(</w:t>
      </w:r>
      <w:r>
        <w:t>wpisać odpowiednio: brak</w:t>
      </w:r>
      <w:r w:rsidR="00151DF0">
        <w:t xml:space="preserve"> (bezpłatnego przeglądu)</w:t>
      </w:r>
      <w:r>
        <w:t xml:space="preserve"> lub przeglądy zgodnie z zaleceniem producenta</w:t>
      </w:r>
      <w:r w:rsidRPr="00B35DA3">
        <w:t>)</w:t>
      </w:r>
    </w:p>
    <w:p w14:paraId="318D329F" w14:textId="77777777" w:rsidR="00BE5912" w:rsidRDefault="00BE5912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0AE6A2F3" w14:textId="77777777" w:rsidR="002B4556" w:rsidRDefault="002B4556" w:rsidP="002B4556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7FEBB4D" w14:textId="77777777" w:rsidR="00914020" w:rsidRPr="00085C92" w:rsidRDefault="00281DC6" w:rsidP="0091402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91402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72643C55" w14:textId="77777777" w:rsidR="00914020" w:rsidRPr="00281DC6" w:rsidRDefault="00914020" w:rsidP="0091402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A6B6E09" w14:textId="77777777" w:rsidR="00914020" w:rsidRPr="00085C92" w:rsidRDefault="00914020" w:rsidP="0091402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56690B23" w14:textId="77777777" w:rsidR="00914020" w:rsidRPr="00085C92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16DD1C94" w14:textId="77777777" w:rsidR="00914020" w:rsidRPr="00085C92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B9E0B98" w14:textId="77777777" w:rsidR="00914020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92F980B" w14:textId="77777777" w:rsidR="00914020" w:rsidRPr="00085C92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1E89EF5" w14:textId="77777777" w:rsidR="00914020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427095B" w14:textId="77777777" w:rsidR="00914020" w:rsidRPr="00085C92" w:rsidRDefault="00914020" w:rsidP="0091402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89E8E58" w14:textId="77777777" w:rsidR="00914020" w:rsidRPr="00085C92" w:rsidRDefault="00914020" w:rsidP="0091402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5C7BF34" w14:textId="77777777" w:rsidR="00914020" w:rsidRPr="00085C92" w:rsidRDefault="00914020" w:rsidP="0091402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AFF03AE" w14:textId="77777777" w:rsidR="00914020" w:rsidRPr="00085C92" w:rsidRDefault="00914020" w:rsidP="0091402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43D2997" w14:textId="77777777" w:rsidR="00914020" w:rsidRPr="00085C92" w:rsidRDefault="00914020" w:rsidP="0091402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971579A" w:rsidR="00281DC6" w:rsidRPr="00281DC6" w:rsidRDefault="00281DC6" w:rsidP="00914020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915BAE6" w:rsidR="00D74BC1" w:rsidRDefault="00281DC6">
    <w:pPr>
      <w:pStyle w:val="Nagwek"/>
    </w:pPr>
    <w:r>
      <w:t>Znak sprawy: SZW/DZP/</w:t>
    </w:r>
    <w:r w:rsidR="00027360">
      <w:t>4</w:t>
    </w:r>
    <w:r w:rsidR="00BE5912">
      <w:t>2</w:t>
    </w:r>
    <w:r>
      <w:t>/202</w:t>
    </w:r>
    <w:r w:rsidR="00BE591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145930"/>
    <w:multiLevelType w:val="hybridMultilevel"/>
    <w:tmpl w:val="5E46FCF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0A15937"/>
    <w:multiLevelType w:val="hybridMultilevel"/>
    <w:tmpl w:val="CD224084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5614327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2BA4011"/>
    <w:multiLevelType w:val="hybridMultilevel"/>
    <w:tmpl w:val="CD22408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9"/>
  </w:num>
  <w:num w:numId="2" w16cid:durableId="1906186095">
    <w:abstractNumId w:val="18"/>
  </w:num>
  <w:num w:numId="3" w16cid:durableId="1681618092">
    <w:abstractNumId w:val="8"/>
  </w:num>
  <w:num w:numId="4" w16cid:durableId="484904262">
    <w:abstractNumId w:val="10"/>
  </w:num>
  <w:num w:numId="5" w16cid:durableId="606275709">
    <w:abstractNumId w:val="7"/>
  </w:num>
  <w:num w:numId="6" w16cid:durableId="621153586">
    <w:abstractNumId w:val="2"/>
  </w:num>
  <w:num w:numId="7" w16cid:durableId="409469870">
    <w:abstractNumId w:val="12"/>
  </w:num>
  <w:num w:numId="8" w16cid:durableId="52237868">
    <w:abstractNumId w:val="22"/>
  </w:num>
  <w:num w:numId="9" w16cid:durableId="141969295">
    <w:abstractNumId w:val="9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4"/>
  </w:num>
  <w:num w:numId="13" w16cid:durableId="1494487214">
    <w:abstractNumId w:val="0"/>
  </w:num>
  <w:num w:numId="14" w16cid:durableId="1864006952">
    <w:abstractNumId w:val="16"/>
  </w:num>
  <w:num w:numId="15" w16cid:durableId="932518082">
    <w:abstractNumId w:val="14"/>
  </w:num>
  <w:num w:numId="16" w16cid:durableId="1135949487">
    <w:abstractNumId w:val="5"/>
  </w:num>
  <w:num w:numId="17" w16cid:durableId="1449084641">
    <w:abstractNumId w:val="13"/>
  </w:num>
  <w:num w:numId="18" w16cid:durableId="387074401">
    <w:abstractNumId w:val="20"/>
  </w:num>
  <w:num w:numId="19" w16cid:durableId="2083721444">
    <w:abstractNumId w:val="11"/>
  </w:num>
  <w:num w:numId="20" w16cid:durableId="1276597481">
    <w:abstractNumId w:val="21"/>
  </w:num>
  <w:num w:numId="21" w16cid:durableId="220218314">
    <w:abstractNumId w:val="3"/>
  </w:num>
  <w:num w:numId="22" w16cid:durableId="1821385517">
    <w:abstractNumId w:val="23"/>
  </w:num>
  <w:num w:numId="23" w16cid:durableId="1883008227">
    <w:abstractNumId w:val="15"/>
  </w:num>
  <w:num w:numId="24" w16cid:durableId="1417937163">
    <w:abstractNumId w:val="6"/>
  </w:num>
  <w:num w:numId="25" w16cid:durableId="182911196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360"/>
    <w:rsid w:val="00071FE3"/>
    <w:rsid w:val="000859D9"/>
    <w:rsid w:val="000B7920"/>
    <w:rsid w:val="00151DF0"/>
    <w:rsid w:val="0018410E"/>
    <w:rsid w:val="00281DC6"/>
    <w:rsid w:val="002B4556"/>
    <w:rsid w:val="002D0B11"/>
    <w:rsid w:val="0030391A"/>
    <w:rsid w:val="0039220F"/>
    <w:rsid w:val="003A652F"/>
    <w:rsid w:val="003B13D5"/>
    <w:rsid w:val="003C3E03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13E8A"/>
    <w:rsid w:val="00740C0B"/>
    <w:rsid w:val="007620C3"/>
    <w:rsid w:val="007717C3"/>
    <w:rsid w:val="007D1797"/>
    <w:rsid w:val="0080270C"/>
    <w:rsid w:val="00813379"/>
    <w:rsid w:val="008D29B6"/>
    <w:rsid w:val="009137E0"/>
    <w:rsid w:val="00914020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41821"/>
    <w:rsid w:val="00BB3E12"/>
    <w:rsid w:val="00BE5912"/>
    <w:rsid w:val="00C02BAF"/>
    <w:rsid w:val="00C336B1"/>
    <w:rsid w:val="00C3420C"/>
    <w:rsid w:val="00C3597B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4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17</cp:revision>
  <cp:lastPrinted>2007-10-05T06:59:00Z</cp:lastPrinted>
  <dcterms:created xsi:type="dcterms:W3CDTF">2022-10-05T12:38:00Z</dcterms:created>
  <dcterms:modified xsi:type="dcterms:W3CDTF">2025-05-16T09:10:00Z</dcterms:modified>
</cp:coreProperties>
</file>