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9E1E5" w14:textId="77777777" w:rsidR="00E65B7A" w:rsidRPr="00AB1118" w:rsidRDefault="00CB7624" w:rsidP="0057134D">
      <w:pPr>
        <w:jc w:val="right"/>
        <w:rPr>
          <w:rFonts w:ascii="Arial" w:hAnsi="Arial" w:cs="Arial"/>
        </w:rPr>
      </w:pPr>
      <w:r w:rsidRPr="00CB762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CB7624">
        <w:rPr>
          <w:rFonts w:ascii="Arial" w:hAnsi="Arial" w:cs="Arial"/>
        </w:rPr>
        <w:t>2025-05-19</w:t>
      </w:r>
    </w:p>
    <w:p w14:paraId="5DBBE628" w14:textId="77777777" w:rsidR="00CB7624" w:rsidRPr="00CB7624" w:rsidRDefault="00CB7624" w:rsidP="0057134D">
      <w:pPr>
        <w:rPr>
          <w:rFonts w:ascii="Arial" w:hAnsi="Arial" w:cs="Arial"/>
          <w:b/>
          <w:bCs/>
        </w:rPr>
      </w:pPr>
      <w:r w:rsidRPr="00CB7624">
        <w:rPr>
          <w:rFonts w:ascii="Arial" w:hAnsi="Arial" w:cs="Arial"/>
          <w:b/>
          <w:bCs/>
        </w:rPr>
        <w:t>Szpital Wojewódzki w Poznaniu</w:t>
      </w:r>
    </w:p>
    <w:p w14:paraId="0C796FD1" w14:textId="77777777" w:rsidR="00E65B7A" w:rsidRPr="00AB1118" w:rsidRDefault="00CB7624" w:rsidP="0057134D">
      <w:pPr>
        <w:rPr>
          <w:rFonts w:ascii="Arial" w:hAnsi="Arial" w:cs="Arial"/>
          <w:b/>
          <w:bCs/>
        </w:rPr>
      </w:pPr>
      <w:r w:rsidRPr="00CB7624">
        <w:rPr>
          <w:rFonts w:ascii="Arial" w:hAnsi="Arial" w:cs="Arial"/>
          <w:b/>
          <w:bCs/>
        </w:rPr>
        <w:t>Dział Zamówień Publicznych</w:t>
      </w:r>
    </w:p>
    <w:p w14:paraId="29C34BE4" w14:textId="77777777" w:rsidR="00E65B7A" w:rsidRPr="00AB1118" w:rsidRDefault="00CB7624" w:rsidP="0057134D">
      <w:pPr>
        <w:rPr>
          <w:rFonts w:ascii="Arial" w:hAnsi="Arial" w:cs="Arial"/>
        </w:rPr>
      </w:pPr>
      <w:r w:rsidRPr="00CB762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CB7624">
        <w:rPr>
          <w:rFonts w:ascii="Arial" w:hAnsi="Arial" w:cs="Arial"/>
        </w:rPr>
        <w:t>7/19</w:t>
      </w:r>
    </w:p>
    <w:p w14:paraId="44432EB0" w14:textId="77777777" w:rsidR="00E65B7A" w:rsidRPr="00AB1118" w:rsidRDefault="00CB7624" w:rsidP="0057134D">
      <w:pPr>
        <w:rPr>
          <w:rFonts w:ascii="Arial" w:hAnsi="Arial" w:cs="Arial"/>
        </w:rPr>
      </w:pPr>
      <w:r w:rsidRPr="00CB762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CB7624">
        <w:rPr>
          <w:rFonts w:ascii="Arial" w:hAnsi="Arial" w:cs="Arial"/>
        </w:rPr>
        <w:t>Poznań</w:t>
      </w:r>
    </w:p>
    <w:p w14:paraId="3F934F12" w14:textId="77777777" w:rsidR="0057134D" w:rsidRDefault="0057134D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E4C313D" w14:textId="77777777" w:rsidR="0057134D" w:rsidRDefault="0057134D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6D46D2A" w14:textId="5CCE3821" w:rsidR="00E65B7A" w:rsidRPr="00AB1118" w:rsidRDefault="00E65B7A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E6CCAFB" w14:textId="77777777" w:rsidR="00E65B7A" w:rsidRDefault="00E65B7A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0783CD5" w14:textId="77777777" w:rsidR="0057134D" w:rsidRDefault="0057134D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427BB97" w14:textId="77777777" w:rsidR="0057134D" w:rsidRDefault="0057134D" w:rsidP="0057134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4B71CB4" w14:textId="77777777" w:rsidTr="0057134D">
        <w:tc>
          <w:tcPr>
            <w:tcW w:w="9180" w:type="dxa"/>
            <w:shd w:val="clear" w:color="auto" w:fill="F2F2F2"/>
            <w:hideMark/>
          </w:tcPr>
          <w:p w14:paraId="2EB40083" w14:textId="1EAAC8F0" w:rsidR="00E65B7A" w:rsidRPr="00AB1118" w:rsidRDefault="0057134D" w:rsidP="0057134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A8468D9" w14:textId="77777777" w:rsidR="00E65B7A" w:rsidRPr="00AB1118" w:rsidRDefault="00E65B7A" w:rsidP="0057134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FD5175C" w14:textId="77777777" w:rsidR="00E65B7A" w:rsidRPr="00AB1118" w:rsidRDefault="00E65B7A" w:rsidP="0057134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545A311E" w14:textId="77777777" w:rsidTr="004C0D4A">
        <w:tc>
          <w:tcPr>
            <w:tcW w:w="2268" w:type="dxa"/>
            <w:shd w:val="clear" w:color="auto" w:fill="auto"/>
          </w:tcPr>
          <w:p w14:paraId="68AFC63B" w14:textId="77777777" w:rsidR="0057134D" w:rsidRDefault="0057134D" w:rsidP="0057134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CEDE276" w14:textId="393606CD" w:rsidR="00E65B7A" w:rsidRPr="00AB1118" w:rsidRDefault="00E65B7A" w:rsidP="0057134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FAAC158" w14:textId="77777777" w:rsidR="0057134D" w:rsidRDefault="0057134D" w:rsidP="0057134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D15B1FE" w14:textId="3A54BB85" w:rsidR="00E65B7A" w:rsidRPr="00AB1118" w:rsidRDefault="00E65B7A" w:rsidP="0057134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CB7624" w:rsidRPr="00CB7624">
              <w:rPr>
                <w:rFonts w:ascii="Arial" w:hAnsi="Arial" w:cs="Arial"/>
              </w:rPr>
              <w:t>podstawowy</w:t>
            </w:r>
            <w:r w:rsidR="0057134D">
              <w:rPr>
                <w:rFonts w:ascii="Arial" w:hAnsi="Arial" w:cs="Arial"/>
              </w:rPr>
              <w:t>m</w:t>
            </w:r>
            <w:r w:rsidR="00CB7624" w:rsidRPr="00CB762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CB7624" w:rsidRPr="00CB762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380CE6F2" w14:textId="77777777" w:rsidTr="004C0D4A">
        <w:tc>
          <w:tcPr>
            <w:tcW w:w="2268" w:type="dxa"/>
            <w:shd w:val="clear" w:color="auto" w:fill="auto"/>
          </w:tcPr>
          <w:p w14:paraId="231B2F8E" w14:textId="77777777" w:rsidR="00E65B7A" w:rsidRPr="00AB1118" w:rsidRDefault="00E65B7A" w:rsidP="0057134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4FC2463" w14:textId="77777777" w:rsidR="00E65B7A" w:rsidRPr="00AB1118" w:rsidRDefault="00CB7624" w:rsidP="0057134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B7624">
              <w:rPr>
                <w:rFonts w:ascii="Arial" w:hAnsi="Arial" w:cs="Arial"/>
                <w:bCs/>
              </w:rPr>
              <w:t>Sukcesywna dostawa rękawic diagnostycznych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CB7624" w:rsidRPr="00AB1118" w14:paraId="7CFEEDB8" w14:textId="77777777" w:rsidTr="005E18AA">
        <w:tc>
          <w:tcPr>
            <w:tcW w:w="2268" w:type="dxa"/>
            <w:shd w:val="clear" w:color="auto" w:fill="auto"/>
          </w:tcPr>
          <w:p w14:paraId="6204AADA" w14:textId="77777777" w:rsidR="00CB7624" w:rsidRPr="00AB1118" w:rsidRDefault="00CB7624" w:rsidP="0057134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CBAEEE4" w14:textId="77777777" w:rsidR="00CB7624" w:rsidRDefault="00CB7624" w:rsidP="0057134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B7624">
              <w:rPr>
                <w:rFonts w:ascii="Arial" w:hAnsi="Arial" w:cs="Arial"/>
                <w:bCs/>
              </w:rPr>
              <w:t>SZW/DZP/45/2025</w:t>
            </w:r>
          </w:p>
          <w:p w14:paraId="681B5E56" w14:textId="77777777" w:rsidR="0057134D" w:rsidRPr="00AB1118" w:rsidRDefault="0057134D" w:rsidP="0057134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85515D7" w14:textId="6E29213D" w:rsidR="004F079B" w:rsidRDefault="004F079B" w:rsidP="0057134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CB7624" w:rsidRPr="00CB7624">
        <w:rPr>
          <w:rFonts w:cs="Arial"/>
          <w:b/>
          <w:sz w:val="24"/>
        </w:rPr>
        <w:t>Szpital Wojewódzki w Poznaniu</w:t>
      </w:r>
      <w:r w:rsidR="0057134D">
        <w:rPr>
          <w:rFonts w:cs="Arial"/>
          <w:b/>
          <w:sz w:val="24"/>
        </w:rPr>
        <w:t xml:space="preserve">, </w:t>
      </w:r>
      <w:r w:rsidR="00CB7624" w:rsidRPr="00CB762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CB7624" w:rsidRPr="00CB7624">
        <w:rPr>
          <w:rFonts w:cs="Arial"/>
          <w:sz w:val="24"/>
        </w:rPr>
        <w:t>(</w:t>
      </w:r>
      <w:proofErr w:type="spellStart"/>
      <w:r w:rsidR="00CB7624" w:rsidRPr="00CB7624">
        <w:rPr>
          <w:rFonts w:cs="Arial"/>
          <w:sz w:val="24"/>
        </w:rPr>
        <w:t>t.j</w:t>
      </w:r>
      <w:proofErr w:type="spellEnd"/>
      <w:r w:rsidR="00CB7624" w:rsidRPr="00CB7624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33B5FAAC" w14:textId="77777777" w:rsidR="0057134D" w:rsidRPr="00E65B7A" w:rsidRDefault="0057134D" w:rsidP="0057134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3338FCD" w14:textId="77777777" w:rsidR="004F079B" w:rsidRPr="00E65B7A" w:rsidRDefault="004F079B" w:rsidP="0057134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CB7624" w:rsidRPr="00CB7624">
        <w:rPr>
          <w:rFonts w:cs="Arial"/>
          <w:b/>
          <w:sz w:val="24"/>
        </w:rPr>
        <w:t>2025-05-16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CB7624" w:rsidRPr="00CB762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CB7624" w:rsidRPr="00CB7624">
        <w:rPr>
          <w:rFonts w:cs="Arial"/>
          <w:b/>
          <w:sz w:val="24"/>
        </w:rPr>
        <w:t>2025-05-23</w:t>
      </w:r>
      <w:r w:rsidR="008365E9" w:rsidRPr="00E65B7A">
        <w:rPr>
          <w:rFonts w:cs="Arial"/>
          <w:sz w:val="24"/>
        </w:rPr>
        <w:t xml:space="preserve"> godz. </w:t>
      </w:r>
      <w:r w:rsidR="00CB7624" w:rsidRPr="00CB762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4C209C3D" w14:textId="77777777" w:rsidR="004F079B" w:rsidRPr="00E65B7A" w:rsidRDefault="004F079B" w:rsidP="0057134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CB7624" w:rsidRPr="00CB7624">
        <w:rPr>
          <w:rFonts w:cs="Arial"/>
          <w:b/>
          <w:sz w:val="24"/>
        </w:rPr>
        <w:t>2025-05-16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CB7624" w:rsidRPr="00CB762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CB7624" w:rsidRPr="00CB7624">
        <w:rPr>
          <w:rFonts w:cs="Arial"/>
          <w:b/>
          <w:sz w:val="24"/>
        </w:rPr>
        <w:t>2025-05-23</w:t>
      </w:r>
      <w:r w:rsidR="008365E9" w:rsidRPr="00E65B7A">
        <w:rPr>
          <w:rFonts w:cs="Arial"/>
          <w:sz w:val="24"/>
        </w:rPr>
        <w:t xml:space="preserve"> godz. </w:t>
      </w:r>
      <w:r w:rsidR="00CB7624" w:rsidRPr="00CB762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226540F6" w14:textId="77777777" w:rsidR="0057134D" w:rsidRDefault="0057134D" w:rsidP="0057134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1A16B82A" w14:textId="75FA6799" w:rsidR="00F16C50" w:rsidRPr="00E65B7A" w:rsidRDefault="00F16C50" w:rsidP="0057134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4A3DB3A" w14:textId="77777777" w:rsidR="00F16C50" w:rsidRDefault="00F16C50" w:rsidP="0057134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5456754" w14:textId="77777777" w:rsidR="0057134D" w:rsidRDefault="0057134D" w:rsidP="0057134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0A87EFA" w14:textId="77777777" w:rsidR="0057134D" w:rsidRPr="00756533" w:rsidRDefault="0057134D" w:rsidP="0057134D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4B1C1815" w14:textId="77777777" w:rsidR="0057134D" w:rsidRPr="002C70B2" w:rsidRDefault="0057134D" w:rsidP="0057134D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126FF005" w14:textId="77777777" w:rsidR="0057134D" w:rsidRDefault="0057134D" w:rsidP="0057134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D3FB8FD" w14:textId="77777777" w:rsidR="0057134D" w:rsidRPr="00E65B7A" w:rsidRDefault="0057134D" w:rsidP="0057134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57134D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982C0" w14:textId="77777777" w:rsidR="009855BF" w:rsidRDefault="009855BF">
      <w:r>
        <w:separator/>
      </w:r>
    </w:p>
  </w:endnote>
  <w:endnote w:type="continuationSeparator" w:id="0">
    <w:p w14:paraId="764F4558" w14:textId="77777777" w:rsidR="009855BF" w:rsidRDefault="00985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095EB" w14:textId="77777777" w:rsidR="00CB7624" w:rsidRDefault="00CB76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305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1CF5AC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1325" w14:textId="77777777" w:rsidR="00CB7624" w:rsidRDefault="00CB76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B0AFC" w14:textId="77777777" w:rsidR="009855BF" w:rsidRDefault="009855BF">
      <w:r>
        <w:separator/>
      </w:r>
    </w:p>
  </w:footnote>
  <w:footnote w:type="continuationSeparator" w:id="0">
    <w:p w14:paraId="79A9BC4B" w14:textId="77777777" w:rsidR="009855BF" w:rsidRDefault="00985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B2B4" w14:textId="77777777" w:rsidR="00CB7624" w:rsidRDefault="00CB7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CC669" w14:textId="77777777" w:rsidR="00CB7624" w:rsidRDefault="00CB76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6044" w14:textId="77777777" w:rsidR="00CB7624" w:rsidRDefault="00CB76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F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7134D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55BF"/>
    <w:rsid w:val="00AC3482"/>
    <w:rsid w:val="00BD5546"/>
    <w:rsid w:val="00C25577"/>
    <w:rsid w:val="00C34578"/>
    <w:rsid w:val="00CB7624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87085C"/>
  <w15:chartTrackingRefBased/>
  <w15:docId w15:val="{DF0ED8A5-FE13-4F40-A782-576A4171B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7134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2025-05-19T11:22:00Z</cp:lastPrinted>
  <dcterms:created xsi:type="dcterms:W3CDTF">2025-05-19T11:23:00Z</dcterms:created>
  <dcterms:modified xsi:type="dcterms:W3CDTF">2025-05-19T11:23:00Z</dcterms:modified>
</cp:coreProperties>
</file>