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00046D" w:rsidRDefault="00E96BEF" w:rsidP="00B36EDA">
      <w:pPr>
        <w:spacing w:after="600"/>
        <w:jc w:val="right"/>
        <w:rPr>
          <w:rFonts w:ascii="Arial Narrow" w:hAnsi="Arial Narrow" w:cs="Arial"/>
        </w:rPr>
      </w:pPr>
      <w:r w:rsidRPr="0000046D">
        <w:rPr>
          <w:rFonts w:ascii="Arial Narrow" w:hAnsi="Arial Narrow" w:cs="Arial"/>
        </w:rPr>
        <w:t>Bydgoszcz</w:t>
      </w:r>
      <w:r w:rsidR="00B36EDA" w:rsidRPr="0000046D">
        <w:rPr>
          <w:rFonts w:ascii="Arial Narrow" w:hAnsi="Arial Narrow" w:cs="Arial"/>
        </w:rPr>
        <w:t xml:space="preserve"> dnia: </w:t>
      </w:r>
      <w:r w:rsidRPr="0000046D">
        <w:rPr>
          <w:rFonts w:ascii="Arial Narrow" w:hAnsi="Arial Narrow" w:cs="Arial"/>
        </w:rPr>
        <w:t>2025-05-19</w:t>
      </w:r>
    </w:p>
    <w:p w:rsidR="00B36EDA" w:rsidRPr="0000046D" w:rsidRDefault="00E96BEF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00046D">
        <w:rPr>
          <w:rFonts w:ascii="Arial Narrow" w:hAnsi="Arial Narrow" w:cs="Arial"/>
          <w:b/>
          <w:bCs/>
        </w:rPr>
        <w:t>10WSzKzP SPZOZ</w:t>
      </w:r>
    </w:p>
    <w:p w:rsidR="00B36EDA" w:rsidRPr="0000046D" w:rsidRDefault="00E96BEF" w:rsidP="00B36EDA">
      <w:pPr>
        <w:spacing w:line="360" w:lineRule="auto"/>
        <w:ind w:right="3969"/>
        <w:rPr>
          <w:rFonts w:ascii="Arial Narrow" w:hAnsi="Arial Narrow" w:cs="Arial"/>
        </w:rPr>
      </w:pPr>
      <w:r w:rsidRPr="0000046D">
        <w:rPr>
          <w:rFonts w:ascii="Arial Narrow" w:hAnsi="Arial Narrow" w:cs="Arial"/>
        </w:rPr>
        <w:t>Powstańców Warszawy</w:t>
      </w:r>
      <w:r w:rsidR="00B36EDA" w:rsidRPr="0000046D">
        <w:rPr>
          <w:rFonts w:ascii="Arial Narrow" w:hAnsi="Arial Narrow" w:cs="Arial"/>
        </w:rPr>
        <w:t xml:space="preserve"> </w:t>
      </w:r>
      <w:r w:rsidRPr="0000046D">
        <w:rPr>
          <w:rFonts w:ascii="Arial Narrow" w:hAnsi="Arial Narrow" w:cs="Arial"/>
        </w:rPr>
        <w:t>5</w:t>
      </w:r>
    </w:p>
    <w:p w:rsidR="00B36EDA" w:rsidRPr="0000046D" w:rsidRDefault="00E96BEF" w:rsidP="00B36EDA">
      <w:pPr>
        <w:ind w:right="3969"/>
        <w:rPr>
          <w:rFonts w:ascii="Arial Narrow" w:hAnsi="Arial Narrow" w:cs="Arial"/>
        </w:rPr>
      </w:pPr>
      <w:r w:rsidRPr="0000046D">
        <w:rPr>
          <w:rFonts w:ascii="Arial Narrow" w:hAnsi="Arial Narrow" w:cs="Arial"/>
        </w:rPr>
        <w:t>85-681</w:t>
      </w:r>
      <w:r w:rsidR="00B36EDA" w:rsidRPr="0000046D">
        <w:rPr>
          <w:rFonts w:ascii="Arial Narrow" w:hAnsi="Arial Narrow" w:cs="Arial"/>
        </w:rPr>
        <w:t xml:space="preserve"> </w:t>
      </w:r>
      <w:r w:rsidRPr="0000046D">
        <w:rPr>
          <w:rFonts w:ascii="Arial Narrow" w:hAnsi="Arial Narrow" w:cs="Arial"/>
        </w:rPr>
        <w:t>Bydgoszcz</w:t>
      </w:r>
    </w:p>
    <w:p w:rsidR="00B36EDA" w:rsidRPr="0000046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0046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00046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0046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00046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00046D" w:rsidTr="00B36EDA">
        <w:tc>
          <w:tcPr>
            <w:tcW w:w="9923" w:type="dxa"/>
            <w:shd w:val="clear" w:color="auto" w:fill="F2F2F2"/>
            <w:hideMark/>
          </w:tcPr>
          <w:p w:rsidR="00B36EDA" w:rsidRPr="0000046D" w:rsidRDefault="00F9179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00046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0046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00046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00046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0046D">
        <w:rPr>
          <w:rFonts w:ascii="Arial Narrow" w:eastAsia="Calibri" w:hAnsi="Arial Narrow" w:cs="Arial"/>
          <w:lang w:eastAsia="en-US"/>
        </w:rPr>
        <w:t xml:space="preserve">Dotyczy </w:t>
      </w:r>
      <w:r w:rsidRPr="0000046D">
        <w:rPr>
          <w:rFonts w:ascii="Arial Narrow" w:hAnsi="Arial Narrow" w:cs="Arial"/>
        </w:rPr>
        <w:t>postępowania o udzielenie zamówienia publicznego</w:t>
      </w:r>
      <w:r w:rsidRPr="0000046D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00046D" w:rsidTr="00B36EDA">
        <w:tc>
          <w:tcPr>
            <w:tcW w:w="2269" w:type="dxa"/>
            <w:shd w:val="clear" w:color="auto" w:fill="auto"/>
          </w:tcPr>
          <w:p w:rsidR="00B36EDA" w:rsidRPr="0000046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0046D" w:rsidRDefault="00E96BE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Dostawy sukcesywne materiałów biurowych, urządzeń wielofunkcyjnych i papieru ksero</w:t>
            </w:r>
          </w:p>
        </w:tc>
      </w:tr>
      <w:tr w:rsidR="00E96BEF" w:rsidRPr="0000046D" w:rsidTr="006D4CC5">
        <w:tc>
          <w:tcPr>
            <w:tcW w:w="2269" w:type="dxa"/>
            <w:shd w:val="clear" w:color="auto" w:fill="auto"/>
          </w:tcPr>
          <w:p w:rsidR="00E96BEF" w:rsidRPr="0000046D" w:rsidRDefault="00E96BEF" w:rsidP="006D4C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96BEF" w:rsidRPr="0000046D" w:rsidRDefault="00E96BEF" w:rsidP="006D4C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34/2025</w:t>
            </w:r>
          </w:p>
        </w:tc>
      </w:tr>
    </w:tbl>
    <w:p w:rsidR="00B36EDA" w:rsidRPr="0000046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00046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00046D">
        <w:rPr>
          <w:rFonts w:ascii="Arial Narrow" w:hAnsi="Arial Narrow" w:cs="Arial"/>
        </w:rPr>
        <w:t xml:space="preserve">Zamawiający, </w:t>
      </w:r>
      <w:r w:rsidR="00E96BEF" w:rsidRPr="0000046D">
        <w:rPr>
          <w:rFonts w:ascii="Arial Narrow" w:hAnsi="Arial Narrow" w:cs="Arial"/>
          <w:b/>
        </w:rPr>
        <w:t>10WSzKzP SPZOZ</w:t>
      </w:r>
      <w:r w:rsidRPr="0000046D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E96BEF" w:rsidRPr="0000046D">
        <w:rPr>
          <w:rFonts w:ascii="Arial Narrow" w:hAnsi="Arial Narrow" w:cs="Arial"/>
        </w:rPr>
        <w:t>(</w:t>
      </w:r>
      <w:proofErr w:type="spellStart"/>
      <w:r w:rsidR="00E96BEF" w:rsidRPr="0000046D">
        <w:rPr>
          <w:rFonts w:ascii="Arial Narrow" w:hAnsi="Arial Narrow" w:cs="Arial"/>
        </w:rPr>
        <w:t>t.j</w:t>
      </w:r>
      <w:proofErr w:type="spellEnd"/>
      <w:r w:rsidR="00E96BEF" w:rsidRPr="0000046D">
        <w:rPr>
          <w:rFonts w:ascii="Arial Narrow" w:hAnsi="Arial Narrow" w:cs="Arial"/>
        </w:rPr>
        <w:t>. Dz. U. z 2024 poz. 1320)</w:t>
      </w:r>
      <w:r w:rsidRPr="0000046D">
        <w:rPr>
          <w:rFonts w:ascii="Arial Narrow" w:hAnsi="Arial Narrow" w:cs="Arial"/>
        </w:rPr>
        <w:t xml:space="preserve">, zwanej dalej „ustawą </w:t>
      </w:r>
      <w:proofErr w:type="spellStart"/>
      <w:r w:rsidRPr="0000046D">
        <w:rPr>
          <w:rFonts w:ascii="Arial Narrow" w:hAnsi="Arial Narrow" w:cs="Arial"/>
        </w:rPr>
        <w:t>Pzp</w:t>
      </w:r>
      <w:proofErr w:type="spellEnd"/>
      <w:r w:rsidRPr="0000046D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E96BEF" w:rsidRPr="0000046D" w:rsidTr="00E96B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  <w:b/>
                <w:bCs/>
              </w:rPr>
              <w:t>Część nr 1</w:t>
            </w:r>
            <w:r w:rsidRPr="0000046D">
              <w:rPr>
                <w:rFonts w:ascii="Arial Narrow" w:hAnsi="Arial Narrow" w:cs="Arial"/>
              </w:rPr>
              <w:t>: Artykuły i materiały biurowe</w:t>
            </w:r>
          </w:p>
          <w:p w:rsidR="00E96BEF" w:rsidRPr="0000046D" w:rsidRDefault="00E96BEF" w:rsidP="006D4CC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0046D">
              <w:rPr>
                <w:rFonts w:ascii="Arial Narrow" w:hAnsi="Arial Narrow" w:cs="Arial"/>
                <w:b/>
              </w:rPr>
              <w:t>PARTNER PIK SP. Z O.O.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 xml:space="preserve">FORDOŃSKA 246 </w:t>
            </w:r>
          </w:p>
          <w:p w:rsidR="00E96BEF" w:rsidRPr="0000046D" w:rsidRDefault="00E96BEF" w:rsidP="006D4CC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85-766 BYDGOSZCZ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0046D">
              <w:rPr>
                <w:rFonts w:ascii="Arial Narrow" w:hAnsi="Arial Narrow" w:cs="Arial"/>
                <w:b/>
              </w:rPr>
              <w:t>107 222.03 zł</w:t>
            </w:r>
            <w:r w:rsidRPr="0000046D">
              <w:rPr>
                <w:rFonts w:ascii="Arial Narrow" w:hAnsi="Arial Narrow" w:cs="Arial"/>
              </w:rPr>
              <w:t xml:space="preserve"> </w:t>
            </w:r>
            <w:r w:rsidRPr="0000046D">
              <w:rPr>
                <w:rFonts w:ascii="Arial Narrow" w:hAnsi="Arial Narrow" w:cs="Arial"/>
                <w:b/>
                <w:bCs/>
              </w:rPr>
              <w:t>brutto</w:t>
            </w:r>
            <w:r w:rsidRPr="0000046D">
              <w:rPr>
                <w:rFonts w:ascii="Arial Narrow" w:hAnsi="Arial Narrow" w:cs="Arial"/>
                <w:bCs/>
              </w:rPr>
              <w:t>.</w:t>
            </w:r>
          </w:p>
          <w:p w:rsidR="00E96BEF" w:rsidRPr="0000046D" w:rsidRDefault="00E96BEF" w:rsidP="006D4C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0046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0046D">
              <w:rPr>
                <w:rFonts w:ascii="Arial Narrow" w:hAnsi="Arial Narrow" w:cs="Arial"/>
                <w:color w:val="000000"/>
              </w:rPr>
              <w:t>:</w:t>
            </w:r>
          </w:p>
          <w:p w:rsidR="00E96BEF" w:rsidRPr="0000046D" w:rsidRDefault="00E96BEF" w:rsidP="006D4C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96BEF" w:rsidRPr="0000046D" w:rsidTr="00E96B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00046D">
              <w:rPr>
                <w:rFonts w:ascii="Arial Narrow" w:hAnsi="Arial Narrow" w:cs="Arial"/>
              </w:rPr>
              <w:t>: Rolki termiczne</w:t>
            </w:r>
          </w:p>
          <w:p w:rsidR="00E96BEF" w:rsidRPr="0000046D" w:rsidRDefault="00E96BEF" w:rsidP="006D4CC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0046D">
              <w:rPr>
                <w:rFonts w:ascii="Arial Narrow" w:hAnsi="Arial Narrow" w:cs="Arial"/>
                <w:b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 xml:space="preserve">Karola Szajnochy 3B </w:t>
            </w:r>
          </w:p>
          <w:p w:rsidR="00E96BEF" w:rsidRPr="0000046D" w:rsidRDefault="00E96BEF" w:rsidP="006D4CC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85-738 Bydgoszcz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0046D">
              <w:rPr>
                <w:rFonts w:ascii="Arial Narrow" w:hAnsi="Arial Narrow" w:cs="Arial"/>
                <w:b/>
              </w:rPr>
              <w:t>4 538.70 zł</w:t>
            </w:r>
            <w:r w:rsidRPr="0000046D">
              <w:rPr>
                <w:rFonts w:ascii="Arial Narrow" w:hAnsi="Arial Narrow" w:cs="Arial"/>
              </w:rPr>
              <w:t xml:space="preserve"> </w:t>
            </w:r>
            <w:r w:rsidRPr="0000046D">
              <w:rPr>
                <w:rFonts w:ascii="Arial Narrow" w:hAnsi="Arial Narrow" w:cs="Arial"/>
                <w:b/>
                <w:bCs/>
              </w:rPr>
              <w:t>brutto</w:t>
            </w:r>
            <w:r w:rsidRPr="0000046D">
              <w:rPr>
                <w:rFonts w:ascii="Arial Narrow" w:hAnsi="Arial Narrow" w:cs="Arial"/>
                <w:bCs/>
              </w:rPr>
              <w:t>.</w:t>
            </w:r>
          </w:p>
          <w:p w:rsidR="00E96BEF" w:rsidRPr="0000046D" w:rsidRDefault="00E96BEF" w:rsidP="006D4C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0046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0046D">
              <w:rPr>
                <w:rFonts w:ascii="Arial Narrow" w:hAnsi="Arial Narrow" w:cs="Arial"/>
                <w:color w:val="000000"/>
              </w:rPr>
              <w:t>:</w:t>
            </w:r>
          </w:p>
          <w:p w:rsidR="00E96BEF" w:rsidRPr="0000046D" w:rsidRDefault="00E96BEF" w:rsidP="006D4C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96BEF" w:rsidRPr="0000046D" w:rsidTr="00E96B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  <w:b/>
                <w:bCs/>
              </w:rPr>
              <w:t>Część nr 3</w:t>
            </w:r>
            <w:r w:rsidRPr="0000046D">
              <w:rPr>
                <w:rFonts w:ascii="Arial Narrow" w:hAnsi="Arial Narrow" w:cs="Arial"/>
              </w:rPr>
              <w:t>: Druki</w:t>
            </w:r>
          </w:p>
          <w:p w:rsidR="00E96BEF" w:rsidRPr="0000046D" w:rsidRDefault="00E96BEF" w:rsidP="006D4CC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0046D">
              <w:rPr>
                <w:rFonts w:ascii="Arial Narrow" w:hAnsi="Arial Narrow" w:cs="Arial"/>
                <w:b/>
              </w:rPr>
              <w:t>PARTNER PIK SP. Z O.O.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 xml:space="preserve">FORDOŃSKA 246 </w:t>
            </w:r>
          </w:p>
          <w:p w:rsidR="00E96BEF" w:rsidRPr="0000046D" w:rsidRDefault="00E96BEF" w:rsidP="006D4CC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85-766 BYDGOSZCZ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0046D">
              <w:rPr>
                <w:rFonts w:ascii="Arial Narrow" w:hAnsi="Arial Narrow" w:cs="Arial"/>
                <w:b/>
              </w:rPr>
              <w:t>5 275.22 zł</w:t>
            </w:r>
            <w:r w:rsidRPr="0000046D">
              <w:rPr>
                <w:rFonts w:ascii="Arial Narrow" w:hAnsi="Arial Narrow" w:cs="Arial"/>
              </w:rPr>
              <w:t xml:space="preserve"> </w:t>
            </w:r>
            <w:r w:rsidRPr="0000046D">
              <w:rPr>
                <w:rFonts w:ascii="Arial Narrow" w:hAnsi="Arial Narrow" w:cs="Arial"/>
                <w:b/>
                <w:bCs/>
              </w:rPr>
              <w:t>brutto</w:t>
            </w:r>
            <w:r w:rsidRPr="0000046D">
              <w:rPr>
                <w:rFonts w:ascii="Arial Narrow" w:hAnsi="Arial Narrow" w:cs="Arial"/>
                <w:bCs/>
              </w:rPr>
              <w:t>.</w:t>
            </w:r>
          </w:p>
          <w:p w:rsidR="00E96BEF" w:rsidRPr="0000046D" w:rsidRDefault="00E96BEF" w:rsidP="006D4C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0046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0046D">
              <w:rPr>
                <w:rFonts w:ascii="Arial Narrow" w:hAnsi="Arial Narrow" w:cs="Arial"/>
                <w:color w:val="000000"/>
              </w:rPr>
              <w:t>:</w:t>
            </w:r>
          </w:p>
          <w:p w:rsidR="00E96BEF" w:rsidRPr="0000046D" w:rsidRDefault="00E96BEF" w:rsidP="006D4C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96BEF" w:rsidRPr="0000046D" w:rsidTr="00E96B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  <w:b/>
                <w:bCs/>
              </w:rPr>
              <w:t>Część nr 4</w:t>
            </w:r>
            <w:r w:rsidRPr="0000046D">
              <w:rPr>
                <w:rFonts w:ascii="Arial Narrow" w:hAnsi="Arial Narrow" w:cs="Arial"/>
              </w:rPr>
              <w:t>: Sprzęt biurowy i urządzenia biurowe</w:t>
            </w:r>
          </w:p>
          <w:p w:rsidR="00E96BEF" w:rsidRPr="0000046D" w:rsidRDefault="00E96BEF" w:rsidP="006D4CC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0046D">
              <w:rPr>
                <w:rFonts w:ascii="Arial Narrow" w:hAnsi="Arial Narrow" w:cs="Arial"/>
                <w:b/>
              </w:rPr>
              <w:t xml:space="preserve">Firma Usługowo- Handlowa "ANNA" Anna </w:t>
            </w:r>
            <w:proofErr w:type="spellStart"/>
            <w:r w:rsidRPr="0000046D">
              <w:rPr>
                <w:rFonts w:ascii="Arial Narrow" w:hAnsi="Arial Narrow" w:cs="Arial"/>
                <w:b/>
              </w:rPr>
              <w:t>Białobrzycka</w:t>
            </w:r>
            <w:proofErr w:type="spellEnd"/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 xml:space="preserve">Wodna 18 </w:t>
            </w:r>
          </w:p>
          <w:p w:rsidR="00E96BEF" w:rsidRPr="0000046D" w:rsidRDefault="00E96BEF" w:rsidP="006D4CC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62-200 Gniezno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0046D">
              <w:rPr>
                <w:rFonts w:ascii="Arial Narrow" w:hAnsi="Arial Narrow" w:cs="Arial"/>
                <w:b/>
              </w:rPr>
              <w:t>43 562.91 zł</w:t>
            </w:r>
            <w:r w:rsidRPr="0000046D">
              <w:rPr>
                <w:rFonts w:ascii="Arial Narrow" w:hAnsi="Arial Narrow" w:cs="Arial"/>
              </w:rPr>
              <w:t xml:space="preserve"> </w:t>
            </w:r>
            <w:r w:rsidRPr="0000046D">
              <w:rPr>
                <w:rFonts w:ascii="Arial Narrow" w:hAnsi="Arial Narrow" w:cs="Arial"/>
                <w:b/>
                <w:bCs/>
              </w:rPr>
              <w:t>brutto</w:t>
            </w:r>
            <w:r w:rsidRPr="0000046D">
              <w:rPr>
                <w:rFonts w:ascii="Arial Narrow" w:hAnsi="Arial Narrow" w:cs="Arial"/>
                <w:bCs/>
              </w:rPr>
              <w:t>.</w:t>
            </w:r>
          </w:p>
          <w:p w:rsidR="00E96BEF" w:rsidRPr="0000046D" w:rsidRDefault="00E96BEF" w:rsidP="006D4C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0046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0046D">
              <w:rPr>
                <w:rFonts w:ascii="Arial Narrow" w:hAnsi="Arial Narrow" w:cs="Arial"/>
                <w:color w:val="000000"/>
              </w:rPr>
              <w:t>:</w:t>
            </w:r>
          </w:p>
          <w:p w:rsidR="00E96BEF" w:rsidRPr="0000046D" w:rsidRDefault="00E96BEF" w:rsidP="006D4C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96BEF" w:rsidRPr="0000046D" w:rsidTr="00E96B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  <w:b/>
                <w:bCs/>
              </w:rPr>
              <w:lastRenderedPageBreak/>
              <w:t>Część nr 8</w:t>
            </w:r>
            <w:r w:rsidRPr="0000046D">
              <w:rPr>
                <w:rFonts w:ascii="Arial Narrow" w:hAnsi="Arial Narrow" w:cs="Arial"/>
              </w:rPr>
              <w:t>: Telefony</w:t>
            </w:r>
          </w:p>
          <w:p w:rsidR="00E96BEF" w:rsidRPr="0000046D" w:rsidRDefault="00E96BEF" w:rsidP="006D4CC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0046D">
              <w:rPr>
                <w:rFonts w:ascii="Arial Narrow" w:hAnsi="Arial Narrow" w:cs="Arial"/>
                <w:b/>
              </w:rPr>
              <w:t>PARTNER PIK SP. Z O.O.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 xml:space="preserve">FORDOŃSKA 246 </w:t>
            </w:r>
          </w:p>
          <w:p w:rsidR="00E96BEF" w:rsidRPr="0000046D" w:rsidRDefault="00E96BEF" w:rsidP="006D4CC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85-766 BYDGOSZCZ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0046D">
              <w:rPr>
                <w:rFonts w:ascii="Arial Narrow" w:hAnsi="Arial Narrow" w:cs="Arial"/>
                <w:b/>
              </w:rPr>
              <w:t>10 588.46 zł</w:t>
            </w:r>
            <w:r w:rsidRPr="0000046D">
              <w:rPr>
                <w:rFonts w:ascii="Arial Narrow" w:hAnsi="Arial Narrow" w:cs="Arial"/>
              </w:rPr>
              <w:t xml:space="preserve"> </w:t>
            </w:r>
            <w:r w:rsidRPr="0000046D">
              <w:rPr>
                <w:rFonts w:ascii="Arial Narrow" w:hAnsi="Arial Narrow" w:cs="Arial"/>
                <w:b/>
                <w:bCs/>
              </w:rPr>
              <w:t>brutto</w:t>
            </w:r>
            <w:r w:rsidRPr="0000046D">
              <w:rPr>
                <w:rFonts w:ascii="Arial Narrow" w:hAnsi="Arial Narrow" w:cs="Arial"/>
                <w:bCs/>
              </w:rPr>
              <w:t>.</w:t>
            </w:r>
          </w:p>
          <w:p w:rsidR="00E96BEF" w:rsidRPr="0000046D" w:rsidRDefault="00E96BEF" w:rsidP="006D4C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0046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0046D">
              <w:rPr>
                <w:rFonts w:ascii="Arial Narrow" w:hAnsi="Arial Narrow" w:cs="Arial"/>
                <w:color w:val="000000"/>
              </w:rPr>
              <w:t>:</w:t>
            </w:r>
          </w:p>
          <w:p w:rsidR="00E96BEF" w:rsidRPr="0000046D" w:rsidRDefault="00E96BEF" w:rsidP="006D4C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96BEF" w:rsidRPr="0000046D" w:rsidTr="00E96B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  <w:b/>
                <w:bCs/>
              </w:rPr>
              <w:t>Część nr 9</w:t>
            </w:r>
            <w:r w:rsidRPr="0000046D">
              <w:rPr>
                <w:rFonts w:ascii="Arial Narrow" w:hAnsi="Arial Narrow" w:cs="Arial"/>
              </w:rPr>
              <w:t>: Opaski medyczne</w:t>
            </w:r>
          </w:p>
          <w:p w:rsidR="00E96BEF" w:rsidRPr="0000046D" w:rsidRDefault="00E96BEF" w:rsidP="006D4CC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0046D">
              <w:rPr>
                <w:rFonts w:ascii="Arial Narrow" w:hAnsi="Arial Narrow" w:cs="Arial"/>
                <w:b/>
              </w:rPr>
              <w:t>DATAMobi</w:t>
            </w:r>
            <w:proofErr w:type="spellEnd"/>
            <w:r w:rsidRPr="0000046D">
              <w:rPr>
                <w:rFonts w:ascii="Arial Narrow" w:hAnsi="Arial Narrow" w:cs="Arial"/>
                <w:b/>
              </w:rPr>
              <w:t xml:space="preserve"> Sp. z o. o.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Al. Waszyngtona 146 /407</w:t>
            </w:r>
          </w:p>
          <w:p w:rsidR="00E96BEF" w:rsidRPr="0000046D" w:rsidRDefault="00E96BEF" w:rsidP="006D4CC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04-076 Warszawa</w:t>
            </w:r>
          </w:p>
          <w:p w:rsidR="00E96BEF" w:rsidRPr="0000046D" w:rsidRDefault="00E96BEF" w:rsidP="006D4CC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0046D">
              <w:rPr>
                <w:rFonts w:ascii="Arial Narrow" w:hAnsi="Arial Narrow" w:cs="Arial"/>
                <w:b/>
              </w:rPr>
              <w:t>30 282.60 zł</w:t>
            </w:r>
            <w:r w:rsidRPr="0000046D">
              <w:rPr>
                <w:rFonts w:ascii="Arial Narrow" w:hAnsi="Arial Narrow" w:cs="Arial"/>
              </w:rPr>
              <w:t xml:space="preserve"> </w:t>
            </w:r>
            <w:r w:rsidRPr="0000046D">
              <w:rPr>
                <w:rFonts w:ascii="Arial Narrow" w:hAnsi="Arial Narrow" w:cs="Arial"/>
                <w:b/>
                <w:bCs/>
              </w:rPr>
              <w:t>brutto</w:t>
            </w:r>
            <w:r w:rsidRPr="0000046D">
              <w:rPr>
                <w:rFonts w:ascii="Arial Narrow" w:hAnsi="Arial Narrow" w:cs="Arial"/>
                <w:bCs/>
              </w:rPr>
              <w:t>.</w:t>
            </w:r>
          </w:p>
          <w:p w:rsidR="00E96BEF" w:rsidRPr="0000046D" w:rsidRDefault="00E96BEF" w:rsidP="006D4C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0046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0046D">
              <w:rPr>
                <w:rFonts w:ascii="Arial Narrow" w:hAnsi="Arial Narrow" w:cs="Arial"/>
                <w:color w:val="000000"/>
              </w:rPr>
              <w:t>:</w:t>
            </w:r>
          </w:p>
          <w:p w:rsidR="00E96BEF" w:rsidRPr="0000046D" w:rsidRDefault="00E96BEF" w:rsidP="006D4C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0046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00046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00046D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00046D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046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0046D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046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00046D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046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0046D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046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0046D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Wodna 18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- 52.69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92,69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Karola Szajnochy 3B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- 49.27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89,27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Karola Szajnochy 3B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2 - 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- 44.42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84,42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Wodna 18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- 36.38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76,38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Druki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Druki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Karola Szajnochy 3B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- 59.86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99,86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4 - 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Wodna 18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4 - 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Karola Szajnochy 3B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4 - 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5 - 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5 - 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Wodna 18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6 - Urządzenie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Karola Szajnochy 3B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8 - Telefony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9 - 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DATAMobi</w:t>
            </w:r>
            <w:proofErr w:type="spellEnd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Al. Waszyngtona 146/407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04-076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2 - Termin realizacji od momentu </w:t>
            </w: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lastRenderedPageBreak/>
              <w:t>9 - 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AGBIT Computer Systems Artur Łazuga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Jana Kazimierza 30/U5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- 55.80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95,80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9 - 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Enter P.H.U. Ewa </w:t>
            </w: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Taranto</w:t>
            </w:r>
            <w:proofErr w:type="spellEnd"/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Biwakowa 26A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- 59.56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99,56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9 - 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- 43.45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83,45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10 - 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FORDOŃSKA 246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10 - 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Karola Szajnochy 3B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96BEF" w:rsidRPr="0000046D" w:rsidTr="00E96B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10 - 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00046D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E96BEF" w:rsidRPr="0000046D" w:rsidRDefault="00E96BEF" w:rsidP="006D4C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Wodna 18</w:t>
            </w:r>
          </w:p>
          <w:p w:rsidR="00E96BEF" w:rsidRPr="0000046D" w:rsidRDefault="00E96BEF" w:rsidP="006D4C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E96BEF" w:rsidRPr="0000046D" w:rsidRDefault="00E96BEF" w:rsidP="006D4C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BEF" w:rsidRPr="0000046D" w:rsidRDefault="00E96BEF" w:rsidP="006D4C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0046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00046D">
        <w:rPr>
          <w:rFonts w:ascii="Arial Narrow" w:hAnsi="Arial Narrow" w:cs="Arial"/>
          <w:i/>
        </w:rPr>
        <w:t>Zamawiający</w:t>
      </w: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</w:p>
    <w:p w:rsidR="0000046D" w:rsidRPr="00B9724A" w:rsidRDefault="0000046D" w:rsidP="0000046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 egz. na 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00046D" w:rsidRPr="00B9724A" w:rsidRDefault="0000046D" w:rsidP="0000046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00046D" w:rsidRDefault="0000046D" w:rsidP="0000046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19.05.2025 r.</w:t>
      </w:r>
    </w:p>
    <w:sectPr w:rsidR="0000046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2F3" w:rsidRDefault="008942F3">
      <w:r>
        <w:separator/>
      </w:r>
    </w:p>
  </w:endnote>
  <w:endnote w:type="continuationSeparator" w:id="1">
    <w:p w:rsidR="008942F3" w:rsidRDefault="00894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2F3" w:rsidRDefault="008942F3">
      <w:r>
        <w:separator/>
      </w:r>
    </w:p>
  </w:footnote>
  <w:footnote w:type="continuationSeparator" w:id="1">
    <w:p w:rsidR="008942F3" w:rsidRDefault="00894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BEF"/>
    <w:rsid w:val="0000046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42F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5BD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6BEF"/>
    <w:rsid w:val="00F33C66"/>
    <w:rsid w:val="00F9179B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5B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E5BD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E5B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E5B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E5BD5"/>
  </w:style>
  <w:style w:type="paragraph" w:styleId="Tekstpodstawowy">
    <w:name w:val="Body Text"/>
    <w:basedOn w:val="Normalny"/>
    <w:rsid w:val="00BE5BD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1303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2025-05-19T06:28:00Z</cp:lastPrinted>
  <dcterms:created xsi:type="dcterms:W3CDTF">2025-05-19T06:28:00Z</dcterms:created>
  <dcterms:modified xsi:type="dcterms:W3CDTF">2025-05-19T06:28:00Z</dcterms:modified>
</cp:coreProperties>
</file>