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540564" w:rsidRPr="00540564">
        <w:rPr>
          <w:b/>
        </w:rPr>
        <w:t>NZ-26-2025-44-D-P-A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540564" w:rsidRPr="00540564">
        <w:rPr>
          <w:rFonts w:ascii="Arial Narrow" w:hAnsi="Arial Narrow"/>
          <w:b/>
        </w:rPr>
        <w:t>Dostawy wyrobów medycznych ujęte w 8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896" w:rsidRDefault="006A3896" w:rsidP="0038231F">
      <w:pPr>
        <w:spacing w:after="0" w:line="240" w:lineRule="auto"/>
      </w:pPr>
      <w:r>
        <w:separator/>
      </w:r>
    </w:p>
  </w:endnote>
  <w:endnote w:type="continuationSeparator" w:id="0">
    <w:p w:rsidR="006A3896" w:rsidRDefault="006A3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64" w:rsidRDefault="005405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4056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4056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64" w:rsidRDefault="005405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896" w:rsidRDefault="006A3896" w:rsidP="0038231F">
      <w:pPr>
        <w:spacing w:after="0" w:line="240" w:lineRule="auto"/>
      </w:pPr>
      <w:r>
        <w:separator/>
      </w:r>
    </w:p>
  </w:footnote>
  <w:footnote w:type="continuationSeparator" w:id="0">
    <w:p w:rsidR="006A3896" w:rsidRDefault="006A38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64" w:rsidRDefault="005405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64" w:rsidRDefault="005405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64" w:rsidRDefault="005405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389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4056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896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012E62-E5CC-4813-8CA3-8559F9F4C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60232-66BE-43EA-AC90-639DAF2A1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2025-05-09T11:24:00Z</dcterms:created>
  <dcterms:modified xsi:type="dcterms:W3CDTF">2025-05-09T11:24:00Z</dcterms:modified>
</cp:coreProperties>
</file>