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B4435" w:rsidRPr="009B443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B4435" w:rsidRPr="009B4435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B443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44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wyrobów medycznych ujęte w 8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4435" w:rsidRPr="00A2540E" w:rsidTr="00B70E6F">
        <w:tc>
          <w:tcPr>
            <w:tcW w:w="2269" w:type="dxa"/>
            <w:shd w:val="clear" w:color="auto" w:fill="auto"/>
          </w:tcPr>
          <w:p w:rsidR="009B4435" w:rsidRPr="00A2540E" w:rsidRDefault="009B4435" w:rsidP="00B70E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4435" w:rsidRPr="00A2540E" w:rsidRDefault="009B4435" w:rsidP="00B70E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44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NZ-26-2025-44-D-P-A</w:t>
            </w:r>
          </w:p>
        </w:tc>
      </w:tr>
    </w:tbl>
    <w:p w:rsidR="00DC652A" w:rsidRPr="00053927" w:rsidRDefault="009B443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9B443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B443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DE5" w:rsidRDefault="00232DE5" w:rsidP="00025386">
      <w:pPr>
        <w:spacing w:after="0" w:line="240" w:lineRule="auto"/>
      </w:pPr>
      <w:r>
        <w:separator/>
      </w:r>
    </w:p>
  </w:endnote>
  <w:endnote w:type="continuationSeparator" w:id="0">
    <w:p w:rsidR="00232DE5" w:rsidRDefault="00232D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435" w:rsidRDefault="009B44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44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44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435" w:rsidRDefault="009B44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DE5" w:rsidRDefault="00232DE5" w:rsidP="00025386">
      <w:pPr>
        <w:spacing w:after="0" w:line="240" w:lineRule="auto"/>
      </w:pPr>
      <w:r>
        <w:separator/>
      </w:r>
    </w:p>
  </w:footnote>
  <w:footnote w:type="continuationSeparator" w:id="0">
    <w:p w:rsidR="00232DE5" w:rsidRDefault="00232D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435" w:rsidRDefault="009B44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435" w:rsidRDefault="009B44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435" w:rsidRDefault="009B44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DE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2DE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B4435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5C513C9-4A4D-42D3-A294-0CE1000D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2025-05-09T11:25:00Z</dcterms:created>
  <dcterms:modified xsi:type="dcterms:W3CDTF">2025-05-09T11:25:00Z</dcterms:modified>
</cp:coreProperties>
</file>