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833CB" w:rsidRPr="00F833C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833C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33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wyrobów medycznych ujęte w 8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33CB" w:rsidRPr="00A2540E" w:rsidTr="00B70E6F">
        <w:tc>
          <w:tcPr>
            <w:tcW w:w="2269" w:type="dxa"/>
            <w:shd w:val="clear" w:color="auto" w:fill="auto"/>
          </w:tcPr>
          <w:p w:rsidR="00F833CB" w:rsidRPr="00A2540E" w:rsidRDefault="00F833CB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33CB" w:rsidRPr="00A2540E" w:rsidRDefault="00F833CB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33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NZ-26-2025-44-D-P-A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33CB" w:rsidRPr="00F833C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833CB" w:rsidRPr="00F833C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833C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833C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134" w:rsidRDefault="00074134" w:rsidP="00025386">
      <w:pPr>
        <w:spacing w:after="0" w:line="240" w:lineRule="auto"/>
      </w:pPr>
      <w:r>
        <w:separator/>
      </w:r>
    </w:p>
  </w:endnote>
  <w:endnote w:type="continuationSeparator" w:id="0">
    <w:p w:rsidR="00074134" w:rsidRDefault="000741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3CB" w:rsidRDefault="00F833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3CB" w:rsidRDefault="00F833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134" w:rsidRDefault="00074134" w:rsidP="00025386">
      <w:pPr>
        <w:spacing w:after="0" w:line="240" w:lineRule="auto"/>
      </w:pPr>
      <w:r>
        <w:separator/>
      </w:r>
    </w:p>
  </w:footnote>
  <w:footnote w:type="continuationSeparator" w:id="0">
    <w:p w:rsidR="00074134" w:rsidRDefault="000741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3CB" w:rsidRDefault="00F833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3CB" w:rsidRDefault="00F833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3CB" w:rsidRDefault="00F833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134"/>
    <w:rsid w:val="00025386"/>
    <w:rsid w:val="000423B9"/>
    <w:rsid w:val="00053927"/>
    <w:rsid w:val="00074134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33C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1AB5118-21A1-449B-84A6-5EDF0705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2025-05-09T11:25:00Z</dcterms:created>
  <dcterms:modified xsi:type="dcterms:W3CDTF">2025-05-09T11:25:00Z</dcterms:modified>
</cp:coreProperties>
</file>