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10684" w:rsidRPr="00510684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51068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10684">
        <w:rPr>
          <w:rFonts w:ascii="Arial" w:hAnsi="Arial" w:cs="Arial"/>
        </w:rPr>
        <w:t>Szpital Powiatowy w Limanowej Imienia Miłosierdzia Bożego</w:t>
      </w:r>
    </w:p>
    <w:p w:rsidR="005D05C3" w:rsidRPr="0012157F" w:rsidRDefault="0051068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10684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510684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51068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10684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510684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0684" w:rsidRPr="0012157F" w:rsidTr="00B70E6F">
        <w:tc>
          <w:tcPr>
            <w:tcW w:w="9104" w:type="dxa"/>
            <w:shd w:val="clear" w:color="auto" w:fill="D9D9D9"/>
          </w:tcPr>
          <w:p w:rsidR="00510684" w:rsidRPr="0012157F" w:rsidRDefault="00510684" w:rsidP="00B70E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10684" w:rsidRPr="00094F76" w:rsidRDefault="00510684" w:rsidP="00B70E6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1068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10684" w:rsidRPr="004B5FB1" w:rsidRDefault="00510684" w:rsidP="00B70E6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51068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1068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wyrobów medycznych ujęte w 8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10684" w:rsidRPr="00A2540E" w:rsidTr="00B70E6F">
        <w:tc>
          <w:tcPr>
            <w:tcW w:w="2269" w:type="dxa"/>
            <w:shd w:val="clear" w:color="auto" w:fill="auto"/>
          </w:tcPr>
          <w:p w:rsidR="00510684" w:rsidRPr="00A2540E" w:rsidRDefault="00510684" w:rsidP="00B70E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0684" w:rsidRPr="00A2540E" w:rsidRDefault="00510684" w:rsidP="00B70E6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1068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NZ-26-2025-44-D-P-A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10684" w:rsidRPr="0051068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FC1B65" w:rsidRPr="00FC1B65" w:rsidRDefault="00FC1B65" w:rsidP="00FC1B65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FC1B65">
        <w:rPr>
          <w:rFonts w:ascii="Arial" w:hAnsi="Arial" w:cs="Arial"/>
          <w:sz w:val="24"/>
          <w:szCs w:val="24"/>
        </w:rPr>
        <w:t>art. 108 ust. 1 ustawy Pzp,</w:t>
      </w:r>
    </w:p>
    <w:p w:rsidR="00FC1B65" w:rsidRPr="00FC1B65" w:rsidRDefault="00FC1B65" w:rsidP="00FC1B65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C1B65">
        <w:rPr>
          <w:rFonts w:ascii="Arial" w:hAnsi="Arial" w:cs="Arial"/>
          <w:sz w:val="24"/>
          <w:szCs w:val="24"/>
        </w:rPr>
        <w:t>art. 109 ust. 1 pkt 4 ustawy Pzp,</w:t>
      </w:r>
    </w:p>
    <w:p w:rsidR="00FC1B65" w:rsidRPr="00FC1B65" w:rsidRDefault="00FC1B65" w:rsidP="00FC1B6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FC1B65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(t.j. Dz.U. z 2024r. poz. 507 z późn. zm.),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51068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1068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AEB" w:rsidRDefault="00AB4AEB" w:rsidP="0038231F">
      <w:pPr>
        <w:spacing w:after="0" w:line="240" w:lineRule="auto"/>
      </w:pPr>
      <w:r>
        <w:separator/>
      </w:r>
    </w:p>
  </w:endnote>
  <w:endnote w:type="continuationSeparator" w:id="0">
    <w:p w:rsidR="00AB4AEB" w:rsidRDefault="00AB4A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684" w:rsidRDefault="005106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C1B6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C1B6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684" w:rsidRDefault="005106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AEB" w:rsidRDefault="00AB4AEB" w:rsidP="0038231F">
      <w:pPr>
        <w:spacing w:after="0" w:line="240" w:lineRule="auto"/>
      </w:pPr>
      <w:r>
        <w:separator/>
      </w:r>
    </w:p>
  </w:footnote>
  <w:footnote w:type="continuationSeparator" w:id="0">
    <w:p w:rsidR="00AB4AEB" w:rsidRDefault="00AB4A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684" w:rsidRDefault="005106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684" w:rsidRDefault="005106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684" w:rsidRDefault="005106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4AE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0684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4AE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1B6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D489BF2-8827-430E-BA25-448D5A08B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EBC7C-9D2D-43F3-B5FB-F4CD6627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2025-05-09T11:29:00Z</dcterms:created>
  <dcterms:modified xsi:type="dcterms:W3CDTF">2025-05-09T11:29:00Z</dcterms:modified>
</cp:coreProperties>
</file>