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F7213" w14:textId="7FB97193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A45690">
        <w:rPr>
          <w:bCs/>
          <w:sz w:val="22"/>
          <w:szCs w:val="22"/>
        </w:rPr>
        <w:t xml:space="preserve"> </w:t>
      </w:r>
    </w:p>
    <w:p w14:paraId="02F80FEF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157D8CEC" w14:textId="77777777" w:rsidR="007B296F" w:rsidRPr="00A21AD4" w:rsidRDefault="007B296F" w:rsidP="007B296F">
      <w:pPr>
        <w:spacing w:before="600"/>
        <w:jc w:val="center"/>
        <w:rPr>
          <w:b/>
          <w:sz w:val="28"/>
          <w:szCs w:val="28"/>
        </w:rPr>
      </w:pPr>
      <w:r w:rsidRPr="00A21AD4">
        <w:rPr>
          <w:b/>
          <w:sz w:val="28"/>
          <w:szCs w:val="28"/>
        </w:rPr>
        <w:t>Malowanie pomieszczeń  wraz z materiałem - Realizacja prac remontowych na obiektach Filii nr 1 i 2 Szpitala Wojewódzkiego w Poznaniu wynikających z zaleceń pokontrolnych Sanepidu w ramach zadania "Realizacja prac remontowych na obiektach Filii nr 1 i 2 Szpitala Wojewódzkiego w Poznaniu wynikających z zaleceń pokontrolnych Sanepidu"</w:t>
      </w:r>
    </w:p>
    <w:p w14:paraId="3CCEC880" w14:textId="1E1B62D3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Osoba , nr telefonu, e-mail do kontaktu w sprawie </w:t>
            </w:r>
            <w:r w:rsidRPr="00281DC6">
              <w:rPr>
                <w:rFonts w:eastAsia="Calibri"/>
                <w:sz w:val="22"/>
                <w:szCs w:val="22"/>
              </w:rPr>
              <w:lastRenderedPageBreak/>
              <w:t>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lastRenderedPageBreak/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23D4FC3E" w14:textId="3D6060A8" w:rsidR="0095758A" w:rsidRDefault="0095758A" w:rsidP="0095758A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ED1047">
        <w:rPr>
          <w:sz w:val="22"/>
        </w:rPr>
        <w:t>, OPZ</w:t>
      </w:r>
      <w:r>
        <w:rPr>
          <w:sz w:val="22"/>
        </w:rPr>
        <w:t xml:space="preserve"> oraz wzorem umowy</w:t>
      </w:r>
      <w:r w:rsidRPr="00281DC6">
        <w:rPr>
          <w:sz w:val="22"/>
        </w:rPr>
        <w:t>, stosując niżej wymienione stawki:</w:t>
      </w:r>
    </w:p>
    <w:p w14:paraId="5A811631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47D93695" w14:textId="2FAE2662" w:rsidR="00FB5281" w:rsidRPr="005E48CE" w:rsidRDefault="00FB5281" w:rsidP="00FB5281">
      <w:pPr>
        <w:ind w:left="284"/>
        <w:jc w:val="both"/>
      </w:pPr>
      <w:bookmarkStart w:id="2" w:name="_Hlk136496738"/>
      <w:bookmarkStart w:id="3" w:name="_Hlk130903349"/>
      <w:bookmarkStart w:id="4" w:name="_Hlk51753816"/>
      <w:bookmarkStart w:id="5" w:name="_Hlk50105795"/>
      <w:r w:rsidRPr="005E48CE">
        <w:t>kwota netto za wykonanie zadania wynosi………</w:t>
      </w:r>
      <w:r w:rsidR="004D5793" w:rsidRPr="005E48CE">
        <w:t>………………..</w:t>
      </w:r>
      <w:r w:rsidRPr="005E48CE">
        <w:t>…. zł</w:t>
      </w:r>
    </w:p>
    <w:p w14:paraId="730FD1CF" w14:textId="77777777" w:rsidR="00FB5281" w:rsidRPr="005E48CE" w:rsidRDefault="00FB5281" w:rsidP="00FB5281">
      <w:pPr>
        <w:ind w:left="284"/>
        <w:jc w:val="both"/>
      </w:pPr>
      <w:r w:rsidRPr="005E48CE">
        <w:t>kwota podatku VAT wynosi………%</w:t>
      </w:r>
    </w:p>
    <w:p w14:paraId="40F0F0AE" w14:textId="7AEE9DBE" w:rsidR="00FB5281" w:rsidRPr="005E48CE" w:rsidRDefault="00FB5281" w:rsidP="00FB5281">
      <w:pPr>
        <w:ind w:left="284"/>
        <w:jc w:val="both"/>
        <w:rPr>
          <w:b/>
          <w:bCs/>
        </w:rPr>
      </w:pPr>
      <w:r w:rsidRPr="005E48CE">
        <w:rPr>
          <w:b/>
          <w:bCs/>
        </w:rPr>
        <w:t>kwota brutto za wykonanie zadania wynosi……</w:t>
      </w:r>
      <w:r w:rsidR="004D5793" w:rsidRPr="005E48CE">
        <w:rPr>
          <w:b/>
          <w:bCs/>
        </w:rPr>
        <w:t>……………...</w:t>
      </w:r>
      <w:r w:rsidRPr="005E48CE">
        <w:rPr>
          <w:b/>
          <w:bCs/>
        </w:rPr>
        <w:t>……zł</w:t>
      </w:r>
    </w:p>
    <w:p w14:paraId="56F5F891" w14:textId="77777777" w:rsidR="0024760D" w:rsidRPr="005E48CE" w:rsidRDefault="0024760D" w:rsidP="00FB5281">
      <w:pPr>
        <w:ind w:left="284"/>
        <w:jc w:val="both"/>
        <w:rPr>
          <w:b/>
          <w:bCs/>
        </w:rPr>
      </w:pPr>
    </w:p>
    <w:p w14:paraId="4AEFC727" w14:textId="77777777" w:rsidR="0024760D" w:rsidRPr="005E48CE" w:rsidRDefault="0024760D" w:rsidP="0024760D">
      <w:pPr>
        <w:ind w:left="284"/>
        <w:jc w:val="both"/>
      </w:pPr>
      <w:r w:rsidRPr="005E48CE">
        <w:t>stawka netto za 1 m</w:t>
      </w:r>
      <w:r w:rsidRPr="005E48CE">
        <w:rPr>
          <w:vertAlign w:val="superscript"/>
        </w:rPr>
        <w:t>2</w:t>
      </w:r>
      <w:r w:rsidRPr="005E48CE">
        <w:t xml:space="preserve"> powierzchni białej wynosi…………. zł</w:t>
      </w:r>
    </w:p>
    <w:p w14:paraId="0C0A8C0F" w14:textId="77777777" w:rsidR="0024760D" w:rsidRPr="005E48CE" w:rsidRDefault="0024760D" w:rsidP="0024760D">
      <w:pPr>
        <w:ind w:left="284"/>
        <w:jc w:val="both"/>
        <w:rPr>
          <w:b/>
          <w:bCs/>
        </w:rPr>
      </w:pPr>
      <w:r w:rsidRPr="005E48CE">
        <w:rPr>
          <w:b/>
          <w:bCs/>
        </w:rPr>
        <w:t>stawka brutto za 1 m</w:t>
      </w:r>
      <w:r w:rsidRPr="005E48CE">
        <w:rPr>
          <w:b/>
          <w:bCs/>
          <w:vertAlign w:val="superscript"/>
        </w:rPr>
        <w:t>2</w:t>
      </w:r>
      <w:r w:rsidRPr="005E48CE">
        <w:rPr>
          <w:b/>
          <w:bCs/>
        </w:rPr>
        <w:t xml:space="preserve"> powierzchni białej wynosi…………zł</w:t>
      </w:r>
    </w:p>
    <w:p w14:paraId="0BABC989" w14:textId="77777777" w:rsidR="0024760D" w:rsidRPr="005E48CE" w:rsidRDefault="0024760D" w:rsidP="0024760D">
      <w:pPr>
        <w:ind w:left="284"/>
        <w:jc w:val="both"/>
        <w:rPr>
          <w:b/>
          <w:bCs/>
        </w:rPr>
      </w:pPr>
    </w:p>
    <w:p w14:paraId="585F3514" w14:textId="77777777" w:rsidR="0024760D" w:rsidRPr="005E48CE" w:rsidRDefault="0024760D" w:rsidP="0024760D">
      <w:pPr>
        <w:ind w:left="284"/>
        <w:jc w:val="both"/>
      </w:pPr>
      <w:r w:rsidRPr="005E48CE">
        <w:t>stawka netto za 1 m</w:t>
      </w:r>
      <w:r w:rsidRPr="005E48CE">
        <w:rPr>
          <w:vertAlign w:val="superscript"/>
        </w:rPr>
        <w:t>2</w:t>
      </w:r>
      <w:r w:rsidRPr="005E48CE">
        <w:t xml:space="preserve"> powierzchni kolorowej wynosi…………. zł</w:t>
      </w:r>
    </w:p>
    <w:p w14:paraId="0611DFA2" w14:textId="77777777" w:rsidR="0024760D" w:rsidRPr="005E48CE" w:rsidRDefault="0024760D" w:rsidP="0024760D">
      <w:pPr>
        <w:ind w:left="284"/>
        <w:jc w:val="both"/>
        <w:rPr>
          <w:b/>
          <w:bCs/>
        </w:rPr>
      </w:pPr>
      <w:r w:rsidRPr="005E48CE">
        <w:rPr>
          <w:b/>
          <w:bCs/>
        </w:rPr>
        <w:t>stawka brutto za 1 m</w:t>
      </w:r>
      <w:r w:rsidRPr="005E48CE">
        <w:rPr>
          <w:b/>
          <w:bCs/>
          <w:vertAlign w:val="superscript"/>
        </w:rPr>
        <w:t>2</w:t>
      </w:r>
      <w:r w:rsidRPr="005E48CE">
        <w:rPr>
          <w:b/>
          <w:bCs/>
        </w:rPr>
        <w:t xml:space="preserve"> powierzchni kolorowej wynosi…………zł</w:t>
      </w:r>
    </w:p>
    <w:p w14:paraId="76BD069E" w14:textId="77777777" w:rsidR="0024760D" w:rsidRPr="005E48CE" w:rsidRDefault="0024760D" w:rsidP="0024760D">
      <w:pPr>
        <w:contextualSpacing/>
        <w:jc w:val="both"/>
        <w:rPr>
          <w:rFonts w:eastAsia="Calibri"/>
          <w:b/>
          <w:u w:val="single"/>
          <w:lang w:eastAsia="en-US"/>
        </w:rPr>
      </w:pPr>
    </w:p>
    <w:p w14:paraId="7EFCFFD7" w14:textId="77777777" w:rsidR="0024760D" w:rsidRPr="005E48CE" w:rsidRDefault="0024760D" w:rsidP="00FB5281">
      <w:pPr>
        <w:ind w:left="284"/>
        <w:jc w:val="both"/>
        <w:rPr>
          <w:b/>
          <w:bCs/>
        </w:rPr>
      </w:pPr>
    </w:p>
    <w:p w14:paraId="09DAFE5E" w14:textId="77777777" w:rsidR="00FB5281" w:rsidRPr="005E48CE" w:rsidRDefault="00FB5281" w:rsidP="00FB5281">
      <w:pPr>
        <w:contextualSpacing/>
        <w:jc w:val="both"/>
        <w:rPr>
          <w:bCs/>
        </w:rPr>
      </w:pPr>
      <w:bookmarkStart w:id="6" w:name="_Hlk150153833"/>
      <w:bookmarkStart w:id="7" w:name="_Hlk133228980"/>
      <w:r w:rsidRPr="005E48CE">
        <w:rPr>
          <w:bCs/>
        </w:rPr>
        <w:t>Warunki płatności: 60 dni</w:t>
      </w:r>
    </w:p>
    <w:bookmarkEnd w:id="6"/>
    <w:bookmarkEnd w:id="7"/>
    <w:bookmarkEnd w:id="2"/>
    <w:bookmarkEnd w:id="3"/>
    <w:p w14:paraId="1D4CF82B" w14:textId="16711E87" w:rsidR="00E57579" w:rsidRDefault="00E57579" w:rsidP="00D200D8">
      <w:pPr>
        <w:jc w:val="both"/>
        <w:rPr>
          <w:u w:val="single"/>
        </w:rPr>
      </w:pPr>
    </w:p>
    <w:bookmarkEnd w:id="4"/>
    <w:bookmarkEnd w:id="5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301A6DA9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C96AB9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82F586D" w14:textId="77777777" w:rsidR="000B7920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t xml:space="preserve">oświadczam, że nie podlegam wykluczeniu z postępowania na podstawie art.108 ust 1 pkt 1-6 ustawy </w:t>
      </w:r>
      <w:proofErr w:type="spellStart"/>
      <w:r>
        <w:t>Pzp</w:t>
      </w:r>
      <w:proofErr w:type="spellEnd"/>
      <w:r>
        <w:t>.</w:t>
      </w:r>
    </w:p>
    <w:p w14:paraId="5B602EEE" w14:textId="77777777" w:rsidR="000B7920" w:rsidRDefault="000B7920" w:rsidP="00E57579">
      <w:pPr>
        <w:numPr>
          <w:ilvl w:val="0"/>
          <w:numId w:val="2"/>
        </w:numPr>
      </w:pPr>
      <w:r>
        <w:t xml:space="preserve">oświadczam, że nie podlegam wykluczeniu z postępowania na podstawie art. 109 ust. 1 pkt 4 ustawy </w:t>
      </w:r>
      <w:proofErr w:type="spellStart"/>
      <w:r>
        <w:t>Pzp</w:t>
      </w:r>
      <w:proofErr w:type="spellEnd"/>
    </w:p>
    <w:p w14:paraId="13F5386E" w14:textId="77777777" w:rsidR="000B7920" w:rsidRPr="00A14CA3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lastRenderedPageBreak/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281DC6">
        <w:rPr>
          <w:rFonts w:eastAsia="Calibri"/>
          <w:sz w:val="22"/>
          <w:szCs w:val="22"/>
          <w:lang w:val="en-US" w:eastAsia="en-US"/>
        </w:rPr>
        <w:t>Informacja</w:t>
      </w:r>
    </w:p>
    <w:p w14:paraId="74867EBF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66B96AE8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72473A7E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483E403D" w14:textId="77777777" w:rsidR="00635624" w:rsidRPr="00085C92" w:rsidRDefault="00635624" w:rsidP="00635624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17333948" w14:textId="77777777" w:rsidR="00635624" w:rsidRPr="00085C92" w:rsidRDefault="00635624" w:rsidP="00635624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23293FD2" w14:textId="77777777" w:rsidR="00635624" w:rsidRPr="00085C92" w:rsidRDefault="00635624" w:rsidP="00635624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00822BC4" w14:textId="77777777" w:rsidR="00635624" w:rsidRDefault="00635624" w:rsidP="00635624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1CD5B4D4" w14:textId="77777777" w:rsidR="00635624" w:rsidRPr="00085C92" w:rsidRDefault="00635624" w:rsidP="00635624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4D86EC74" w14:textId="77777777" w:rsidR="00635624" w:rsidRDefault="00635624" w:rsidP="00635624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4C29EF66" w14:textId="77777777" w:rsidR="00635624" w:rsidRPr="00085C92" w:rsidRDefault="00635624" w:rsidP="00635624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405E3E59" w14:textId="77777777" w:rsidR="00635C6E" w:rsidRPr="00281DC6" w:rsidRDefault="00635C6E" w:rsidP="00635C6E">
      <w:pPr>
        <w:spacing w:line="360" w:lineRule="auto"/>
        <w:contextualSpacing/>
        <w:rPr>
          <w:rFonts w:eastAsia="Calibri"/>
          <w:lang w:eastAsia="en-US"/>
        </w:rPr>
      </w:pPr>
    </w:p>
    <w:p w14:paraId="7F66F6AC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C12152E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CC3406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lastRenderedPageBreak/>
        <w:t>Małe przedsiębiorstwo: przedsiębiorstwo, które zatrudnia mniej niż 50 osób i którego roczny obrót lub roczna suma bilansowa nie przekracza 10 milionów EUR.</w:t>
      </w:r>
    </w:p>
    <w:p w14:paraId="7989ABB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18C9911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79D8ED13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20C4BAF8" w:rsidR="00281DC6" w:rsidRDefault="00281DC6" w:rsidP="00F95905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0B792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03764" w14:textId="61124257" w:rsidR="00D74BC1" w:rsidRDefault="00281DC6">
    <w:pPr>
      <w:pStyle w:val="Nagwek"/>
    </w:pPr>
    <w:r>
      <w:t>Znak sprawy: SZW/DZP/</w:t>
    </w:r>
    <w:r w:rsidR="007B296F">
      <w:t>43</w:t>
    </w:r>
    <w:r w:rsidR="00FB5281">
      <w:t>/</w:t>
    </w:r>
    <w:r>
      <w:t>202</w:t>
    </w:r>
    <w:r w:rsidR="007B296F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3114D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7926EEF"/>
    <w:multiLevelType w:val="hybridMultilevel"/>
    <w:tmpl w:val="D8D01FA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EC10B00"/>
    <w:multiLevelType w:val="hybridMultilevel"/>
    <w:tmpl w:val="A85668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30A15937"/>
    <w:multiLevelType w:val="hybridMultilevel"/>
    <w:tmpl w:val="D8D01FAA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6742DEC"/>
    <w:multiLevelType w:val="hybridMultilevel"/>
    <w:tmpl w:val="40B018C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3E46527D"/>
    <w:multiLevelType w:val="hybridMultilevel"/>
    <w:tmpl w:val="A85668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403B45F9"/>
    <w:multiLevelType w:val="hybridMultilevel"/>
    <w:tmpl w:val="A85668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61B9544A"/>
    <w:multiLevelType w:val="hybridMultilevel"/>
    <w:tmpl w:val="D788169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882047E"/>
    <w:multiLevelType w:val="hybridMultilevel"/>
    <w:tmpl w:val="CCC081E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697F7C7E"/>
    <w:multiLevelType w:val="hybridMultilevel"/>
    <w:tmpl w:val="D8D01FA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73BE1139"/>
    <w:multiLevelType w:val="hybridMultilevel"/>
    <w:tmpl w:val="D8D01FA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16"/>
  </w:num>
  <w:num w:numId="2" w16cid:durableId="1906186095">
    <w:abstractNumId w:val="15"/>
  </w:num>
  <w:num w:numId="3" w16cid:durableId="1681618092">
    <w:abstractNumId w:val="7"/>
  </w:num>
  <w:num w:numId="4" w16cid:durableId="484904262">
    <w:abstractNumId w:val="9"/>
  </w:num>
  <w:num w:numId="5" w16cid:durableId="606275709">
    <w:abstractNumId w:val="6"/>
  </w:num>
  <w:num w:numId="6" w16cid:durableId="621153586">
    <w:abstractNumId w:val="2"/>
  </w:num>
  <w:num w:numId="7" w16cid:durableId="409469870">
    <w:abstractNumId w:val="11"/>
  </w:num>
  <w:num w:numId="8" w16cid:durableId="52237868">
    <w:abstractNumId w:val="19"/>
  </w:num>
  <w:num w:numId="9" w16cid:durableId="141969295">
    <w:abstractNumId w:val="8"/>
  </w:num>
  <w:num w:numId="10" w16cid:durableId="1750955323">
    <w:abstractNumId w:val="1"/>
  </w:num>
  <w:num w:numId="11" w16cid:durableId="1438477906">
    <w:abstractNumId w:val="4"/>
  </w:num>
  <w:num w:numId="12" w16cid:durableId="240722652">
    <w:abstractNumId w:val="21"/>
  </w:num>
  <w:num w:numId="13" w16cid:durableId="1494487214">
    <w:abstractNumId w:val="0"/>
  </w:num>
  <w:num w:numId="14" w16cid:durableId="1864006952">
    <w:abstractNumId w:val="14"/>
  </w:num>
  <w:num w:numId="15" w16cid:durableId="932518082">
    <w:abstractNumId w:val="13"/>
  </w:num>
  <w:num w:numId="16" w16cid:durableId="1135949487">
    <w:abstractNumId w:val="5"/>
  </w:num>
  <w:num w:numId="17" w16cid:durableId="1449084641">
    <w:abstractNumId w:val="12"/>
  </w:num>
  <w:num w:numId="18" w16cid:durableId="387074401">
    <w:abstractNumId w:val="17"/>
  </w:num>
  <w:num w:numId="19" w16cid:durableId="2083721444">
    <w:abstractNumId w:val="10"/>
  </w:num>
  <w:num w:numId="20" w16cid:durableId="1276597481">
    <w:abstractNumId w:val="18"/>
  </w:num>
  <w:num w:numId="21" w16cid:durableId="220218314">
    <w:abstractNumId w:val="3"/>
  </w:num>
  <w:num w:numId="22" w16cid:durableId="1821385517">
    <w:abstractNumId w:val="2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71FE3"/>
    <w:rsid w:val="0007758E"/>
    <w:rsid w:val="000859D9"/>
    <w:rsid w:val="000B7920"/>
    <w:rsid w:val="0018410E"/>
    <w:rsid w:val="0023314B"/>
    <w:rsid w:val="0024760D"/>
    <w:rsid w:val="00281DC6"/>
    <w:rsid w:val="002B4556"/>
    <w:rsid w:val="002D0B11"/>
    <w:rsid w:val="0030391A"/>
    <w:rsid w:val="003A652F"/>
    <w:rsid w:val="003B13D5"/>
    <w:rsid w:val="004127BF"/>
    <w:rsid w:val="00443C09"/>
    <w:rsid w:val="00460383"/>
    <w:rsid w:val="00464869"/>
    <w:rsid w:val="00467243"/>
    <w:rsid w:val="004858D2"/>
    <w:rsid w:val="004A2566"/>
    <w:rsid w:val="004B0272"/>
    <w:rsid w:val="004B7FD9"/>
    <w:rsid w:val="004D5793"/>
    <w:rsid w:val="005001EB"/>
    <w:rsid w:val="0051587F"/>
    <w:rsid w:val="00535E57"/>
    <w:rsid w:val="00592545"/>
    <w:rsid w:val="005A70C7"/>
    <w:rsid w:val="005E48CE"/>
    <w:rsid w:val="00613B65"/>
    <w:rsid w:val="00635624"/>
    <w:rsid w:val="00635C6E"/>
    <w:rsid w:val="006929C9"/>
    <w:rsid w:val="006A2CCB"/>
    <w:rsid w:val="006F479A"/>
    <w:rsid w:val="007366F6"/>
    <w:rsid w:val="00740C0B"/>
    <w:rsid w:val="007717C3"/>
    <w:rsid w:val="007B296F"/>
    <w:rsid w:val="007D1797"/>
    <w:rsid w:val="0080270C"/>
    <w:rsid w:val="00813379"/>
    <w:rsid w:val="00862DB2"/>
    <w:rsid w:val="008D178F"/>
    <w:rsid w:val="008D29B6"/>
    <w:rsid w:val="00925993"/>
    <w:rsid w:val="00942685"/>
    <w:rsid w:val="0095758A"/>
    <w:rsid w:val="00957798"/>
    <w:rsid w:val="00993FDC"/>
    <w:rsid w:val="009B09B9"/>
    <w:rsid w:val="009E48B1"/>
    <w:rsid w:val="009E5297"/>
    <w:rsid w:val="00A35DA2"/>
    <w:rsid w:val="00A45690"/>
    <w:rsid w:val="00A76A21"/>
    <w:rsid w:val="00AB0C57"/>
    <w:rsid w:val="00AE55B5"/>
    <w:rsid w:val="00B03F5C"/>
    <w:rsid w:val="00B168A4"/>
    <w:rsid w:val="00B22D6B"/>
    <w:rsid w:val="00BB3E12"/>
    <w:rsid w:val="00C02BAF"/>
    <w:rsid w:val="00C336B1"/>
    <w:rsid w:val="00C3420C"/>
    <w:rsid w:val="00C3597B"/>
    <w:rsid w:val="00C96AB9"/>
    <w:rsid w:val="00CA0475"/>
    <w:rsid w:val="00CA7C6C"/>
    <w:rsid w:val="00CB2BE7"/>
    <w:rsid w:val="00CC01C8"/>
    <w:rsid w:val="00D200D8"/>
    <w:rsid w:val="00D710C9"/>
    <w:rsid w:val="00D74BC1"/>
    <w:rsid w:val="00D81677"/>
    <w:rsid w:val="00D93667"/>
    <w:rsid w:val="00E57579"/>
    <w:rsid w:val="00E67A95"/>
    <w:rsid w:val="00E93CBB"/>
    <w:rsid w:val="00E95D03"/>
    <w:rsid w:val="00ED1047"/>
    <w:rsid w:val="00F10FCB"/>
    <w:rsid w:val="00F2537A"/>
    <w:rsid w:val="00F67712"/>
    <w:rsid w:val="00F95905"/>
    <w:rsid w:val="00FA46AF"/>
    <w:rsid w:val="00FB4850"/>
    <w:rsid w:val="00FB5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89</TotalTime>
  <Pages>4</Pages>
  <Words>711</Words>
  <Characters>4269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Ćwiertka</cp:lastModifiedBy>
  <cp:revision>30</cp:revision>
  <cp:lastPrinted>2024-08-23T07:41:00Z</cp:lastPrinted>
  <dcterms:created xsi:type="dcterms:W3CDTF">2022-10-05T12:38:00Z</dcterms:created>
  <dcterms:modified xsi:type="dcterms:W3CDTF">2025-05-08T11:53:00Z</dcterms:modified>
</cp:coreProperties>
</file>