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36143" w14:textId="3E594678" w:rsidR="005103B9" w:rsidRDefault="006676AE" w:rsidP="00D118C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118C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D8CE3D4" w14:textId="77777777" w:rsidR="00D118CD" w:rsidRPr="00D118CD" w:rsidRDefault="00D118CD" w:rsidP="00D118CD">
      <w:pPr>
        <w:rPr>
          <w:lang w:eastAsia="pl-PL"/>
        </w:rPr>
      </w:pPr>
    </w:p>
    <w:p w14:paraId="4057083A" w14:textId="77777777" w:rsidR="00C4103F" w:rsidRPr="0012157F" w:rsidRDefault="007118F0" w:rsidP="00D118C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E37E72" w14:textId="77777777" w:rsidR="006676AE" w:rsidRPr="0012157F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SZPITAL WOJEWÓDZKI W POZNANIU</w:t>
      </w:r>
    </w:p>
    <w:p w14:paraId="6376D266" w14:textId="77777777" w:rsidR="006676AE" w:rsidRPr="0012157F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C5AA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0727DFA" w14:textId="77777777" w:rsidR="00F90CD1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C5AA6">
        <w:rPr>
          <w:rFonts w:ascii="Arial" w:hAnsi="Arial" w:cs="Arial"/>
        </w:rPr>
        <w:t>Poznań</w:t>
      </w:r>
    </w:p>
    <w:p w14:paraId="0A32B24F" w14:textId="77777777" w:rsidR="002578E4" w:rsidRDefault="002578E4" w:rsidP="00D118C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D334D7" w14:textId="77777777" w:rsidR="00D118CD" w:rsidRDefault="00D118CD" w:rsidP="00D118C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B3C2259" w14:textId="77777777" w:rsidTr="0018769E">
        <w:tc>
          <w:tcPr>
            <w:tcW w:w="2800" w:type="dxa"/>
            <w:shd w:val="clear" w:color="auto" w:fill="auto"/>
          </w:tcPr>
          <w:p w14:paraId="55EF28C9" w14:textId="77777777" w:rsidR="002578E4" w:rsidRPr="00A2540E" w:rsidRDefault="002578E4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FC87AD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EDDDD3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63C9A9" w14:textId="77777777" w:rsidR="002578E4" w:rsidRPr="00A2540E" w:rsidRDefault="002578E4" w:rsidP="00D118C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39F228D5" w14:textId="77777777" w:rsidTr="0018769E">
        <w:tc>
          <w:tcPr>
            <w:tcW w:w="2800" w:type="dxa"/>
            <w:shd w:val="clear" w:color="auto" w:fill="auto"/>
          </w:tcPr>
          <w:p w14:paraId="7CFE94E2" w14:textId="77777777" w:rsidR="002578E4" w:rsidRPr="00A2540E" w:rsidRDefault="002578E4" w:rsidP="00D118C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A29950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E06B99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8CCF1B" w14:textId="77777777" w:rsidR="002578E4" w:rsidRPr="00A2540E" w:rsidRDefault="002578E4" w:rsidP="00D118C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154E0B" w14:textId="77777777" w:rsidR="002578E4" w:rsidRPr="002578E4" w:rsidRDefault="002578E4" w:rsidP="00D118C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C5AA6" w:rsidRPr="0012157F" w14:paraId="7CE7BE4D" w14:textId="77777777" w:rsidTr="00AE33E5">
        <w:tc>
          <w:tcPr>
            <w:tcW w:w="9104" w:type="dxa"/>
            <w:shd w:val="clear" w:color="auto" w:fill="D9D9D9"/>
          </w:tcPr>
          <w:p w14:paraId="3E5FCD98" w14:textId="77777777" w:rsidR="007C5AA6" w:rsidRPr="0012157F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5F12A3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C5A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C5A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C5AA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65AEFEC" w14:textId="77777777" w:rsidR="007C5AA6" w:rsidRPr="00612283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9B3228D" w14:textId="77777777" w:rsidR="007C5AA6" w:rsidRPr="00612283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4151B0" w14:textId="77777777" w:rsidR="007C5AA6" w:rsidRPr="0012157F" w:rsidRDefault="007C5AA6" w:rsidP="00D118CD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D6DB52A" w14:textId="77777777" w:rsidR="00D118CD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7C896E" w14:textId="609EF6C4" w:rsidR="00E50194" w:rsidRDefault="001F027E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4C86C20" w14:textId="77777777" w:rsidTr="0018769E">
        <w:tc>
          <w:tcPr>
            <w:tcW w:w="2269" w:type="dxa"/>
            <w:shd w:val="clear" w:color="auto" w:fill="auto"/>
          </w:tcPr>
          <w:p w14:paraId="01B12BBD" w14:textId="77777777" w:rsidR="002578E4" w:rsidRPr="00A2540E" w:rsidRDefault="002578E4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E79EEC" w14:textId="0096E0F3" w:rsidR="002578E4" w:rsidRPr="00A2540E" w:rsidRDefault="00F765DC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3235">
              <w:rPr>
                <w:rFonts w:ascii="Arial" w:eastAsia="Times New Roman" w:hAnsi="Arial" w:cs="Arial"/>
                <w:bCs/>
                <w:lang w:eastAsia="pl-PL"/>
              </w:rPr>
              <w:t>Malowanie pomieszczeń  wraz z materiałem - Realizacja prac remontowych na obiektach Filii nr 1 i 2 Szpitala Wojewódzkiego w Poznaniu wynikających z zaleceń pokontrolnych Sanepidu w ramach zadania "Realizacja prac remontowych na obiektach Filii nr 1 i 2 Szpitala Wojewódzkiego w Poznaniu wynikających z zaleceń pokontrolnych Sanepidu"</w:t>
            </w:r>
          </w:p>
        </w:tc>
      </w:tr>
      <w:tr w:rsidR="007C5AA6" w:rsidRPr="00A2540E" w14:paraId="5D447CE4" w14:textId="77777777" w:rsidTr="00AE33E5">
        <w:tc>
          <w:tcPr>
            <w:tcW w:w="2269" w:type="dxa"/>
            <w:shd w:val="clear" w:color="auto" w:fill="auto"/>
          </w:tcPr>
          <w:p w14:paraId="57E8CE6C" w14:textId="77777777" w:rsidR="007C5AA6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43E8BE" w14:textId="3AC20EB8" w:rsidR="007C5AA6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F765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43</w:t>
            </w:r>
            <w:r w:rsidRPr="007C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F765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277815B0" w14:textId="77777777" w:rsidR="002578E4" w:rsidRDefault="002578E4" w:rsidP="00D118C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E4D921" w14:textId="77777777" w:rsidR="00F90CD1" w:rsidRDefault="005434B3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C5AA6" w:rsidRPr="007C5AA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1C2A8B8F" w14:textId="77777777" w:rsidR="00D118CD" w:rsidRPr="0012157F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6752487" w14:textId="77777777" w:rsidTr="00650D6C">
        <w:tc>
          <w:tcPr>
            <w:tcW w:w="9104" w:type="dxa"/>
            <w:shd w:val="clear" w:color="auto" w:fill="D9D9D9"/>
          </w:tcPr>
          <w:p w14:paraId="1A6A98D0" w14:textId="77777777" w:rsidR="00E50194" w:rsidRPr="00650D6C" w:rsidRDefault="00650D6C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7071506" w14:textId="77777777" w:rsidR="00C113BF" w:rsidRPr="0012157F" w:rsidRDefault="00C113BF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BE7A0B" w14:textId="77777777" w:rsidR="002426FF" w:rsidRPr="00A44833" w:rsidRDefault="002426FF" w:rsidP="00D118C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75CE34B" w14:textId="77777777" w:rsidR="00023477" w:rsidRPr="006B53D6" w:rsidRDefault="00023477" w:rsidP="00D118C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1889249" w14:textId="77777777" w:rsidR="00023477" w:rsidRPr="00992BD8" w:rsidRDefault="00992BD8" w:rsidP="00D118C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F60AC6B" w14:textId="77777777" w:rsidR="00992BD8" w:rsidRPr="00992BD8" w:rsidRDefault="00992BD8" w:rsidP="00D118C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AC38406" w14:textId="77777777" w:rsidR="00023477" w:rsidRDefault="00C113BF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9ACC8FF" w14:textId="77777777" w:rsidR="007A2BCB" w:rsidRDefault="00992BD8" w:rsidP="00D118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A7D147" w14:textId="77777777" w:rsidR="0011306C" w:rsidRDefault="007A2BC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6043E04" w14:textId="77777777" w:rsidR="00D118CD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AC7607A" w14:textId="77777777" w:rsidTr="00CD4DD1">
        <w:tc>
          <w:tcPr>
            <w:tcW w:w="9104" w:type="dxa"/>
            <w:shd w:val="clear" w:color="auto" w:fill="D9D9D9"/>
          </w:tcPr>
          <w:p w14:paraId="5514672F" w14:textId="77777777" w:rsidR="0011306C" w:rsidRPr="00650D6C" w:rsidRDefault="0011306C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DCCD91A" w14:textId="77777777" w:rsidR="00D2702A" w:rsidRPr="0012157F" w:rsidRDefault="004F23F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94D9F4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7770" w14:textId="77777777" w:rsidR="00D2702A" w:rsidRPr="0012157F" w:rsidRDefault="00D2702A" w:rsidP="00D118C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D7FB" w14:textId="77777777" w:rsidR="00D2702A" w:rsidRPr="0012157F" w:rsidRDefault="00D2702A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C5AA6" w:rsidRPr="0012157F" w14:paraId="076397A7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8AF5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D83B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97B39C1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58BEB2A1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DA2EF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6652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60213CE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57481E4A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C0CD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C4B0B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8A7C547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1E9B4314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EF380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1738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ED78F25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4569186D" w14:textId="77777777" w:rsidR="00E21BB4" w:rsidRPr="0012157F" w:rsidRDefault="00257E73" w:rsidP="00D118C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BDAF658" w14:textId="77777777" w:rsidR="00E21BB4" w:rsidRPr="00E21BB4" w:rsidRDefault="00E21BB4" w:rsidP="00D118C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A298BA0" w14:textId="77777777" w:rsidR="00C62F57" w:rsidRDefault="00C62F5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6DE4421" w14:textId="77777777" w:rsidR="00C62F57" w:rsidRDefault="00C62F5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7E87903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7C772574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1E4CA48" w14:textId="77777777" w:rsidR="00721D87" w:rsidRPr="00721D87" w:rsidRDefault="00721D87" w:rsidP="00D118C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130D870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C27F2" w14:textId="77777777" w:rsidR="00E21BB4" w:rsidRPr="00E21BB4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3C51E92" w14:textId="77777777" w:rsidR="00E21BB4" w:rsidRPr="00721D87" w:rsidRDefault="00E21BB4" w:rsidP="00D118C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C328E98" w14:textId="77777777" w:rsidR="00C62F57" w:rsidRDefault="00257E73" w:rsidP="00D118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C1D0D5E" w14:textId="77777777" w:rsidTr="00CD4DD1">
        <w:tc>
          <w:tcPr>
            <w:tcW w:w="9104" w:type="dxa"/>
            <w:shd w:val="clear" w:color="auto" w:fill="D9D9D9"/>
          </w:tcPr>
          <w:p w14:paraId="498C7669" w14:textId="77777777" w:rsidR="00D118CD" w:rsidRDefault="00D118CD" w:rsidP="00D118C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9548F7" w14:textId="2BCBEE94" w:rsidR="00BE6F04" w:rsidRPr="00650D6C" w:rsidRDefault="00E426EB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967643" w14:textId="77777777" w:rsidR="00FE4E2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11BE512" w14:textId="77777777" w:rsidR="00D118CD" w:rsidRPr="00E426EB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56EFC8B" w14:textId="77777777" w:rsidTr="00847232">
        <w:tc>
          <w:tcPr>
            <w:tcW w:w="9104" w:type="dxa"/>
            <w:shd w:val="clear" w:color="auto" w:fill="D9D9D9"/>
          </w:tcPr>
          <w:p w14:paraId="1443BB23" w14:textId="77777777" w:rsidR="00E426EB" w:rsidRPr="00650D6C" w:rsidRDefault="00E426EB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DDB1746" w14:textId="77777777" w:rsidR="00E426EB" w:rsidRPr="0012157F" w:rsidRDefault="00E426EB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188371" w14:textId="77777777" w:rsidR="00E426EB" w:rsidRPr="00E426E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C774392" w14:textId="77777777" w:rsidR="00E426EB" w:rsidRPr="00E426EB" w:rsidRDefault="00E426EB" w:rsidP="00D118C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67F062" w14:textId="77777777" w:rsidR="00E426EB" w:rsidRPr="00FF0EBB" w:rsidRDefault="00E426EB" w:rsidP="00D118C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7DD039" w14:textId="77777777" w:rsidR="00E426EB" w:rsidRPr="00E426EB" w:rsidRDefault="00E426EB" w:rsidP="00D118C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A9CE7B" w14:textId="77777777" w:rsidR="00E426EB" w:rsidRPr="00FF0EBB" w:rsidRDefault="00E426EB" w:rsidP="00D118C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63323A" w14:textId="77777777" w:rsidR="00E426E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8ACA57" w14:textId="77777777" w:rsidR="0012157F" w:rsidRPr="0012157F" w:rsidRDefault="0012157F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813B67" w14:textId="77777777" w:rsidR="00524951" w:rsidRDefault="00FE4E2B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DD0C96A" w14:textId="77777777" w:rsidR="00524951" w:rsidRDefault="00524951" w:rsidP="00D118C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DCBD008" w14:textId="77777777" w:rsidR="00FE4E2B" w:rsidRPr="0012157F" w:rsidRDefault="00524951" w:rsidP="00D118C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EF8ABBC" w14:textId="77777777" w:rsidR="00484F88" w:rsidRPr="0012157F" w:rsidRDefault="006D536F" w:rsidP="00D118C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4E10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282A8" w14:textId="77777777" w:rsidR="004E1091" w:rsidRDefault="004E1091" w:rsidP="0038231F">
      <w:pPr>
        <w:spacing w:after="0" w:line="240" w:lineRule="auto"/>
      </w:pPr>
      <w:r>
        <w:separator/>
      </w:r>
    </w:p>
  </w:endnote>
  <w:endnote w:type="continuationSeparator" w:id="0">
    <w:p w14:paraId="5DE2E070" w14:textId="77777777" w:rsidR="004E1091" w:rsidRDefault="004E10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3443F" w14:textId="77777777" w:rsidR="007C5AA6" w:rsidRDefault="007C5A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30A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982A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D5715" w14:textId="77777777" w:rsidR="007C5AA6" w:rsidRDefault="007C5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F0B80" w14:textId="77777777" w:rsidR="004E1091" w:rsidRDefault="004E1091" w:rsidP="0038231F">
      <w:pPr>
        <w:spacing w:after="0" w:line="240" w:lineRule="auto"/>
      </w:pPr>
      <w:r>
        <w:separator/>
      </w:r>
    </w:p>
  </w:footnote>
  <w:footnote w:type="continuationSeparator" w:id="0">
    <w:p w14:paraId="074F40D0" w14:textId="77777777" w:rsidR="004E1091" w:rsidRDefault="004E1091" w:rsidP="0038231F">
      <w:pPr>
        <w:spacing w:after="0" w:line="240" w:lineRule="auto"/>
      </w:pPr>
      <w:r>
        <w:continuationSeparator/>
      </w:r>
    </w:p>
  </w:footnote>
  <w:footnote w:id="1">
    <w:p w14:paraId="7A5106A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1795AB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99BF5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4F95B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DA6E" w14:textId="77777777" w:rsidR="007C5AA6" w:rsidRDefault="007C5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A837F" w14:textId="77777777" w:rsidR="007C5AA6" w:rsidRDefault="007C5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E069B" w14:textId="77777777" w:rsidR="007C5AA6" w:rsidRDefault="007C5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743848">
    <w:abstractNumId w:val="11"/>
  </w:num>
  <w:num w:numId="2" w16cid:durableId="962662496">
    <w:abstractNumId w:val="0"/>
  </w:num>
  <w:num w:numId="3" w16cid:durableId="1527670294">
    <w:abstractNumId w:val="10"/>
  </w:num>
  <w:num w:numId="4" w16cid:durableId="440497209">
    <w:abstractNumId w:val="13"/>
  </w:num>
  <w:num w:numId="5" w16cid:durableId="159347201">
    <w:abstractNumId w:val="12"/>
  </w:num>
  <w:num w:numId="6" w16cid:durableId="1761755921">
    <w:abstractNumId w:val="9"/>
  </w:num>
  <w:num w:numId="7" w16cid:durableId="807939918">
    <w:abstractNumId w:val="1"/>
  </w:num>
  <w:num w:numId="8" w16cid:durableId="316764783">
    <w:abstractNumId w:val="6"/>
  </w:num>
  <w:num w:numId="9" w16cid:durableId="1683121206">
    <w:abstractNumId w:val="4"/>
  </w:num>
  <w:num w:numId="10" w16cid:durableId="953711830">
    <w:abstractNumId w:val="7"/>
  </w:num>
  <w:num w:numId="11" w16cid:durableId="1840340395">
    <w:abstractNumId w:val="5"/>
  </w:num>
  <w:num w:numId="12" w16cid:durableId="1016157591">
    <w:abstractNumId w:val="8"/>
  </w:num>
  <w:num w:numId="13" w16cid:durableId="1504972382">
    <w:abstractNumId w:val="3"/>
  </w:num>
  <w:num w:numId="14" w16cid:durableId="1716003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09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16C14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57F8B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634"/>
    <w:rsid w:val="003B2070"/>
    <w:rsid w:val="003B214C"/>
    <w:rsid w:val="003B7238"/>
    <w:rsid w:val="003C3B64"/>
    <w:rsid w:val="003E3FAD"/>
    <w:rsid w:val="003F024C"/>
    <w:rsid w:val="00403625"/>
    <w:rsid w:val="00407ED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1091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20B9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5AA6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DD7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368B"/>
    <w:rsid w:val="00CF3235"/>
    <w:rsid w:val="00D118CD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65DC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1106E"/>
  <w15:docId w15:val="{DDF3E1B0-CF0D-4D6A-ABB4-125D3703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5</cp:revision>
  <cp:lastPrinted>2016-07-26T10:32:00Z</cp:lastPrinted>
  <dcterms:created xsi:type="dcterms:W3CDTF">2024-04-12T08:20:00Z</dcterms:created>
  <dcterms:modified xsi:type="dcterms:W3CDTF">2025-05-20T10:34:00Z</dcterms:modified>
</cp:coreProperties>
</file>