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147D604D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59168E">
        <w:rPr>
          <w:b/>
          <w:sz w:val="22"/>
          <w:szCs w:val="22"/>
        </w:rPr>
        <w:t>aparatów do dializ firmy Fresenius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4BE66EF6" w14:textId="088E0411" w:rsidR="00A3024B" w:rsidRPr="00A3024B" w:rsidRDefault="00281DC6" w:rsidP="00A3024B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b/>
          <w:sz w:val="22"/>
        </w:rPr>
      </w:pPr>
      <w:r w:rsidRPr="00A3024B">
        <w:rPr>
          <w:b/>
          <w:sz w:val="22"/>
        </w:rPr>
        <w:t>SKŁADAMY OFERTĘ</w:t>
      </w:r>
      <w:r w:rsidRPr="00A3024B">
        <w:rPr>
          <w:sz w:val="22"/>
        </w:rPr>
        <w:t xml:space="preserve"> </w:t>
      </w:r>
      <w:r w:rsidR="00A3024B">
        <w:rPr>
          <w:sz w:val="22"/>
        </w:rPr>
        <w:t xml:space="preserve">na wykonanie przeglądów i napraw z wymianą części </w:t>
      </w:r>
      <w:r w:rsidR="00A3024B" w:rsidRPr="001F5C81">
        <w:rPr>
          <w:sz w:val="22"/>
          <w:u w:val="single"/>
        </w:rPr>
        <w:t>uwzględniającą dojazd do Zamawiającego</w:t>
      </w:r>
      <w:r w:rsidR="00A3024B">
        <w:rPr>
          <w:sz w:val="22"/>
        </w:rPr>
        <w:t xml:space="preserve"> </w:t>
      </w:r>
      <w:r w:rsidR="00A3024B" w:rsidRPr="00281DC6">
        <w:rPr>
          <w:sz w:val="22"/>
        </w:rPr>
        <w:t>na wykonanie przedmiotu zamówienia zgodnie ze Specyfikacją Warunków Zamówienia</w:t>
      </w:r>
      <w:r w:rsidR="00A3024B">
        <w:rPr>
          <w:sz w:val="22"/>
        </w:rPr>
        <w:t xml:space="preserve"> oraz wzorem umowy</w:t>
      </w:r>
      <w:r w:rsidR="00A3024B" w:rsidRPr="00281DC6">
        <w:rPr>
          <w:sz w:val="22"/>
        </w:rPr>
        <w:t>, stosując niżej wymienione stawki:</w:t>
      </w:r>
    </w:p>
    <w:p w14:paraId="541C4D62" w14:textId="77777777" w:rsidR="00A3024B" w:rsidRDefault="00A3024B" w:rsidP="00A3024B">
      <w:pPr>
        <w:spacing w:after="120" w:line="276" w:lineRule="auto"/>
        <w:contextualSpacing/>
        <w:jc w:val="both"/>
        <w:rPr>
          <w:b/>
          <w:sz w:val="22"/>
        </w:rPr>
      </w:pPr>
    </w:p>
    <w:p w14:paraId="6B412956" w14:textId="77777777" w:rsidR="00A3024B" w:rsidRPr="00A3024B" w:rsidRDefault="00A3024B" w:rsidP="00A3024B">
      <w:pPr>
        <w:spacing w:after="120" w:line="276" w:lineRule="auto"/>
        <w:contextualSpacing/>
        <w:jc w:val="both"/>
        <w:rPr>
          <w:b/>
          <w:sz w:val="22"/>
        </w:rPr>
      </w:pPr>
    </w:p>
    <w:p w14:paraId="62053A52" w14:textId="77777777" w:rsidR="00A3024B" w:rsidRPr="00A3024B" w:rsidRDefault="00A3024B" w:rsidP="00A3024B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6C3FEFA" w14:textId="549D9BA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281DC6">
        <w:rPr>
          <w:bCs/>
          <w:sz w:val="22"/>
        </w:rPr>
        <w:lastRenderedPageBreak/>
        <w:t xml:space="preserve">Wartość netto za wykonanie całości przedmiotu </w:t>
      </w:r>
      <w:bookmarkStart w:id="4" w:name="_Hlk115872913"/>
      <w:r w:rsidR="00F67712">
        <w:rPr>
          <w:bCs/>
          <w:sz w:val="22"/>
        </w:rPr>
        <w:t xml:space="preserve">(przeglądy plus pakiet </w:t>
      </w:r>
      <w:r w:rsidR="0059168E">
        <w:rPr>
          <w:bCs/>
          <w:sz w:val="22"/>
        </w:rPr>
        <w:t>1</w:t>
      </w:r>
      <w:r w:rsidR="00A3024B">
        <w:rPr>
          <w:bCs/>
          <w:sz w:val="22"/>
        </w:rPr>
        <w:t>00</w:t>
      </w:r>
      <w:r w:rsidR="00F67712">
        <w:rPr>
          <w:bCs/>
          <w:sz w:val="22"/>
        </w:rPr>
        <w:t xml:space="preserve"> roboczogodzin </w:t>
      </w:r>
      <w:r w:rsidR="00A3024B">
        <w:rPr>
          <w:bCs/>
          <w:sz w:val="22"/>
        </w:rPr>
        <w:br/>
      </w:r>
      <w:r w:rsidR="00F67712">
        <w:rPr>
          <w:bCs/>
          <w:sz w:val="22"/>
        </w:rPr>
        <w:t xml:space="preserve">dla napraw) </w:t>
      </w:r>
      <w:bookmarkEnd w:id="4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2E2180D2" w:rsidR="00281DC6" w:rsidRPr="00281DC6" w:rsidRDefault="00A3024B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281DC6" w:rsidRPr="00281DC6">
        <w:rPr>
          <w:b/>
          <w:sz w:val="22"/>
        </w:rPr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</w:t>
      </w:r>
      <w:r w:rsidR="0059168E">
        <w:rPr>
          <w:b/>
          <w:sz w:val="22"/>
        </w:rPr>
        <w:t>1</w:t>
      </w:r>
      <w:r>
        <w:rPr>
          <w:b/>
          <w:sz w:val="22"/>
        </w:rPr>
        <w:t>0</w:t>
      </w:r>
      <w:r w:rsidR="00F67712" w:rsidRPr="00F67712">
        <w:rPr>
          <w:b/>
          <w:sz w:val="22"/>
        </w:rPr>
        <w:t xml:space="preserve">0 roboczogodzin dla napraw) </w:t>
      </w:r>
      <w:r w:rsidR="00281DC6"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5E882D92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 w:rsidR="0059168E"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</w:t>
      </w:r>
      <w:r w:rsidR="0059168E">
        <w:rPr>
          <w:bCs/>
          <w:sz w:val="22"/>
        </w:rPr>
        <w:t>/Wykaz</w:t>
      </w:r>
      <w:r w:rsidR="0049166A">
        <w:rPr>
          <w:bCs/>
          <w:sz w:val="22"/>
        </w:rPr>
        <w:t>em</w:t>
      </w:r>
      <w:r w:rsidR="0059168E">
        <w:rPr>
          <w:bCs/>
          <w:sz w:val="22"/>
        </w:rPr>
        <w:t xml:space="preserve"> urządzeń do serwisowania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1E0277BE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59168E">
        <w:t>24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3832427" w14:textId="3BD5BE2F" w:rsidR="00A3024B" w:rsidRDefault="00A3024B" w:rsidP="00A3024B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</w:t>
      </w:r>
      <w:r w:rsidR="0059168E">
        <w:t xml:space="preserve">≥ 48 </w:t>
      </w:r>
      <w:r>
        <w:t xml:space="preserve">h – </w:t>
      </w:r>
      <w:bookmarkStart w:id="5" w:name="_Hlk192592936"/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bookmarkEnd w:id="5"/>
      <w:r>
        <w:t>, 24 h</w:t>
      </w:r>
      <w:r w:rsidR="0059168E">
        <w:t xml:space="preserve"> – 47 h</w:t>
      </w:r>
      <w:r>
        <w:t xml:space="preserve">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59168E">
        <w:rPr>
          <w:bCs/>
          <w:iCs/>
          <w:color w:val="000000"/>
          <w:sz w:val="22"/>
          <w:szCs w:val="22"/>
          <w:u w:val="single"/>
        </w:rPr>
        <w:t>,</w:t>
      </w:r>
      <w:r w:rsidR="0059168E">
        <w:rPr>
          <w:bCs/>
          <w:iCs/>
          <w:color w:val="000000"/>
          <w:sz w:val="22"/>
          <w:szCs w:val="22"/>
        </w:rPr>
        <w:t xml:space="preserve"> ≤ 23</w:t>
      </w:r>
      <w:r w:rsidR="0059168E">
        <w:t xml:space="preserve"> h - </w:t>
      </w:r>
      <w:r w:rsidR="0059168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02507095" w14:textId="4C4F140A" w:rsidR="00A3024B" w:rsidRDefault="00A3024B" w:rsidP="00A3024B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62FBAF10" w14:textId="2809FAAF" w:rsidR="00A3024B" w:rsidRDefault="00A3024B" w:rsidP="00A3024B">
      <w:pPr>
        <w:jc w:val="both"/>
        <w:rPr>
          <w:u w:val="single"/>
        </w:rPr>
      </w:pPr>
      <w:bookmarkStart w:id="6" w:name="_Hlk68071934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="0059168E">
        <w:rPr>
          <w:u w:val="single"/>
        </w:rPr>
        <w:t>objętego przedmiotem zamówienia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bookmarkEnd w:id="6"/>
    <w:p w14:paraId="12723D6E" w14:textId="5C0A3898" w:rsidR="00A3024B" w:rsidRDefault="00D200D8" w:rsidP="00A3024B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</w:t>
      </w:r>
      <w:r w:rsidR="00A3024B">
        <w:rPr>
          <w:b/>
        </w:rPr>
        <w:t>4</w:t>
      </w:r>
      <w:r>
        <w:rPr>
          <w:b/>
        </w:rPr>
        <w:t>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</w:t>
      </w:r>
      <w:bookmarkStart w:id="7" w:name="_Hlk51753816"/>
      <w:bookmarkStart w:id="8" w:name="_Hlk50105795"/>
      <w:bookmarkEnd w:id="3"/>
      <w:r w:rsidR="00A3024B">
        <w:t xml:space="preserve">(wpisać odpowiednio: </w:t>
      </w:r>
      <w:r w:rsidR="00A3024B">
        <w:br/>
        <w:t xml:space="preserve">≤ 6 miesięcy - </w:t>
      </w:r>
      <w:r w:rsidR="00A3024B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A3024B">
        <w:t>, ≥ 7-1</w:t>
      </w:r>
      <w:r w:rsidR="0059168E">
        <w:t>2</w:t>
      </w:r>
      <w:r w:rsidR="00A3024B">
        <w:t xml:space="preserve"> miesięcy - </w:t>
      </w:r>
      <w:r w:rsidR="00A3024B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A3024B">
        <w:t>) od daty podpisania protokołu odbioru</w:t>
      </w:r>
    </w:p>
    <w:p w14:paraId="001A10B3" w14:textId="43AB56A3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7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81A5747" w14:textId="77777777" w:rsidR="00752AFF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 xml:space="preserve">w sposób określony w art. 22 § 1 Ustawy z dnia 26 czerwca 1974 r.  Kodeks Pracy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(Dz.U. z 2014 r, poz. 1502, z późn. zm.)</w:t>
      </w:r>
    </w:p>
    <w:p w14:paraId="35932B11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9E7F0B5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20A3F2D" w14:textId="77777777" w:rsidR="00752AFF" w:rsidRPr="00281DC6" w:rsidRDefault="00752AFF" w:rsidP="00752AFF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E2658A5" w14:textId="77777777" w:rsidR="00752AFF" w:rsidRPr="00281DC6" w:rsidRDefault="00752AFF" w:rsidP="00752AFF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752AFF" w:rsidRPr="00281DC6" w14:paraId="4A98D9FE" w14:textId="77777777" w:rsidTr="0026444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238DBC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011CF7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8C12E5D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61C6699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752AFF" w:rsidRPr="00281DC6" w14:paraId="1CCC5162" w14:textId="77777777" w:rsidTr="0026444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FBA04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01600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8E313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5ACB48" w14:textId="77777777" w:rsidR="00752AFF" w:rsidRPr="0062266B" w:rsidRDefault="00752AFF" w:rsidP="00752AFF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7356936" w14:textId="77777777" w:rsidR="00752AFF" w:rsidRDefault="00752AFF" w:rsidP="00752AFF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07123794" w14:textId="77777777" w:rsidR="00752AFF" w:rsidRDefault="00752AFF" w:rsidP="00752AFF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60EADF03" w14:textId="77777777" w:rsidR="00752AFF" w:rsidRPr="00A14CA3" w:rsidRDefault="00752AFF" w:rsidP="00752AFF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7563DB33" w14:textId="77777777" w:rsidR="0049166A" w:rsidRPr="00281DC6" w:rsidRDefault="0049166A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lastRenderedPageBreak/>
        <w:t>Informacja</w:t>
      </w:r>
      <w:proofErr w:type="spellEnd"/>
    </w:p>
    <w:p w14:paraId="1CADA5BE" w14:textId="77777777" w:rsidR="00752AFF" w:rsidRPr="00085C92" w:rsidRDefault="00281DC6" w:rsidP="00752AFF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752AFF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4CBC2897" w14:textId="77777777" w:rsidR="00752AFF" w:rsidRPr="00281DC6" w:rsidRDefault="00752AFF" w:rsidP="00752AFF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696DF608" w14:textId="77777777" w:rsidR="00752AFF" w:rsidRPr="00085C92" w:rsidRDefault="00752AFF" w:rsidP="00752AFF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A846E31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5842D1D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AC366CF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54BF2A8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DA9009A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57891199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750BF3" w14:textId="77777777" w:rsidR="00752AFF" w:rsidRPr="00085C92" w:rsidRDefault="00752AFF" w:rsidP="00752AFF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65583C4C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50E1358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808C162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D7A6369" w14:textId="77777777" w:rsidR="00752AFF" w:rsidRDefault="00752AFF" w:rsidP="00752AFF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B448D82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FF59051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066F7965" w:rsidR="00D74BC1" w:rsidRDefault="00281DC6">
    <w:pPr>
      <w:pStyle w:val="Nagwek"/>
    </w:pPr>
    <w:r>
      <w:t>Znak sprawy: SZW/DZP/</w:t>
    </w:r>
    <w:r w:rsidR="0059168E">
      <w:t>51</w:t>
    </w:r>
    <w:r>
      <w:t>/202</w:t>
    </w:r>
    <w:r w:rsidR="00A3024B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E166F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5D214D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ABC5C9A"/>
    <w:multiLevelType w:val="hybridMultilevel"/>
    <w:tmpl w:val="AB2E770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03016FB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8172225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A221B4A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15937"/>
    <w:multiLevelType w:val="hybridMultilevel"/>
    <w:tmpl w:val="A42E002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DED5D59"/>
    <w:multiLevelType w:val="hybridMultilevel"/>
    <w:tmpl w:val="32CE691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F0A330B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3897FF9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63C163F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F82F3A"/>
    <w:multiLevelType w:val="hybridMultilevel"/>
    <w:tmpl w:val="A42E002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3"/>
  </w:num>
  <w:num w:numId="2" w16cid:durableId="1906186095">
    <w:abstractNumId w:val="12"/>
  </w:num>
  <w:num w:numId="3" w16cid:durableId="1681618092">
    <w:abstractNumId w:val="6"/>
  </w:num>
  <w:num w:numId="4" w16cid:durableId="484904262">
    <w:abstractNumId w:val="7"/>
  </w:num>
  <w:num w:numId="5" w16cid:durableId="851455046">
    <w:abstractNumId w:val="11"/>
  </w:num>
  <w:num w:numId="6" w16cid:durableId="782267413">
    <w:abstractNumId w:val="4"/>
  </w:num>
  <w:num w:numId="7" w16cid:durableId="294062667">
    <w:abstractNumId w:val="5"/>
  </w:num>
  <w:num w:numId="8" w16cid:durableId="2095129730">
    <w:abstractNumId w:val="14"/>
  </w:num>
  <w:num w:numId="9" w16cid:durableId="1042438159">
    <w:abstractNumId w:val="2"/>
  </w:num>
  <w:num w:numId="10" w16cid:durableId="1642884726">
    <w:abstractNumId w:val="9"/>
  </w:num>
  <w:num w:numId="11" w16cid:durableId="1646203604">
    <w:abstractNumId w:val="8"/>
  </w:num>
  <w:num w:numId="12" w16cid:durableId="962999383">
    <w:abstractNumId w:val="10"/>
  </w:num>
  <w:num w:numId="13" w16cid:durableId="1113937459">
    <w:abstractNumId w:val="0"/>
  </w:num>
  <w:num w:numId="14" w16cid:durableId="843780951">
    <w:abstractNumId w:val="1"/>
  </w:num>
  <w:num w:numId="15" w16cid:durableId="149194695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263B7"/>
    <w:rsid w:val="00281DC6"/>
    <w:rsid w:val="002D0B11"/>
    <w:rsid w:val="0030391A"/>
    <w:rsid w:val="003A652F"/>
    <w:rsid w:val="003B13D5"/>
    <w:rsid w:val="004127BF"/>
    <w:rsid w:val="00442DD1"/>
    <w:rsid w:val="00443C09"/>
    <w:rsid w:val="00460383"/>
    <w:rsid w:val="00467243"/>
    <w:rsid w:val="004858D2"/>
    <w:rsid w:val="0049166A"/>
    <w:rsid w:val="004A2566"/>
    <w:rsid w:val="005001EB"/>
    <w:rsid w:val="0051587F"/>
    <w:rsid w:val="00535E57"/>
    <w:rsid w:val="00547C13"/>
    <w:rsid w:val="0059168E"/>
    <w:rsid w:val="00592545"/>
    <w:rsid w:val="005A70C7"/>
    <w:rsid w:val="00613B65"/>
    <w:rsid w:val="00635C6E"/>
    <w:rsid w:val="006929C9"/>
    <w:rsid w:val="006A2CCB"/>
    <w:rsid w:val="00740C0B"/>
    <w:rsid w:val="00752AFF"/>
    <w:rsid w:val="007717C3"/>
    <w:rsid w:val="007D1797"/>
    <w:rsid w:val="0080270C"/>
    <w:rsid w:val="00813379"/>
    <w:rsid w:val="0086534C"/>
    <w:rsid w:val="008D29B6"/>
    <w:rsid w:val="00925993"/>
    <w:rsid w:val="00942685"/>
    <w:rsid w:val="009C642E"/>
    <w:rsid w:val="009E5297"/>
    <w:rsid w:val="00A3024B"/>
    <w:rsid w:val="00A35DA2"/>
    <w:rsid w:val="00A45690"/>
    <w:rsid w:val="00AC0106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2537A"/>
    <w:rsid w:val="00F377D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4</Pages>
  <Words>882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12</cp:revision>
  <cp:lastPrinted>2007-10-05T06:59:00Z</cp:lastPrinted>
  <dcterms:created xsi:type="dcterms:W3CDTF">2022-10-05T12:38:00Z</dcterms:created>
  <dcterms:modified xsi:type="dcterms:W3CDTF">2025-05-21T08:35:00Z</dcterms:modified>
</cp:coreProperties>
</file>