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DBFF5" w14:textId="7737F62E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</w:t>
      </w:r>
      <w:r w:rsidR="00FF662C">
        <w:rPr>
          <w:sz w:val="22"/>
          <w:szCs w:val="22"/>
        </w:rPr>
        <w:t>5</w:t>
      </w:r>
      <w:r w:rsidRPr="0004732C">
        <w:rPr>
          <w:sz w:val="22"/>
          <w:szCs w:val="22"/>
        </w:rPr>
        <w:t>-</w:t>
      </w:r>
      <w:r w:rsidR="005E29D2">
        <w:rPr>
          <w:sz w:val="22"/>
          <w:szCs w:val="22"/>
        </w:rPr>
        <w:t>0</w:t>
      </w:r>
      <w:r w:rsidR="0027248B">
        <w:rPr>
          <w:sz w:val="22"/>
          <w:szCs w:val="22"/>
        </w:rPr>
        <w:t>5</w:t>
      </w:r>
      <w:r w:rsidRPr="0004732C">
        <w:rPr>
          <w:sz w:val="22"/>
          <w:szCs w:val="22"/>
        </w:rPr>
        <w:t>-</w:t>
      </w:r>
      <w:r w:rsidR="0027248B">
        <w:rPr>
          <w:sz w:val="22"/>
          <w:szCs w:val="22"/>
        </w:rPr>
        <w:t>21</w:t>
      </w: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20BF8E38" w:rsidR="00F16C50" w:rsidRPr="00BD5546" w:rsidRDefault="00A4628A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732C"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04732C"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58D8206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732C" w:rsidRPr="0004732C">
        <w:rPr>
          <w:bCs/>
          <w:sz w:val="22"/>
          <w:szCs w:val="22"/>
        </w:rPr>
        <w:t>SZW/DZP/</w:t>
      </w:r>
      <w:r w:rsidR="0027248B">
        <w:rPr>
          <w:bCs/>
          <w:sz w:val="22"/>
          <w:szCs w:val="22"/>
        </w:rPr>
        <w:t>46</w:t>
      </w:r>
      <w:r w:rsidR="0004732C" w:rsidRPr="0004732C">
        <w:rPr>
          <w:bCs/>
          <w:sz w:val="22"/>
          <w:szCs w:val="22"/>
        </w:rPr>
        <w:t>/202</w:t>
      </w:r>
      <w:r w:rsidR="00FF662C">
        <w:rPr>
          <w:bCs/>
          <w:sz w:val="22"/>
          <w:szCs w:val="22"/>
        </w:rPr>
        <w:t>5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1846C5EE" w:rsidR="00F16C50" w:rsidRPr="00D91931" w:rsidRDefault="001958E7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14:paraId="3706F903" w14:textId="11110315" w:rsidR="00F16C5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</w:t>
      </w:r>
      <w:r w:rsidR="001958E7">
        <w:rPr>
          <w:rFonts w:ascii="Times New Roman" w:hAnsi="Times New Roman"/>
          <w:sz w:val="28"/>
          <w:szCs w:val="28"/>
        </w:rPr>
        <w:t>przekazaniu zmiany w treści ogłoszenia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13C1E" w:rsidRPr="00607F9B" w14:paraId="74BBC90A" w14:textId="77777777" w:rsidTr="000879E6">
        <w:trPr>
          <w:trHeight w:val="638"/>
        </w:trPr>
        <w:tc>
          <w:tcPr>
            <w:tcW w:w="959" w:type="dxa"/>
            <w:shd w:val="clear" w:color="auto" w:fill="auto"/>
          </w:tcPr>
          <w:p w14:paraId="06216672" w14:textId="77777777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616113C" w14:textId="1F3B4F85" w:rsidR="00613C1E" w:rsidRDefault="00613C1E" w:rsidP="000879E6">
            <w:pPr>
              <w:spacing w:after="60" w:line="276" w:lineRule="auto"/>
              <w:jc w:val="both"/>
              <w:rPr>
                <w:b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330B">
              <w:rPr>
                <w:sz w:val="22"/>
                <w:szCs w:val="22"/>
              </w:rPr>
              <w:t>przetarg</w:t>
            </w:r>
            <w:r w:rsidR="001958E7">
              <w:rPr>
                <w:sz w:val="22"/>
                <w:szCs w:val="22"/>
              </w:rPr>
              <w:t>u</w:t>
            </w:r>
            <w:r w:rsidRPr="0042330B">
              <w:rPr>
                <w:sz w:val="22"/>
                <w:szCs w:val="22"/>
              </w:rPr>
              <w:t xml:space="preserve"> nieograniczon</w:t>
            </w:r>
            <w:r w:rsidR="001958E7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27248B">
              <w:t xml:space="preserve"> </w:t>
            </w:r>
            <w:r w:rsidR="0027248B" w:rsidRPr="0027248B">
              <w:rPr>
                <w:b/>
                <w:bCs/>
                <w:sz w:val="22"/>
                <w:szCs w:val="22"/>
              </w:rPr>
              <w:t>Zakup sprzętu na potrzeby Oddział Kardiologii Inwazyjnej i Chorób Wewnętrznych z Pododdziałem Intensywnej Opieki Kardiologicznej w ramach realizacji zadania "Poprawa opieki nad pacjentem kardiologicznym w Szpitalu Wojewódzkim w Poznaniu"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FF662C">
              <w:rPr>
                <w:bCs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330B">
              <w:rPr>
                <w:b/>
                <w:sz w:val="22"/>
                <w:szCs w:val="22"/>
              </w:rPr>
              <w:t>SZW/DZP/</w:t>
            </w:r>
            <w:r w:rsidR="0027248B">
              <w:rPr>
                <w:b/>
                <w:sz w:val="22"/>
                <w:szCs w:val="22"/>
              </w:rPr>
              <w:t>46</w:t>
            </w:r>
            <w:r w:rsidRPr="0042330B">
              <w:rPr>
                <w:b/>
                <w:sz w:val="22"/>
                <w:szCs w:val="22"/>
              </w:rPr>
              <w:t>/202</w:t>
            </w:r>
            <w:r w:rsidR="00FF662C">
              <w:rPr>
                <w:b/>
                <w:sz w:val="22"/>
                <w:szCs w:val="22"/>
              </w:rPr>
              <w:t>5</w:t>
            </w:r>
          </w:p>
          <w:p w14:paraId="4A63E101" w14:textId="0B1C5565" w:rsidR="003502A8" w:rsidRPr="00607F9B" w:rsidRDefault="003502A8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5F5D67D2" w14:textId="1D64C17A" w:rsidR="00613C1E" w:rsidRDefault="00613C1E" w:rsidP="00613C1E"/>
    <w:p w14:paraId="2A958729" w14:textId="3E594063" w:rsidR="00B43AD9" w:rsidRPr="001958E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  <w:r w:rsidR="001958E7">
        <w:rPr>
          <w:rFonts w:ascii="Times New Roman" w:hAnsi="Times New Roman"/>
          <w:b/>
          <w:szCs w:val="22"/>
        </w:rPr>
        <w:t xml:space="preserve">, </w:t>
      </w:r>
      <w:r w:rsidR="0004732C" w:rsidRPr="0004732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 xml:space="preserve">że </w:t>
      </w:r>
      <w:r w:rsidR="00FF662C">
        <w:rPr>
          <w:rFonts w:ascii="Times New Roman" w:hAnsi="Times New Roman"/>
          <w:szCs w:val="22"/>
        </w:rPr>
        <w:t xml:space="preserve">w dniu </w:t>
      </w:r>
      <w:r w:rsidR="00944A1F">
        <w:rPr>
          <w:rFonts w:ascii="Times New Roman" w:hAnsi="Times New Roman"/>
          <w:szCs w:val="22"/>
        </w:rPr>
        <w:t>21</w:t>
      </w:r>
      <w:r w:rsidR="00FF662C">
        <w:rPr>
          <w:rFonts w:ascii="Times New Roman" w:hAnsi="Times New Roman"/>
          <w:szCs w:val="22"/>
        </w:rPr>
        <w:t>.0</w:t>
      </w:r>
      <w:r w:rsidR="00944A1F">
        <w:rPr>
          <w:rFonts w:ascii="Times New Roman" w:hAnsi="Times New Roman"/>
          <w:szCs w:val="22"/>
        </w:rPr>
        <w:t>5</w:t>
      </w:r>
      <w:r w:rsidR="00FF662C">
        <w:rPr>
          <w:rFonts w:ascii="Times New Roman" w:hAnsi="Times New Roman"/>
          <w:szCs w:val="22"/>
        </w:rPr>
        <w:t xml:space="preserve">.2025 r. </w:t>
      </w:r>
      <w:r w:rsidR="00B43AD9">
        <w:rPr>
          <w:rFonts w:ascii="Times New Roman" w:hAnsi="Times New Roman"/>
          <w:szCs w:val="22"/>
        </w:rPr>
        <w:t xml:space="preserve">przekazał do publikacji w DUUE zmianę terminu składania i otwarcia ofert </w:t>
      </w:r>
      <w:r w:rsidR="00FF662C">
        <w:rPr>
          <w:rFonts w:ascii="Times New Roman" w:hAnsi="Times New Roman"/>
          <w:szCs w:val="22"/>
        </w:rPr>
        <w:br/>
      </w:r>
      <w:r w:rsidR="00B43AD9">
        <w:rPr>
          <w:rFonts w:ascii="Times New Roman" w:hAnsi="Times New Roman"/>
          <w:szCs w:val="22"/>
        </w:rPr>
        <w:t>oraz zmianę terminu związania ofertą.</w:t>
      </w:r>
    </w:p>
    <w:p w14:paraId="456EFBC2" w14:textId="4CFA551C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 xml:space="preserve"> </w:t>
      </w:r>
      <w:r w:rsidR="00A4628A">
        <w:rPr>
          <w:rFonts w:ascii="Times New Roman" w:hAnsi="Times New Roman"/>
          <w:szCs w:val="22"/>
        </w:rPr>
        <w:t xml:space="preserve">podane w pierwotnym ogłoszeniu </w:t>
      </w:r>
      <w:r>
        <w:rPr>
          <w:rFonts w:ascii="Times New Roman" w:hAnsi="Times New Roman"/>
          <w:szCs w:val="22"/>
        </w:rPr>
        <w:t>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</w:t>
      </w:r>
      <w:r w:rsidR="00A4628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>w dniu publikacji ogłoszenia</w:t>
      </w:r>
      <w:r w:rsidR="00565990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o zmianie. Tym samym obecna data składania </w:t>
      </w:r>
      <w:r w:rsidR="006C6FB6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>i otwarcia</w:t>
      </w:r>
      <w:r w:rsidR="006C6FB6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ofert </w:t>
      </w:r>
      <w:r w:rsidR="0089082A">
        <w:rPr>
          <w:rFonts w:ascii="Times New Roman" w:hAnsi="Times New Roman"/>
          <w:szCs w:val="22"/>
        </w:rPr>
        <w:t>(tj.</w:t>
      </w:r>
      <w:r w:rsidR="00A4628A">
        <w:rPr>
          <w:rFonts w:ascii="Times New Roman" w:hAnsi="Times New Roman"/>
          <w:szCs w:val="22"/>
        </w:rPr>
        <w:t xml:space="preserve"> </w:t>
      </w:r>
      <w:r w:rsidR="00FF662C">
        <w:rPr>
          <w:rFonts w:ascii="Times New Roman" w:hAnsi="Times New Roman"/>
          <w:szCs w:val="22"/>
        </w:rPr>
        <w:t>2</w:t>
      </w:r>
      <w:r w:rsidR="00944A1F">
        <w:rPr>
          <w:rFonts w:ascii="Times New Roman" w:hAnsi="Times New Roman"/>
          <w:szCs w:val="22"/>
        </w:rPr>
        <w:t>2</w:t>
      </w:r>
      <w:r w:rsidR="0089082A">
        <w:rPr>
          <w:rFonts w:ascii="Times New Roman" w:hAnsi="Times New Roman"/>
          <w:szCs w:val="22"/>
        </w:rPr>
        <w:t>.0</w:t>
      </w:r>
      <w:r w:rsidR="00944A1F">
        <w:rPr>
          <w:rFonts w:ascii="Times New Roman" w:hAnsi="Times New Roman"/>
          <w:szCs w:val="22"/>
        </w:rPr>
        <w:t>5</w:t>
      </w:r>
      <w:r w:rsidR="0089082A">
        <w:rPr>
          <w:rFonts w:ascii="Times New Roman" w:hAnsi="Times New Roman"/>
          <w:szCs w:val="22"/>
        </w:rPr>
        <w:t>.202</w:t>
      </w:r>
      <w:r w:rsidR="00FF662C">
        <w:rPr>
          <w:rFonts w:ascii="Times New Roman" w:hAnsi="Times New Roman"/>
          <w:szCs w:val="22"/>
        </w:rPr>
        <w:t>5</w:t>
      </w:r>
      <w:r w:rsidR="00433435">
        <w:rPr>
          <w:rFonts w:ascii="Times New Roman" w:hAnsi="Times New Roman"/>
          <w:szCs w:val="22"/>
        </w:rPr>
        <w:t xml:space="preserve"> r.</w:t>
      </w:r>
      <w:r w:rsidR="0089082A">
        <w:rPr>
          <w:rFonts w:ascii="Times New Roman" w:hAnsi="Times New Roman"/>
          <w:szCs w:val="22"/>
        </w:rPr>
        <w:t>)</w:t>
      </w:r>
      <w:r w:rsidR="00A4628A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>nie</w:t>
      </w:r>
      <w:r w:rsidR="00A4628A">
        <w:rPr>
          <w:rFonts w:ascii="Times New Roman" w:hAnsi="Times New Roman"/>
          <w:szCs w:val="22"/>
        </w:rPr>
        <w:t xml:space="preserve"> jest </w:t>
      </w:r>
      <w:r>
        <w:rPr>
          <w:rFonts w:ascii="Times New Roman" w:hAnsi="Times New Roman"/>
          <w:szCs w:val="22"/>
        </w:rPr>
        <w:t>datą</w:t>
      </w:r>
      <w:r w:rsidR="00A4628A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>wskazaną w przedmiotowej zmianie.</w:t>
      </w:r>
    </w:p>
    <w:p w14:paraId="4DBD2B16" w14:textId="60ABFB19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613C1E">
        <w:rPr>
          <w:sz w:val="22"/>
          <w:szCs w:val="22"/>
        </w:rPr>
        <w:t>aj</w:t>
      </w:r>
      <w:r w:rsidR="005D0C8A">
        <w:rPr>
          <w:sz w:val="22"/>
          <w:szCs w:val="22"/>
        </w:rPr>
        <w:t>ą</w:t>
      </w:r>
      <w:r w:rsidRPr="00D91931">
        <w:rPr>
          <w:sz w:val="22"/>
          <w:szCs w:val="22"/>
        </w:rPr>
        <w:t xml:space="preserve"> zmianie miejsce </w:t>
      </w:r>
      <w:r w:rsidR="00613C1E">
        <w:rPr>
          <w:sz w:val="22"/>
          <w:szCs w:val="22"/>
        </w:rPr>
        <w:t xml:space="preserve">i godziny </w:t>
      </w:r>
      <w:r w:rsidRPr="00D91931">
        <w:rPr>
          <w:sz w:val="22"/>
          <w:szCs w:val="22"/>
        </w:rPr>
        <w:t xml:space="preserve">składania i otwarcia ofert. </w:t>
      </w:r>
    </w:p>
    <w:p w14:paraId="627FBA5A" w14:textId="591CFC9D" w:rsidR="0089082A" w:rsidRDefault="0089082A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0B139D18" w14:textId="77777777" w:rsidR="00475168" w:rsidRDefault="00475168" w:rsidP="00475168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Zamawiający</w:t>
      </w:r>
    </w:p>
    <w:p w14:paraId="0A7E5160" w14:textId="77777777" w:rsidR="00475168" w:rsidRDefault="00475168" w:rsidP="00475168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/-/ p. o. Z-cy Dyrektora </w:t>
      </w:r>
    </w:p>
    <w:p w14:paraId="2B04976F" w14:textId="77777777" w:rsidR="00475168" w:rsidRDefault="00475168" w:rsidP="00475168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ds. Administracyjnych</w:t>
      </w:r>
    </w:p>
    <w:p w14:paraId="6A3242B5" w14:textId="77777777" w:rsidR="00475168" w:rsidRDefault="00475168" w:rsidP="00475168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Krystyna Piątkowska</w:t>
      </w:r>
    </w:p>
    <w:p w14:paraId="2535FB3D" w14:textId="77777777" w:rsidR="00475168" w:rsidRDefault="00475168" w:rsidP="00475168">
      <w:pPr>
        <w:spacing w:before="120" w:after="120"/>
        <w:ind w:left="567"/>
        <w:jc w:val="right"/>
      </w:pPr>
    </w:p>
    <w:p w14:paraId="4813FEC8" w14:textId="3A9FFF38" w:rsidR="0089082A" w:rsidRPr="0046562F" w:rsidRDefault="0089082A" w:rsidP="00944A1F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</w:p>
    <w:p w14:paraId="6B479C41" w14:textId="77777777" w:rsidR="004D207B" w:rsidRPr="0046562F" w:rsidRDefault="004D207B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lastRenderedPageBreak/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97743" w14:textId="6061B8EE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3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122"/>
    <w:rsid w:val="0004732C"/>
    <w:rsid w:val="00136AEA"/>
    <w:rsid w:val="0015679F"/>
    <w:rsid w:val="001958E7"/>
    <w:rsid w:val="001C5A4C"/>
    <w:rsid w:val="00247BC5"/>
    <w:rsid w:val="00260753"/>
    <w:rsid w:val="0027248B"/>
    <w:rsid w:val="002776F2"/>
    <w:rsid w:val="002F480A"/>
    <w:rsid w:val="0033399E"/>
    <w:rsid w:val="003502A8"/>
    <w:rsid w:val="0037248D"/>
    <w:rsid w:val="003D12E3"/>
    <w:rsid w:val="00416659"/>
    <w:rsid w:val="00433435"/>
    <w:rsid w:val="004360B0"/>
    <w:rsid w:val="0046562F"/>
    <w:rsid w:val="00475168"/>
    <w:rsid w:val="00497A3B"/>
    <w:rsid w:val="004D207B"/>
    <w:rsid w:val="004E022D"/>
    <w:rsid w:val="004E2FE6"/>
    <w:rsid w:val="004F079B"/>
    <w:rsid w:val="004F1D83"/>
    <w:rsid w:val="00540D03"/>
    <w:rsid w:val="00554762"/>
    <w:rsid w:val="00565990"/>
    <w:rsid w:val="00581997"/>
    <w:rsid w:val="005D0C8A"/>
    <w:rsid w:val="005E29D2"/>
    <w:rsid w:val="005F4BC0"/>
    <w:rsid w:val="00613C1E"/>
    <w:rsid w:val="006A0D80"/>
    <w:rsid w:val="006C06D5"/>
    <w:rsid w:val="006C6FB6"/>
    <w:rsid w:val="00705953"/>
    <w:rsid w:val="00727D1F"/>
    <w:rsid w:val="00797C4E"/>
    <w:rsid w:val="00816FE0"/>
    <w:rsid w:val="00820E2C"/>
    <w:rsid w:val="008365E9"/>
    <w:rsid w:val="0089082A"/>
    <w:rsid w:val="008C4707"/>
    <w:rsid w:val="00901D47"/>
    <w:rsid w:val="00940C54"/>
    <w:rsid w:val="00944A1F"/>
    <w:rsid w:val="00945187"/>
    <w:rsid w:val="00955CEB"/>
    <w:rsid w:val="00972F59"/>
    <w:rsid w:val="00A253F5"/>
    <w:rsid w:val="00A4628A"/>
    <w:rsid w:val="00AC3482"/>
    <w:rsid w:val="00AD57D5"/>
    <w:rsid w:val="00AE3E06"/>
    <w:rsid w:val="00AF7122"/>
    <w:rsid w:val="00B43AD9"/>
    <w:rsid w:val="00BD20DD"/>
    <w:rsid w:val="00BD5546"/>
    <w:rsid w:val="00C25577"/>
    <w:rsid w:val="00C34578"/>
    <w:rsid w:val="00C855F8"/>
    <w:rsid w:val="00CF06C7"/>
    <w:rsid w:val="00CF0F4C"/>
    <w:rsid w:val="00D63C6E"/>
    <w:rsid w:val="00D91931"/>
    <w:rsid w:val="00DB4E03"/>
    <w:rsid w:val="00DE0599"/>
    <w:rsid w:val="00E22553"/>
    <w:rsid w:val="00EC7BE6"/>
    <w:rsid w:val="00F16C50"/>
    <w:rsid w:val="00F32BF6"/>
    <w:rsid w:val="00F6166D"/>
    <w:rsid w:val="00F63935"/>
    <w:rsid w:val="00F9376C"/>
    <w:rsid w:val="00FF6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4D207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43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2</Pages>
  <Words>165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Monika Ćwiertka</cp:lastModifiedBy>
  <cp:revision>17</cp:revision>
  <cp:lastPrinted>2025-03-11T10:37:00Z</cp:lastPrinted>
  <dcterms:created xsi:type="dcterms:W3CDTF">2022-09-16T09:11:00Z</dcterms:created>
  <dcterms:modified xsi:type="dcterms:W3CDTF">2025-05-21T11:43:00Z</dcterms:modified>
</cp:coreProperties>
</file>