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47EF6" w14:textId="77777777" w:rsidR="00E65B7A" w:rsidRPr="00AB1118" w:rsidRDefault="00FC2807" w:rsidP="005C4846">
      <w:pPr>
        <w:jc w:val="right"/>
        <w:rPr>
          <w:rFonts w:ascii="Arial" w:hAnsi="Arial" w:cs="Arial"/>
        </w:rPr>
      </w:pPr>
      <w:r w:rsidRPr="00FC2807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FC2807">
        <w:rPr>
          <w:rFonts w:ascii="Arial" w:hAnsi="Arial" w:cs="Arial"/>
        </w:rPr>
        <w:t>2025-05-22</w:t>
      </w:r>
    </w:p>
    <w:p w14:paraId="55C78E24" w14:textId="77777777" w:rsidR="00FC2807" w:rsidRPr="00FC2807" w:rsidRDefault="00FC2807" w:rsidP="005C4846">
      <w:pPr>
        <w:rPr>
          <w:rFonts w:ascii="Arial" w:hAnsi="Arial" w:cs="Arial"/>
          <w:b/>
          <w:bCs/>
        </w:rPr>
      </w:pPr>
      <w:r w:rsidRPr="00FC2807">
        <w:rPr>
          <w:rFonts w:ascii="Arial" w:hAnsi="Arial" w:cs="Arial"/>
          <w:b/>
          <w:bCs/>
        </w:rPr>
        <w:t>Szpital Wojewódzki w Poznaniu</w:t>
      </w:r>
    </w:p>
    <w:p w14:paraId="63A4CEB2" w14:textId="77777777" w:rsidR="00E65B7A" w:rsidRPr="00AB1118" w:rsidRDefault="00FC2807" w:rsidP="005C4846">
      <w:pPr>
        <w:rPr>
          <w:rFonts w:ascii="Arial" w:hAnsi="Arial" w:cs="Arial"/>
          <w:b/>
          <w:bCs/>
        </w:rPr>
      </w:pPr>
      <w:r w:rsidRPr="00FC2807">
        <w:rPr>
          <w:rFonts w:ascii="Arial" w:hAnsi="Arial" w:cs="Arial"/>
          <w:b/>
          <w:bCs/>
        </w:rPr>
        <w:t>Dział Zamówień Publicznych</w:t>
      </w:r>
    </w:p>
    <w:p w14:paraId="449A77C7" w14:textId="77777777" w:rsidR="00E65B7A" w:rsidRPr="00AB1118" w:rsidRDefault="00FC2807" w:rsidP="005C4846">
      <w:pPr>
        <w:rPr>
          <w:rFonts w:ascii="Arial" w:hAnsi="Arial" w:cs="Arial"/>
        </w:rPr>
      </w:pPr>
      <w:r w:rsidRPr="00FC2807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FC2807">
        <w:rPr>
          <w:rFonts w:ascii="Arial" w:hAnsi="Arial" w:cs="Arial"/>
        </w:rPr>
        <w:t>7/19</w:t>
      </w:r>
    </w:p>
    <w:p w14:paraId="74F1E375" w14:textId="77777777" w:rsidR="00E65B7A" w:rsidRPr="00AB1118" w:rsidRDefault="00FC2807" w:rsidP="005C4846">
      <w:pPr>
        <w:rPr>
          <w:rFonts w:ascii="Arial" w:hAnsi="Arial" w:cs="Arial"/>
        </w:rPr>
      </w:pPr>
      <w:r w:rsidRPr="00FC2807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FC2807">
        <w:rPr>
          <w:rFonts w:ascii="Arial" w:hAnsi="Arial" w:cs="Arial"/>
        </w:rPr>
        <w:t>Poznań</w:t>
      </w:r>
    </w:p>
    <w:p w14:paraId="5253E990" w14:textId="77777777" w:rsidR="005C4846" w:rsidRDefault="005C4846" w:rsidP="005C484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2E6D547" w14:textId="663675D9" w:rsidR="00E65B7A" w:rsidRPr="00AB1118" w:rsidRDefault="00E65B7A" w:rsidP="005C484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3C90C023" w14:textId="77777777" w:rsidR="00E65B7A" w:rsidRDefault="00E65B7A" w:rsidP="005C484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7D189E45" w14:textId="77777777" w:rsidR="005C4846" w:rsidRDefault="005C4846" w:rsidP="005C484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2DD81006" w14:textId="77777777" w:rsidR="005C4846" w:rsidRPr="00AB1118" w:rsidRDefault="005C4846" w:rsidP="005C4846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0C22A23E" w14:textId="77777777" w:rsidTr="004C0D4A">
        <w:tc>
          <w:tcPr>
            <w:tcW w:w="9330" w:type="dxa"/>
            <w:shd w:val="clear" w:color="auto" w:fill="F2F2F2"/>
            <w:hideMark/>
          </w:tcPr>
          <w:p w14:paraId="1827D329" w14:textId="3A837857" w:rsidR="00E65B7A" w:rsidRPr="00AB1118" w:rsidRDefault="005C4846" w:rsidP="005C484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III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ADC9A92" w14:textId="77777777" w:rsidR="00E65B7A" w:rsidRPr="00AB1118" w:rsidRDefault="00E65B7A" w:rsidP="005C484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27B6D7C7" w14:textId="77777777" w:rsidR="00E65B7A" w:rsidRPr="00AB1118" w:rsidRDefault="00E65B7A" w:rsidP="005C4846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739A82FD" w14:textId="77777777" w:rsidTr="004C0D4A">
        <w:tc>
          <w:tcPr>
            <w:tcW w:w="2268" w:type="dxa"/>
            <w:shd w:val="clear" w:color="auto" w:fill="auto"/>
          </w:tcPr>
          <w:p w14:paraId="6871AA7B" w14:textId="77777777" w:rsidR="005C4846" w:rsidRDefault="005C4846" w:rsidP="005C484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2C80AA10" w14:textId="54EB7844" w:rsidR="00E65B7A" w:rsidRPr="00AB1118" w:rsidRDefault="00E65B7A" w:rsidP="005C484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1EAA36B" w14:textId="77777777" w:rsidR="005C4846" w:rsidRDefault="005C4846" w:rsidP="005C484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5F08E733" w14:textId="769C6B9C" w:rsidR="00E65B7A" w:rsidRPr="00AB1118" w:rsidRDefault="00E65B7A" w:rsidP="005C484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FC2807" w:rsidRPr="00FC2807">
              <w:rPr>
                <w:rFonts w:ascii="Arial" w:hAnsi="Arial" w:cs="Arial"/>
              </w:rPr>
              <w:t>podstawowy</w:t>
            </w:r>
            <w:r w:rsidR="005521EA">
              <w:rPr>
                <w:rFonts w:ascii="Arial" w:hAnsi="Arial" w:cs="Arial"/>
              </w:rPr>
              <w:t>m</w:t>
            </w:r>
            <w:r w:rsidR="00FC2807" w:rsidRPr="00FC2807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FC2807" w:rsidRPr="00FC2807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62EFDFC8" w14:textId="77777777" w:rsidTr="004C0D4A">
        <w:tc>
          <w:tcPr>
            <w:tcW w:w="2268" w:type="dxa"/>
            <w:shd w:val="clear" w:color="auto" w:fill="auto"/>
          </w:tcPr>
          <w:p w14:paraId="09A02098" w14:textId="77777777" w:rsidR="00E65B7A" w:rsidRPr="00AB1118" w:rsidRDefault="00E65B7A" w:rsidP="005C484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F0F2449" w14:textId="77777777" w:rsidR="00E65B7A" w:rsidRPr="00AB1118" w:rsidRDefault="00FC2807" w:rsidP="005C484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C2807">
              <w:rPr>
                <w:rFonts w:ascii="Arial" w:hAnsi="Arial" w:cs="Arial"/>
                <w:bCs/>
              </w:rPr>
              <w:t>Sukcesywna dostawa rękawic diagnostycznych do Szpitala Wojewódzkiego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FC2807" w:rsidRPr="00AB1118" w14:paraId="7F12673F" w14:textId="77777777" w:rsidTr="00DE59D5">
        <w:tc>
          <w:tcPr>
            <w:tcW w:w="2268" w:type="dxa"/>
            <w:shd w:val="clear" w:color="auto" w:fill="auto"/>
          </w:tcPr>
          <w:p w14:paraId="2768DEA3" w14:textId="77777777" w:rsidR="00FC2807" w:rsidRPr="00AB1118" w:rsidRDefault="00FC2807" w:rsidP="005C484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D31EB07" w14:textId="77777777" w:rsidR="00FC2807" w:rsidRPr="00AB1118" w:rsidRDefault="00FC2807" w:rsidP="005C484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C2807">
              <w:rPr>
                <w:rFonts w:ascii="Arial" w:hAnsi="Arial" w:cs="Arial"/>
                <w:bCs/>
              </w:rPr>
              <w:t>SZW/DZP/45/2025</w:t>
            </w:r>
          </w:p>
        </w:tc>
      </w:tr>
    </w:tbl>
    <w:p w14:paraId="02617690" w14:textId="77777777" w:rsidR="005521EA" w:rsidRDefault="005521EA" w:rsidP="005C4846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36E4C412" w14:textId="77777777" w:rsidR="005521EA" w:rsidRDefault="005521EA" w:rsidP="005C4846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7ADA3757" w14:textId="69D92BA4" w:rsidR="004F079B" w:rsidRPr="00E65B7A" w:rsidRDefault="004F079B" w:rsidP="005C4846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FC2807" w:rsidRPr="00FC2807">
        <w:rPr>
          <w:rFonts w:cs="Arial"/>
          <w:b/>
          <w:sz w:val="24"/>
        </w:rPr>
        <w:t>Szpital Wojewódzki w Poznaniu</w:t>
      </w:r>
      <w:r w:rsidR="005521EA">
        <w:rPr>
          <w:rFonts w:cs="Arial"/>
          <w:b/>
          <w:sz w:val="24"/>
        </w:rPr>
        <w:t xml:space="preserve">, </w:t>
      </w:r>
      <w:r w:rsidR="00FC2807" w:rsidRPr="00FC2807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FC2807" w:rsidRPr="00FC2807">
        <w:rPr>
          <w:rFonts w:cs="Arial"/>
          <w:sz w:val="24"/>
        </w:rPr>
        <w:t>(</w:t>
      </w:r>
      <w:proofErr w:type="spellStart"/>
      <w:r w:rsidR="00FC2807" w:rsidRPr="00FC2807">
        <w:rPr>
          <w:rFonts w:cs="Arial"/>
          <w:sz w:val="24"/>
        </w:rPr>
        <w:t>t.j</w:t>
      </w:r>
      <w:proofErr w:type="spellEnd"/>
      <w:r w:rsidR="00FC2807" w:rsidRPr="00FC2807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208A0BEE" w14:textId="77777777" w:rsidR="004F079B" w:rsidRPr="00E65B7A" w:rsidRDefault="004F079B" w:rsidP="005C4846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FC2807" w:rsidRPr="00FC2807">
        <w:rPr>
          <w:rFonts w:cs="Arial"/>
          <w:b/>
          <w:sz w:val="24"/>
        </w:rPr>
        <w:t>2025-05-16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FC2807" w:rsidRPr="00FC2807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FC2807" w:rsidRPr="00FC2807">
        <w:rPr>
          <w:rFonts w:cs="Arial"/>
          <w:b/>
          <w:sz w:val="24"/>
        </w:rPr>
        <w:t>2025-05-27</w:t>
      </w:r>
      <w:r w:rsidR="008365E9" w:rsidRPr="00E65B7A">
        <w:rPr>
          <w:rFonts w:cs="Arial"/>
          <w:sz w:val="24"/>
        </w:rPr>
        <w:t xml:space="preserve"> godz. </w:t>
      </w:r>
      <w:r w:rsidR="00FC2807" w:rsidRPr="00FC2807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6AF86C5F" w14:textId="77777777" w:rsidR="004F079B" w:rsidRPr="00E65B7A" w:rsidRDefault="004F079B" w:rsidP="005C4846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FC2807" w:rsidRPr="00FC2807">
        <w:rPr>
          <w:rFonts w:cs="Arial"/>
          <w:b/>
          <w:sz w:val="24"/>
        </w:rPr>
        <w:t>2025-05-16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FC2807" w:rsidRPr="00FC2807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FC2807" w:rsidRPr="00FC2807">
        <w:rPr>
          <w:rFonts w:cs="Arial"/>
          <w:b/>
          <w:sz w:val="24"/>
        </w:rPr>
        <w:t>2025-05-27</w:t>
      </w:r>
      <w:r w:rsidR="008365E9" w:rsidRPr="00E65B7A">
        <w:rPr>
          <w:rFonts w:cs="Arial"/>
          <w:sz w:val="24"/>
        </w:rPr>
        <w:t xml:space="preserve"> godz. </w:t>
      </w:r>
      <w:r w:rsidR="00FC2807" w:rsidRPr="00FC2807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57625A38" w14:textId="77777777" w:rsidR="00F16C50" w:rsidRPr="00E65B7A" w:rsidRDefault="00F16C50" w:rsidP="005C4846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732BEAC9" w14:textId="77777777" w:rsidR="00F16C50" w:rsidRDefault="00F16C50" w:rsidP="005C484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74E72315" w14:textId="77777777" w:rsidR="00B76D80" w:rsidRDefault="00B76D80" w:rsidP="005C484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21C46434" w14:textId="77777777" w:rsidR="00B76D80" w:rsidRPr="00756533" w:rsidRDefault="00B76D80" w:rsidP="00B76D80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756533">
        <w:rPr>
          <w:rFonts w:ascii="Arial" w:hAnsi="Arial" w:cs="Arial"/>
          <w:i/>
          <w:sz w:val="20"/>
          <w:szCs w:val="20"/>
        </w:rPr>
        <w:t>/-/ p.o. Z-</w:t>
      </w:r>
      <w:proofErr w:type="spellStart"/>
      <w:r w:rsidRPr="00756533">
        <w:rPr>
          <w:rFonts w:ascii="Arial" w:hAnsi="Arial" w:cs="Arial"/>
          <w:i/>
          <w:sz w:val="20"/>
          <w:szCs w:val="20"/>
        </w:rPr>
        <w:t>cy</w:t>
      </w:r>
      <w:proofErr w:type="spellEnd"/>
      <w:r w:rsidRPr="00756533">
        <w:rPr>
          <w:rFonts w:ascii="Arial" w:hAnsi="Arial" w:cs="Arial"/>
          <w:i/>
          <w:sz w:val="20"/>
          <w:szCs w:val="20"/>
        </w:rPr>
        <w:t xml:space="preserve"> Dyrektora ds. Administracyjnych</w:t>
      </w:r>
    </w:p>
    <w:p w14:paraId="0644EA80" w14:textId="77777777" w:rsidR="00B76D80" w:rsidRPr="002C70B2" w:rsidRDefault="00B76D80" w:rsidP="00B76D80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6013521F" w14:textId="77777777" w:rsidR="00B76D80" w:rsidRDefault="00B76D80" w:rsidP="005C484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E5F298C" w14:textId="77777777" w:rsidR="00B76D80" w:rsidRDefault="00B76D80" w:rsidP="005C484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2917865" w14:textId="77777777" w:rsidR="00B76D80" w:rsidRPr="00E65B7A" w:rsidRDefault="00B76D80" w:rsidP="005C4846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B76D80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7D055" w14:textId="77777777" w:rsidR="00254B93" w:rsidRDefault="00254B93">
      <w:r>
        <w:separator/>
      </w:r>
    </w:p>
  </w:endnote>
  <w:endnote w:type="continuationSeparator" w:id="0">
    <w:p w14:paraId="1019C08B" w14:textId="77777777" w:rsidR="00254B93" w:rsidRDefault="00254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906D0" w14:textId="77777777" w:rsidR="00FC2807" w:rsidRDefault="00FC28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E829A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E852828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DDA4" w14:textId="77777777" w:rsidR="00FC2807" w:rsidRDefault="00FC28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E5DF5" w14:textId="77777777" w:rsidR="00254B93" w:rsidRDefault="00254B93">
      <w:r>
        <w:separator/>
      </w:r>
    </w:p>
  </w:footnote>
  <w:footnote w:type="continuationSeparator" w:id="0">
    <w:p w14:paraId="776D5238" w14:textId="77777777" w:rsidR="00254B93" w:rsidRDefault="00254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54961" w14:textId="77777777" w:rsidR="00FC2807" w:rsidRDefault="00FC28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54158" w14:textId="77777777" w:rsidR="00FC2807" w:rsidRDefault="00FC28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74025" w14:textId="77777777" w:rsidR="00FC2807" w:rsidRDefault="00FC28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082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B93"/>
    <w:rsid w:val="00045BA1"/>
    <w:rsid w:val="00136AEA"/>
    <w:rsid w:val="0015679F"/>
    <w:rsid w:val="001C0165"/>
    <w:rsid w:val="001C5A4C"/>
    <w:rsid w:val="00254B93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521EA"/>
    <w:rsid w:val="005676E3"/>
    <w:rsid w:val="00581997"/>
    <w:rsid w:val="005C4846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76D80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  <w:rsid w:val="00FC2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701832"/>
  <w15:chartTrackingRefBased/>
  <w15:docId w15:val="{FBAFC2E1-DF6C-4CF1-A4A6-2FA9866B6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76D8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2025-05-22T05:30:00Z</cp:lastPrinted>
  <dcterms:created xsi:type="dcterms:W3CDTF">2025-05-22T05:31:00Z</dcterms:created>
  <dcterms:modified xsi:type="dcterms:W3CDTF">2025-05-22T05:31:00Z</dcterms:modified>
</cp:coreProperties>
</file>