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4E990" w14:textId="376BB12B" w:rsidR="005103B9" w:rsidRDefault="006676AE" w:rsidP="00F7163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71638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F7C92B6" w14:textId="77777777" w:rsidR="00F71638" w:rsidRPr="00F71638" w:rsidRDefault="00F71638" w:rsidP="00F71638">
      <w:pPr>
        <w:rPr>
          <w:lang w:eastAsia="pl-PL"/>
        </w:rPr>
      </w:pPr>
    </w:p>
    <w:p w14:paraId="0341084A" w14:textId="77777777" w:rsidR="00C4103F" w:rsidRPr="0012157F" w:rsidRDefault="007118F0" w:rsidP="00F7163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0E7C397" w14:textId="77777777" w:rsidR="006676AE" w:rsidRPr="0012157F" w:rsidRDefault="006C70EB" w:rsidP="00F71638">
      <w:pPr>
        <w:pStyle w:val="Tekstpodstawowy"/>
        <w:spacing w:after="0"/>
        <w:ind w:left="4111"/>
        <w:rPr>
          <w:rFonts w:ascii="Arial" w:hAnsi="Arial" w:cs="Arial"/>
        </w:rPr>
      </w:pPr>
      <w:r w:rsidRPr="006C70EB">
        <w:rPr>
          <w:rFonts w:ascii="Arial" w:hAnsi="Arial" w:cs="Arial"/>
        </w:rPr>
        <w:t>SZPITAL WOJEWÓDZKI W POZNANIU</w:t>
      </w:r>
    </w:p>
    <w:p w14:paraId="0647675B" w14:textId="77777777" w:rsidR="006676AE" w:rsidRPr="0012157F" w:rsidRDefault="006C70EB" w:rsidP="00F71638">
      <w:pPr>
        <w:pStyle w:val="Tekstpodstawowy"/>
        <w:spacing w:after="0"/>
        <w:ind w:left="4111"/>
        <w:rPr>
          <w:rFonts w:ascii="Arial" w:hAnsi="Arial" w:cs="Arial"/>
        </w:rPr>
      </w:pPr>
      <w:r w:rsidRPr="006C70EB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6C70EB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C54BD09" w14:textId="77777777" w:rsidR="00F90CD1" w:rsidRDefault="006C70EB" w:rsidP="00F71638">
      <w:pPr>
        <w:pStyle w:val="Tekstpodstawowy"/>
        <w:spacing w:after="0"/>
        <w:ind w:left="4111"/>
        <w:rPr>
          <w:rFonts w:ascii="Arial" w:hAnsi="Arial" w:cs="Arial"/>
        </w:rPr>
      </w:pPr>
      <w:r w:rsidRPr="006C70EB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6C70EB">
        <w:rPr>
          <w:rFonts w:ascii="Arial" w:hAnsi="Arial" w:cs="Arial"/>
        </w:rPr>
        <w:t>Poznań</w:t>
      </w:r>
    </w:p>
    <w:p w14:paraId="59E4FE33" w14:textId="77777777" w:rsidR="009169D4" w:rsidRDefault="009169D4" w:rsidP="00F71638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0F8D527" w14:textId="77777777" w:rsidR="00C4103F" w:rsidRPr="002578E4" w:rsidRDefault="002578E4" w:rsidP="00F71638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515FEDA" w14:textId="77777777" w:rsidR="002578E4" w:rsidRDefault="002578E4" w:rsidP="00F7163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2A8B806" w14:textId="77777777" w:rsidTr="0018769E">
        <w:tc>
          <w:tcPr>
            <w:tcW w:w="2800" w:type="dxa"/>
            <w:shd w:val="clear" w:color="auto" w:fill="auto"/>
          </w:tcPr>
          <w:p w14:paraId="57DEC830" w14:textId="77777777" w:rsidR="002578E4" w:rsidRPr="00A2540E" w:rsidRDefault="002578E4" w:rsidP="00F7163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B2AEDC" w14:textId="77777777" w:rsidR="002578E4" w:rsidRPr="00A2540E" w:rsidRDefault="002578E4" w:rsidP="00F7163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9EAE419" w14:textId="77777777" w:rsidR="002578E4" w:rsidRPr="00A2540E" w:rsidRDefault="002578E4" w:rsidP="00F7163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3D5312" w14:textId="77777777" w:rsidR="002578E4" w:rsidRPr="00A2540E" w:rsidRDefault="002578E4" w:rsidP="00F7163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CF77602" w14:textId="77777777" w:rsidTr="0018769E">
        <w:tc>
          <w:tcPr>
            <w:tcW w:w="2800" w:type="dxa"/>
            <w:shd w:val="clear" w:color="auto" w:fill="auto"/>
          </w:tcPr>
          <w:p w14:paraId="5DA899E4" w14:textId="77777777" w:rsidR="002578E4" w:rsidRPr="00A2540E" w:rsidRDefault="002578E4" w:rsidP="00F7163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824A642" w14:textId="77777777" w:rsidR="002578E4" w:rsidRPr="00A2540E" w:rsidRDefault="002578E4" w:rsidP="00F7163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10AF112" w14:textId="77777777" w:rsidR="002578E4" w:rsidRPr="00A2540E" w:rsidRDefault="002578E4" w:rsidP="00F7163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CEF0C4" w14:textId="77777777" w:rsidR="002578E4" w:rsidRPr="00A2540E" w:rsidRDefault="002578E4" w:rsidP="00F71638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C76E64C" w14:textId="77777777" w:rsidR="002578E4" w:rsidRPr="002578E4" w:rsidRDefault="002578E4" w:rsidP="00F7163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C70EB" w:rsidRPr="0012157F" w14:paraId="45C0EBE0" w14:textId="77777777" w:rsidTr="001359E4">
        <w:tc>
          <w:tcPr>
            <w:tcW w:w="9104" w:type="dxa"/>
            <w:shd w:val="clear" w:color="auto" w:fill="D9D9D9"/>
          </w:tcPr>
          <w:p w14:paraId="486DB498" w14:textId="77777777" w:rsidR="006C70EB" w:rsidRPr="0012157F" w:rsidRDefault="006C70EB" w:rsidP="00F7163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3B613E5" w14:textId="77777777" w:rsidR="006C70EB" w:rsidRPr="0012157F" w:rsidRDefault="006C70EB" w:rsidP="00F7163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C70E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C70E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C70E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B260883" w14:textId="77777777" w:rsidR="006C70EB" w:rsidRPr="00612283" w:rsidRDefault="006C70EB" w:rsidP="00F7163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D217F01" w14:textId="77777777" w:rsidR="006C70EB" w:rsidRPr="00612283" w:rsidRDefault="006C70EB" w:rsidP="00F7163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912151D" w14:textId="77777777" w:rsidR="006C70EB" w:rsidRPr="0012157F" w:rsidRDefault="006C70EB" w:rsidP="00F71638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525D169" w14:textId="77777777" w:rsidR="00E50194" w:rsidRDefault="001F027E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1D83A24" w14:textId="77777777" w:rsidTr="0018769E">
        <w:tc>
          <w:tcPr>
            <w:tcW w:w="2269" w:type="dxa"/>
            <w:shd w:val="clear" w:color="auto" w:fill="auto"/>
          </w:tcPr>
          <w:p w14:paraId="66DF653C" w14:textId="77777777" w:rsidR="002578E4" w:rsidRPr="00A2540E" w:rsidRDefault="002578E4" w:rsidP="00F7163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3BA290" w14:textId="77777777" w:rsidR="002578E4" w:rsidRPr="00A2540E" w:rsidRDefault="006C70EB" w:rsidP="00F7163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70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jajek, masła i serów 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C70EB" w:rsidRPr="00A2540E" w14:paraId="7B2B8671" w14:textId="77777777" w:rsidTr="001359E4">
        <w:tc>
          <w:tcPr>
            <w:tcW w:w="2269" w:type="dxa"/>
            <w:shd w:val="clear" w:color="auto" w:fill="auto"/>
          </w:tcPr>
          <w:p w14:paraId="1F3B4A07" w14:textId="77777777" w:rsidR="006C70EB" w:rsidRPr="00A2540E" w:rsidRDefault="006C70EB" w:rsidP="00F7163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93A4F1" w14:textId="77777777" w:rsidR="006C70EB" w:rsidRPr="00A2540E" w:rsidRDefault="006C70EB" w:rsidP="00F7163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C70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SZW/DZP/54/2025</w:t>
            </w:r>
          </w:p>
        </w:tc>
      </w:tr>
    </w:tbl>
    <w:p w14:paraId="4FD19589" w14:textId="77777777" w:rsidR="002578E4" w:rsidRDefault="002578E4" w:rsidP="00F7163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662859B" w14:textId="77777777" w:rsidR="00F90CD1" w:rsidRDefault="005434B3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C70EB" w:rsidRPr="006C70E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92E8DBF" w14:textId="77777777" w:rsidR="00F71638" w:rsidRPr="0012157F" w:rsidRDefault="00F71638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CFED0FB" w14:textId="77777777" w:rsidTr="00650D6C">
        <w:tc>
          <w:tcPr>
            <w:tcW w:w="9104" w:type="dxa"/>
            <w:shd w:val="clear" w:color="auto" w:fill="D9D9D9"/>
          </w:tcPr>
          <w:p w14:paraId="7CAC672B" w14:textId="77777777" w:rsidR="00E50194" w:rsidRPr="00650D6C" w:rsidRDefault="00650D6C" w:rsidP="00F7163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6A430D5" w14:textId="77777777" w:rsidR="00C113BF" w:rsidRPr="0012157F" w:rsidRDefault="00C113BF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3F23AC3" w14:textId="77777777" w:rsidR="002426FF" w:rsidRPr="00A44833" w:rsidRDefault="002426FF" w:rsidP="00F71638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EC52D72" w14:textId="77777777" w:rsidR="00023477" w:rsidRPr="006B53D6" w:rsidRDefault="00023477" w:rsidP="00F71638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D6D49C0" w14:textId="77777777" w:rsidR="00023477" w:rsidRPr="00992BD8" w:rsidRDefault="00992BD8" w:rsidP="00F71638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4B334B3" w14:textId="77777777" w:rsidR="00992BD8" w:rsidRPr="00992BD8" w:rsidRDefault="00992BD8" w:rsidP="00F71638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9F98AB9" w14:textId="77777777" w:rsidR="00023477" w:rsidRDefault="00C113BF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54BB0EC" w14:textId="77777777" w:rsidR="007A2BCB" w:rsidRDefault="00992BD8" w:rsidP="00F7163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3CF4625" w14:textId="77777777" w:rsidR="0011306C" w:rsidRDefault="007A2BCB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5B5FC32C" w14:textId="77777777" w:rsidR="00F71638" w:rsidRDefault="00F71638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997E9B0" w14:textId="77777777" w:rsidTr="00CD4DD1">
        <w:tc>
          <w:tcPr>
            <w:tcW w:w="9104" w:type="dxa"/>
            <w:shd w:val="clear" w:color="auto" w:fill="D9D9D9"/>
          </w:tcPr>
          <w:p w14:paraId="61C2CF4F" w14:textId="77777777" w:rsidR="0011306C" w:rsidRPr="00650D6C" w:rsidRDefault="0011306C" w:rsidP="00F7163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3ECAC34" w14:textId="77777777" w:rsidR="00D2702A" w:rsidRPr="0012157F" w:rsidRDefault="004F23F7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7A6949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70142" w14:textId="77777777" w:rsidR="00D2702A" w:rsidRPr="0012157F" w:rsidRDefault="00D2702A" w:rsidP="00F7163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82DEC" w14:textId="77777777" w:rsidR="00D2702A" w:rsidRPr="0012157F" w:rsidRDefault="00D2702A" w:rsidP="00F7163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C70EB" w:rsidRPr="0012157F" w14:paraId="3D48E9A3" w14:textId="77777777" w:rsidTr="001359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6218" w14:textId="77777777" w:rsidR="006C70EB" w:rsidRPr="0012157F" w:rsidRDefault="006C70EB" w:rsidP="00F7163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0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FED64" w14:textId="77777777" w:rsidR="006C70EB" w:rsidRPr="0012157F" w:rsidRDefault="006C70EB" w:rsidP="00F7163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0E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CA2D16B" w14:textId="77777777" w:rsidR="006C70EB" w:rsidRPr="0012157F" w:rsidRDefault="006C70EB" w:rsidP="00F7163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70E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C70EB" w:rsidRPr="0012157F" w14:paraId="4EC78229" w14:textId="77777777" w:rsidTr="001359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7DE1E" w14:textId="77777777" w:rsidR="006C70EB" w:rsidRPr="0012157F" w:rsidRDefault="006C70EB" w:rsidP="00F7163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0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0FED0" w14:textId="77777777" w:rsidR="006C70EB" w:rsidRPr="0012157F" w:rsidRDefault="006C70EB" w:rsidP="00F7163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0E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94C4A35" w14:textId="77777777" w:rsidR="006C70EB" w:rsidRPr="0012157F" w:rsidRDefault="006C70EB" w:rsidP="00F7163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70E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C70EB" w:rsidRPr="0012157F" w14:paraId="60FB38DB" w14:textId="77777777" w:rsidTr="001359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92D7E" w14:textId="77777777" w:rsidR="006C70EB" w:rsidRPr="0012157F" w:rsidRDefault="006C70EB" w:rsidP="00F7163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0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295E" w14:textId="77777777" w:rsidR="006C70EB" w:rsidRPr="0012157F" w:rsidRDefault="006C70EB" w:rsidP="00F7163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0E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846D8E2" w14:textId="77777777" w:rsidR="006C70EB" w:rsidRPr="0012157F" w:rsidRDefault="006C70EB" w:rsidP="00F7163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70E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6C70EB" w:rsidRPr="0012157F" w14:paraId="0114865E" w14:textId="77777777" w:rsidTr="001359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112D6" w14:textId="77777777" w:rsidR="006C70EB" w:rsidRPr="0012157F" w:rsidRDefault="006C70EB" w:rsidP="00F7163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0E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C5716" w14:textId="77777777" w:rsidR="006C70EB" w:rsidRPr="0012157F" w:rsidRDefault="006C70EB" w:rsidP="00F7163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70E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0A5BB70" w14:textId="77777777" w:rsidR="006C70EB" w:rsidRPr="0012157F" w:rsidRDefault="006C70EB" w:rsidP="00F7163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70E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B736CFD" w14:textId="77777777" w:rsidR="00E21BB4" w:rsidRPr="0012157F" w:rsidRDefault="00257E73" w:rsidP="00F7163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628D929" w14:textId="77777777" w:rsidR="00E21BB4" w:rsidRPr="00E21BB4" w:rsidRDefault="00E21BB4" w:rsidP="00F71638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81FE887" w14:textId="77777777" w:rsidR="00C62F57" w:rsidRDefault="00C62F57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B28511F" w14:textId="77777777" w:rsidR="00C62F57" w:rsidRDefault="00C62F57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4BCD014" w14:textId="77777777" w:rsidR="00721D87" w:rsidRDefault="00E21BB4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A87637B" w14:textId="77777777" w:rsidR="00721D87" w:rsidRDefault="00E21BB4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7006C2E" w14:textId="77777777" w:rsidR="00721D87" w:rsidRPr="00721D87" w:rsidRDefault="00721D87" w:rsidP="00F71638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642FC5A" w14:textId="77777777" w:rsidR="00721D87" w:rsidRDefault="00E21BB4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2D7C1CA" w14:textId="77777777" w:rsidR="00E21BB4" w:rsidRPr="00E21BB4" w:rsidRDefault="00E21BB4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A324BF5" w14:textId="77777777" w:rsidR="00E21BB4" w:rsidRPr="00721D87" w:rsidRDefault="00E21BB4" w:rsidP="00F71638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698CD4B" w14:textId="77777777" w:rsidR="00C62F57" w:rsidRDefault="00257E73" w:rsidP="00F7163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A10252F" w14:textId="77777777" w:rsidTr="00CD4DD1">
        <w:tc>
          <w:tcPr>
            <w:tcW w:w="9104" w:type="dxa"/>
            <w:shd w:val="clear" w:color="auto" w:fill="D9D9D9"/>
          </w:tcPr>
          <w:p w14:paraId="3F08A78A" w14:textId="77777777" w:rsidR="00BE6F04" w:rsidRPr="00650D6C" w:rsidRDefault="00E426EB" w:rsidP="00F7163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86F63EC" w14:textId="77777777" w:rsidR="00FE4E2B" w:rsidRDefault="00E426EB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7908BF2" w14:textId="77777777" w:rsidR="00F71638" w:rsidRDefault="00F71638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ECAF38F" w14:textId="77777777" w:rsidR="00F71638" w:rsidRDefault="00F71638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B19E1E0" w14:textId="77777777" w:rsidR="00F71638" w:rsidRPr="00E426EB" w:rsidRDefault="00F71638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0B21D28" w14:textId="77777777" w:rsidTr="00847232">
        <w:tc>
          <w:tcPr>
            <w:tcW w:w="9104" w:type="dxa"/>
            <w:shd w:val="clear" w:color="auto" w:fill="D9D9D9"/>
          </w:tcPr>
          <w:p w14:paraId="14594B80" w14:textId="77777777" w:rsidR="00E426EB" w:rsidRPr="00650D6C" w:rsidRDefault="00E426EB" w:rsidP="00F7163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C154F17" w14:textId="77777777" w:rsidR="00E426EB" w:rsidRPr="0012157F" w:rsidRDefault="00E426EB" w:rsidP="00F716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87EABE" w14:textId="77777777" w:rsidR="00E426EB" w:rsidRPr="00E426EB" w:rsidRDefault="00E426EB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1453625" w14:textId="77777777" w:rsidR="00E426EB" w:rsidRPr="00E426EB" w:rsidRDefault="00E426EB" w:rsidP="00F7163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73AE8FB" w14:textId="77777777" w:rsidR="00E426EB" w:rsidRPr="00FF0EBB" w:rsidRDefault="00E426EB" w:rsidP="00F71638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A08C03A" w14:textId="77777777" w:rsidR="00E426EB" w:rsidRPr="00E426EB" w:rsidRDefault="00E426EB" w:rsidP="00F7163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CC32440" w14:textId="77777777" w:rsidR="00E426EB" w:rsidRPr="00FF0EBB" w:rsidRDefault="00E426EB" w:rsidP="00F71638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552610D" w14:textId="77777777" w:rsidR="00E426EB" w:rsidRDefault="00E426EB" w:rsidP="00F716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61F33C" w14:textId="77777777" w:rsidR="0012157F" w:rsidRPr="0012157F" w:rsidRDefault="0012157F" w:rsidP="00F716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BD1186" w14:textId="77777777" w:rsidR="00524951" w:rsidRDefault="00FE4E2B" w:rsidP="00F716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C561B84" w14:textId="77777777" w:rsidR="00524951" w:rsidRDefault="00524951" w:rsidP="00F71638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E6A8EFD" w14:textId="77777777" w:rsidR="00FE4E2B" w:rsidRPr="0012157F" w:rsidRDefault="00524951" w:rsidP="00F71638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8FC5974" w14:textId="77777777" w:rsidR="00484F88" w:rsidRPr="0012157F" w:rsidRDefault="006D536F" w:rsidP="00F71638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FC84F" w14:textId="77777777" w:rsidR="00EE0FC1" w:rsidRDefault="00EE0FC1" w:rsidP="0038231F">
      <w:pPr>
        <w:spacing w:after="0" w:line="240" w:lineRule="auto"/>
      </w:pPr>
      <w:r>
        <w:separator/>
      </w:r>
    </w:p>
  </w:endnote>
  <w:endnote w:type="continuationSeparator" w:id="0">
    <w:p w14:paraId="7CDEA018" w14:textId="77777777" w:rsidR="00EE0FC1" w:rsidRDefault="00EE0F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A88FC" w14:textId="77777777" w:rsidR="006C70EB" w:rsidRDefault="006C70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14F4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ADA3B9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93BCD" w14:textId="77777777" w:rsidR="006C70EB" w:rsidRDefault="006C7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1F81A" w14:textId="77777777" w:rsidR="00EE0FC1" w:rsidRDefault="00EE0FC1" w:rsidP="0038231F">
      <w:pPr>
        <w:spacing w:after="0" w:line="240" w:lineRule="auto"/>
      </w:pPr>
      <w:r>
        <w:separator/>
      </w:r>
    </w:p>
  </w:footnote>
  <w:footnote w:type="continuationSeparator" w:id="0">
    <w:p w14:paraId="002A1433" w14:textId="77777777" w:rsidR="00EE0FC1" w:rsidRDefault="00EE0FC1" w:rsidP="0038231F">
      <w:pPr>
        <w:spacing w:after="0" w:line="240" w:lineRule="auto"/>
      </w:pPr>
      <w:r>
        <w:continuationSeparator/>
      </w:r>
    </w:p>
  </w:footnote>
  <w:footnote w:id="1">
    <w:p w14:paraId="634E452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C072D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E0365E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67F0D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C84E5" w14:textId="77777777" w:rsidR="006C70EB" w:rsidRDefault="006C70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9E628" w14:textId="77777777" w:rsidR="006C70EB" w:rsidRDefault="006C70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6BF99" w14:textId="77777777" w:rsidR="006C70EB" w:rsidRDefault="006C70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970821">
    <w:abstractNumId w:val="11"/>
  </w:num>
  <w:num w:numId="2" w16cid:durableId="1624069558">
    <w:abstractNumId w:val="0"/>
  </w:num>
  <w:num w:numId="3" w16cid:durableId="2098011942">
    <w:abstractNumId w:val="10"/>
  </w:num>
  <w:num w:numId="4" w16cid:durableId="760182495">
    <w:abstractNumId w:val="13"/>
  </w:num>
  <w:num w:numId="5" w16cid:durableId="736635391">
    <w:abstractNumId w:val="12"/>
  </w:num>
  <w:num w:numId="6" w16cid:durableId="1652901987">
    <w:abstractNumId w:val="9"/>
  </w:num>
  <w:num w:numId="7" w16cid:durableId="856574917">
    <w:abstractNumId w:val="1"/>
  </w:num>
  <w:num w:numId="8" w16cid:durableId="264188813">
    <w:abstractNumId w:val="6"/>
  </w:num>
  <w:num w:numId="9" w16cid:durableId="1755741398">
    <w:abstractNumId w:val="4"/>
  </w:num>
  <w:num w:numId="10" w16cid:durableId="1646856486">
    <w:abstractNumId w:val="7"/>
  </w:num>
  <w:num w:numId="11" w16cid:durableId="508258682">
    <w:abstractNumId w:val="5"/>
  </w:num>
  <w:num w:numId="12" w16cid:durableId="1251161014">
    <w:abstractNumId w:val="8"/>
  </w:num>
  <w:num w:numId="13" w16cid:durableId="46152311">
    <w:abstractNumId w:val="3"/>
  </w:num>
  <w:num w:numId="14" w16cid:durableId="6271983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C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70EB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0FC1"/>
    <w:rsid w:val="00EE1FBF"/>
    <w:rsid w:val="00EE40F5"/>
    <w:rsid w:val="00EF74CA"/>
    <w:rsid w:val="00F04280"/>
    <w:rsid w:val="00F318EC"/>
    <w:rsid w:val="00F365F2"/>
    <w:rsid w:val="00F43919"/>
    <w:rsid w:val="00F66810"/>
    <w:rsid w:val="00F71638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65DF4"/>
  <w15:docId w15:val="{85FE3C0A-89DF-4787-8866-32A59AEA0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738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2025-05-22T05:42:00Z</dcterms:created>
  <dcterms:modified xsi:type="dcterms:W3CDTF">2025-05-22T05:42:00Z</dcterms:modified>
</cp:coreProperties>
</file>