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E1495" w14:textId="09B25378" w:rsidR="00035DEC" w:rsidRPr="0041693D" w:rsidRDefault="006F0754" w:rsidP="0041693D">
      <w:pPr>
        <w:spacing w:after="480"/>
        <w:jc w:val="right"/>
        <w:rPr>
          <w:sz w:val="24"/>
          <w:szCs w:val="24"/>
        </w:rPr>
      </w:pPr>
      <w:r w:rsidRPr="0041693D">
        <w:rPr>
          <w:sz w:val="24"/>
          <w:szCs w:val="24"/>
        </w:rPr>
        <w:t>Poznań</w:t>
      </w:r>
      <w:r w:rsidR="00035DEC" w:rsidRPr="0041693D">
        <w:rPr>
          <w:sz w:val="24"/>
          <w:szCs w:val="24"/>
        </w:rPr>
        <w:t xml:space="preserve"> dnia: </w:t>
      </w:r>
      <w:r w:rsidRPr="0041693D">
        <w:rPr>
          <w:sz w:val="24"/>
          <w:szCs w:val="24"/>
        </w:rPr>
        <w:t>2025-05-2</w:t>
      </w:r>
      <w:r w:rsidR="007C6B54">
        <w:rPr>
          <w:sz w:val="24"/>
          <w:szCs w:val="24"/>
        </w:rPr>
        <w:t>2</w:t>
      </w:r>
    </w:p>
    <w:p w14:paraId="2FB86FA5" w14:textId="77777777" w:rsidR="006F0754" w:rsidRPr="0041693D" w:rsidRDefault="006F0754" w:rsidP="0041693D">
      <w:pPr>
        <w:rPr>
          <w:b/>
          <w:bCs/>
          <w:sz w:val="24"/>
          <w:szCs w:val="24"/>
        </w:rPr>
      </w:pPr>
      <w:r w:rsidRPr="0041693D">
        <w:rPr>
          <w:b/>
          <w:bCs/>
          <w:sz w:val="24"/>
          <w:szCs w:val="24"/>
        </w:rPr>
        <w:t>Szpital Wojewódzki w Poznaniu</w:t>
      </w:r>
    </w:p>
    <w:p w14:paraId="519FECC6" w14:textId="77777777" w:rsidR="00035DEC" w:rsidRPr="0041693D" w:rsidRDefault="006F0754" w:rsidP="0041693D">
      <w:pPr>
        <w:rPr>
          <w:b/>
          <w:bCs/>
          <w:sz w:val="24"/>
          <w:szCs w:val="24"/>
        </w:rPr>
      </w:pPr>
      <w:r w:rsidRPr="0041693D">
        <w:rPr>
          <w:b/>
          <w:bCs/>
          <w:sz w:val="24"/>
          <w:szCs w:val="24"/>
        </w:rPr>
        <w:t>Dział Zamówień Publicznych</w:t>
      </w:r>
    </w:p>
    <w:p w14:paraId="7F4B4DFA" w14:textId="77777777" w:rsidR="00035DEC" w:rsidRPr="0041693D" w:rsidRDefault="006F0754" w:rsidP="0041693D">
      <w:pPr>
        <w:rPr>
          <w:sz w:val="24"/>
          <w:szCs w:val="24"/>
        </w:rPr>
      </w:pPr>
      <w:r w:rsidRPr="0041693D">
        <w:rPr>
          <w:sz w:val="24"/>
          <w:szCs w:val="24"/>
        </w:rPr>
        <w:t>Juraszów</w:t>
      </w:r>
      <w:r w:rsidR="00035DEC" w:rsidRPr="0041693D">
        <w:rPr>
          <w:sz w:val="24"/>
          <w:szCs w:val="24"/>
        </w:rPr>
        <w:t xml:space="preserve"> </w:t>
      </w:r>
      <w:r w:rsidRPr="0041693D">
        <w:rPr>
          <w:sz w:val="24"/>
          <w:szCs w:val="24"/>
        </w:rPr>
        <w:t>7/19</w:t>
      </w:r>
    </w:p>
    <w:p w14:paraId="06FB7F29" w14:textId="77777777" w:rsidR="00035DEC" w:rsidRPr="0041693D" w:rsidRDefault="006F0754" w:rsidP="0041693D">
      <w:pPr>
        <w:rPr>
          <w:sz w:val="24"/>
          <w:szCs w:val="24"/>
        </w:rPr>
      </w:pPr>
      <w:r w:rsidRPr="0041693D">
        <w:rPr>
          <w:sz w:val="24"/>
          <w:szCs w:val="24"/>
        </w:rPr>
        <w:t>60-479</w:t>
      </w:r>
      <w:r w:rsidR="00035DEC" w:rsidRPr="0041693D">
        <w:rPr>
          <w:sz w:val="24"/>
          <w:szCs w:val="24"/>
        </w:rPr>
        <w:t xml:space="preserve"> </w:t>
      </w:r>
      <w:r w:rsidRPr="0041693D">
        <w:rPr>
          <w:sz w:val="24"/>
          <w:szCs w:val="24"/>
        </w:rPr>
        <w:t>Poznań</w:t>
      </w:r>
    </w:p>
    <w:p w14:paraId="0E0ACE92" w14:textId="77777777" w:rsidR="00035DEC" w:rsidRPr="0041693D" w:rsidRDefault="00035DEC" w:rsidP="0041693D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41693D">
        <w:rPr>
          <w:b/>
          <w:sz w:val="24"/>
          <w:szCs w:val="24"/>
        </w:rPr>
        <w:t>WYKONAWCY</w:t>
      </w:r>
    </w:p>
    <w:p w14:paraId="4FA36E56" w14:textId="77777777" w:rsidR="00035DEC" w:rsidRPr="0041693D" w:rsidRDefault="00035DEC" w:rsidP="0041693D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41693D">
        <w:rPr>
          <w:sz w:val="24"/>
          <w:szCs w:val="24"/>
        </w:rPr>
        <w:t>ubiegający się o zamówienie</w:t>
      </w:r>
    </w:p>
    <w:p w14:paraId="4BCCB507" w14:textId="77777777" w:rsidR="00035DEC" w:rsidRPr="0041693D" w:rsidRDefault="00035DEC" w:rsidP="0041693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41693D">
        <w:rPr>
          <w:rFonts w:eastAsia="Calibri"/>
          <w:sz w:val="24"/>
          <w:szCs w:val="24"/>
          <w:lang w:eastAsia="en-US"/>
        </w:rPr>
        <w:t xml:space="preserve">Dotyczy: </w:t>
      </w:r>
      <w:r w:rsidRPr="0041693D">
        <w:rPr>
          <w:sz w:val="24"/>
          <w:szCs w:val="24"/>
        </w:rPr>
        <w:t>postępowania o udzielenie zamówienia publicznego</w:t>
      </w:r>
      <w:r w:rsidRPr="0041693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1693D" w14:paraId="29244849" w14:textId="77777777" w:rsidTr="00B32FF9">
        <w:tc>
          <w:tcPr>
            <w:tcW w:w="2269" w:type="dxa"/>
            <w:shd w:val="clear" w:color="auto" w:fill="auto"/>
          </w:tcPr>
          <w:p w14:paraId="0749BAF1" w14:textId="77777777" w:rsidR="00035DEC" w:rsidRPr="0041693D" w:rsidRDefault="00035DEC" w:rsidP="0041693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41693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956A85" w14:textId="77777777" w:rsidR="00035DEC" w:rsidRPr="0041693D" w:rsidRDefault="006F0754" w:rsidP="0041693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1693D">
              <w:rPr>
                <w:bCs/>
                <w:sz w:val="24"/>
                <w:szCs w:val="24"/>
              </w:rPr>
              <w:t>Zakup mikroskopu operacyjnego i funduskamery szerokokątnej w ramach zadania "Wymiana sprzętu medycznego na potrzeby realizacji świadczeń na Oddziale Okulistyki Szpitala Wojewódzkiego w Poznaniu</w:t>
            </w:r>
            <w:r w:rsidR="00035DEC" w:rsidRPr="0041693D">
              <w:rPr>
                <w:bCs/>
                <w:sz w:val="24"/>
                <w:szCs w:val="24"/>
              </w:rPr>
              <w:t>.</w:t>
            </w:r>
          </w:p>
        </w:tc>
      </w:tr>
      <w:tr w:rsidR="006F0754" w:rsidRPr="0041693D" w14:paraId="2A561950" w14:textId="77777777" w:rsidTr="00B50576">
        <w:tc>
          <w:tcPr>
            <w:tcW w:w="2269" w:type="dxa"/>
            <w:shd w:val="clear" w:color="auto" w:fill="auto"/>
          </w:tcPr>
          <w:p w14:paraId="6FF5D56F" w14:textId="77777777" w:rsidR="006F0754" w:rsidRPr="0041693D" w:rsidRDefault="006F0754" w:rsidP="0041693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41693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09F703" w14:textId="77777777" w:rsidR="006F0754" w:rsidRPr="0041693D" w:rsidRDefault="006F0754" w:rsidP="0041693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1693D">
              <w:rPr>
                <w:bCs/>
                <w:sz w:val="24"/>
                <w:szCs w:val="24"/>
              </w:rPr>
              <w:t>SZW/DZP/23/2025</w:t>
            </w:r>
          </w:p>
        </w:tc>
      </w:tr>
    </w:tbl>
    <w:p w14:paraId="4415E921" w14:textId="77777777" w:rsidR="00035DEC" w:rsidRPr="0041693D" w:rsidRDefault="00035DEC" w:rsidP="0041693D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41693D" w14:paraId="0E60024B" w14:textId="77777777" w:rsidTr="00B32FF9">
        <w:tc>
          <w:tcPr>
            <w:tcW w:w="9330" w:type="dxa"/>
            <w:shd w:val="clear" w:color="auto" w:fill="F2F2F2"/>
            <w:hideMark/>
          </w:tcPr>
          <w:p w14:paraId="179D7361" w14:textId="18E895D6" w:rsidR="00035DEC" w:rsidRPr="0041693D" w:rsidRDefault="00035DEC" w:rsidP="0041693D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1693D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1693D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1444B79D" w14:textId="77777777" w:rsidR="006F0754" w:rsidRPr="0041693D" w:rsidRDefault="00520165" w:rsidP="00931DFD">
      <w:pPr>
        <w:spacing w:before="360" w:after="240"/>
        <w:jc w:val="both"/>
        <w:rPr>
          <w:b/>
          <w:sz w:val="24"/>
          <w:szCs w:val="24"/>
        </w:rPr>
      </w:pPr>
      <w:r w:rsidRPr="0041693D">
        <w:rPr>
          <w:sz w:val="24"/>
          <w:szCs w:val="24"/>
        </w:rPr>
        <w:t xml:space="preserve">Zamawiający, </w:t>
      </w:r>
      <w:r w:rsidR="006F0754" w:rsidRPr="0041693D">
        <w:rPr>
          <w:b/>
          <w:sz w:val="24"/>
          <w:szCs w:val="24"/>
        </w:rPr>
        <w:t>Szpital Wojewódzki w Poznaniu</w:t>
      </w:r>
    </w:p>
    <w:p w14:paraId="2B44B6A3" w14:textId="77777777" w:rsidR="0012774F" w:rsidRDefault="006F0754" w:rsidP="00931DFD">
      <w:pPr>
        <w:spacing w:before="360" w:after="120"/>
        <w:jc w:val="both"/>
        <w:rPr>
          <w:bCs/>
          <w:sz w:val="24"/>
          <w:szCs w:val="24"/>
          <w:lang w:eastAsia="ar-SA"/>
        </w:rPr>
      </w:pPr>
      <w:r w:rsidRPr="0041693D">
        <w:rPr>
          <w:b/>
          <w:sz w:val="24"/>
          <w:szCs w:val="24"/>
        </w:rPr>
        <w:t>Dział Zamówień Publicznych</w:t>
      </w:r>
      <w:r w:rsidR="00520165" w:rsidRPr="0041693D">
        <w:rPr>
          <w:sz w:val="24"/>
          <w:szCs w:val="24"/>
        </w:rPr>
        <w:t xml:space="preserve">, działając na podstawie art. </w:t>
      </w:r>
      <w:r w:rsidR="0029606A" w:rsidRPr="0041693D">
        <w:rPr>
          <w:sz w:val="24"/>
          <w:szCs w:val="24"/>
        </w:rPr>
        <w:t>1</w:t>
      </w:r>
      <w:r w:rsidR="00520165" w:rsidRPr="0041693D">
        <w:rPr>
          <w:sz w:val="24"/>
          <w:szCs w:val="24"/>
        </w:rPr>
        <w:t>3</w:t>
      </w:r>
      <w:r w:rsidR="0029606A" w:rsidRPr="0041693D">
        <w:rPr>
          <w:sz w:val="24"/>
          <w:szCs w:val="24"/>
        </w:rPr>
        <w:t>5</w:t>
      </w:r>
      <w:r w:rsidR="00520165" w:rsidRPr="0041693D">
        <w:rPr>
          <w:sz w:val="24"/>
          <w:szCs w:val="24"/>
        </w:rPr>
        <w:t xml:space="preserve"> ust</w:t>
      </w:r>
      <w:r w:rsidR="00D9049C" w:rsidRPr="0041693D">
        <w:rPr>
          <w:sz w:val="24"/>
          <w:szCs w:val="24"/>
        </w:rPr>
        <w:t xml:space="preserve">. </w:t>
      </w:r>
      <w:r w:rsidR="0029606A" w:rsidRPr="0041693D">
        <w:rPr>
          <w:sz w:val="24"/>
          <w:szCs w:val="24"/>
        </w:rPr>
        <w:t>6</w:t>
      </w:r>
      <w:r w:rsidR="00520165" w:rsidRPr="0041693D">
        <w:rPr>
          <w:sz w:val="24"/>
          <w:szCs w:val="24"/>
        </w:rPr>
        <w:t xml:space="preserve"> ustawy z dnia </w:t>
      </w:r>
      <w:r w:rsidR="0029606A" w:rsidRPr="0041693D">
        <w:rPr>
          <w:sz w:val="24"/>
          <w:szCs w:val="24"/>
        </w:rPr>
        <w:t>11</w:t>
      </w:r>
      <w:r w:rsidR="00520165" w:rsidRPr="0041693D">
        <w:rPr>
          <w:sz w:val="24"/>
          <w:szCs w:val="24"/>
        </w:rPr>
        <w:t xml:space="preserve"> </w:t>
      </w:r>
      <w:r w:rsidR="0029606A" w:rsidRPr="0041693D">
        <w:rPr>
          <w:sz w:val="24"/>
          <w:szCs w:val="24"/>
        </w:rPr>
        <w:t xml:space="preserve">września </w:t>
      </w:r>
      <w:r w:rsidR="00520165" w:rsidRPr="0041693D">
        <w:rPr>
          <w:sz w:val="24"/>
          <w:szCs w:val="24"/>
        </w:rPr>
        <w:t>20</w:t>
      </w:r>
      <w:r w:rsidR="0029606A" w:rsidRPr="0041693D">
        <w:rPr>
          <w:sz w:val="24"/>
          <w:szCs w:val="24"/>
        </w:rPr>
        <w:t>19</w:t>
      </w:r>
      <w:r w:rsidR="00520165" w:rsidRPr="0041693D">
        <w:rPr>
          <w:sz w:val="24"/>
          <w:szCs w:val="24"/>
        </w:rPr>
        <w:t xml:space="preserve"> r</w:t>
      </w:r>
      <w:r w:rsidR="0029606A" w:rsidRPr="0041693D">
        <w:rPr>
          <w:sz w:val="24"/>
          <w:szCs w:val="24"/>
        </w:rPr>
        <w:t>.</w:t>
      </w:r>
      <w:r w:rsidR="00520165" w:rsidRPr="0041693D">
        <w:rPr>
          <w:sz w:val="24"/>
          <w:szCs w:val="24"/>
        </w:rPr>
        <w:t xml:space="preserve"> Prawo </w:t>
      </w:r>
      <w:r w:rsidR="0029606A" w:rsidRPr="0041693D">
        <w:rPr>
          <w:sz w:val="24"/>
          <w:szCs w:val="24"/>
        </w:rPr>
        <w:t>z</w:t>
      </w:r>
      <w:r w:rsidR="00520165" w:rsidRPr="0041693D">
        <w:rPr>
          <w:sz w:val="24"/>
          <w:szCs w:val="24"/>
        </w:rPr>
        <w:t xml:space="preserve">amówień </w:t>
      </w:r>
      <w:r w:rsidR="0029606A" w:rsidRPr="0041693D">
        <w:rPr>
          <w:sz w:val="24"/>
          <w:szCs w:val="24"/>
        </w:rPr>
        <w:t>p</w:t>
      </w:r>
      <w:r w:rsidR="00520165" w:rsidRPr="0041693D">
        <w:rPr>
          <w:sz w:val="24"/>
          <w:szCs w:val="24"/>
        </w:rPr>
        <w:t xml:space="preserve">ublicznych </w:t>
      </w:r>
      <w:r w:rsidRPr="0041693D">
        <w:rPr>
          <w:sz w:val="24"/>
          <w:szCs w:val="24"/>
        </w:rPr>
        <w:t>(t.j. Dz. U. z 2024 poz. 1320)</w:t>
      </w:r>
      <w:r w:rsidR="00BE7BFD" w:rsidRPr="0041693D">
        <w:rPr>
          <w:sz w:val="24"/>
          <w:szCs w:val="24"/>
        </w:rPr>
        <w:t xml:space="preserve">, </w:t>
      </w:r>
      <w:r w:rsidR="00D9049C" w:rsidRPr="0041693D">
        <w:rPr>
          <w:sz w:val="24"/>
          <w:szCs w:val="24"/>
        </w:rPr>
        <w:t>udostępnia</w:t>
      </w:r>
      <w:r w:rsidR="00BE7BFD" w:rsidRPr="0041693D">
        <w:rPr>
          <w:sz w:val="24"/>
          <w:szCs w:val="24"/>
        </w:rPr>
        <w:t xml:space="preserve"> poniżej treść zapytań do S</w:t>
      </w:r>
      <w:r w:rsidR="0012774F" w:rsidRPr="0041693D">
        <w:rPr>
          <w:sz w:val="24"/>
          <w:szCs w:val="24"/>
        </w:rPr>
        <w:t>pecyfikacji Warunków Zamówienia (</w:t>
      </w:r>
      <w:r w:rsidR="0012774F" w:rsidRPr="0041693D">
        <w:rPr>
          <w:sz w:val="24"/>
          <w:szCs w:val="24"/>
          <w:lang w:eastAsia="ar-SA"/>
        </w:rPr>
        <w:t>zwanej dalej</w:t>
      </w:r>
      <w:r w:rsidR="0012774F" w:rsidRPr="0041693D">
        <w:rPr>
          <w:b/>
          <w:sz w:val="24"/>
          <w:szCs w:val="24"/>
          <w:lang w:eastAsia="ar-SA"/>
        </w:rPr>
        <w:t xml:space="preserve"> </w:t>
      </w:r>
      <w:r w:rsidR="0012774F" w:rsidRPr="0041693D">
        <w:rPr>
          <w:bCs/>
          <w:sz w:val="24"/>
          <w:szCs w:val="24"/>
          <w:lang w:eastAsia="ar-SA"/>
        </w:rPr>
        <w:t>”SWZ”)</w:t>
      </w:r>
      <w:r w:rsidR="00D9049C" w:rsidRPr="0041693D">
        <w:rPr>
          <w:bCs/>
          <w:sz w:val="24"/>
          <w:szCs w:val="24"/>
          <w:lang w:eastAsia="ar-SA"/>
        </w:rPr>
        <w:t xml:space="preserve"> </w:t>
      </w:r>
      <w:r w:rsidR="00D9049C" w:rsidRPr="0041693D">
        <w:rPr>
          <w:sz w:val="24"/>
          <w:szCs w:val="24"/>
        </w:rPr>
        <w:t>wraz z wyjaśnieniami</w:t>
      </w:r>
      <w:r w:rsidR="0012774F" w:rsidRPr="0041693D">
        <w:rPr>
          <w:bCs/>
          <w:sz w:val="24"/>
          <w:szCs w:val="24"/>
          <w:lang w:eastAsia="ar-SA"/>
        </w:rPr>
        <w:t>:</w:t>
      </w:r>
    </w:p>
    <w:p w14:paraId="55F915EC" w14:textId="77777777" w:rsidR="0041693D" w:rsidRDefault="0041693D" w:rsidP="0041693D">
      <w:pPr>
        <w:jc w:val="both"/>
        <w:rPr>
          <w:b/>
          <w:bCs/>
          <w:sz w:val="24"/>
          <w:szCs w:val="24"/>
        </w:rPr>
      </w:pPr>
      <w:r w:rsidRPr="0041693D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1 - </w:t>
      </w:r>
      <w:r w:rsidRPr="0041693D">
        <w:rPr>
          <w:sz w:val="24"/>
          <w:szCs w:val="24"/>
        </w:rPr>
        <w:t xml:space="preserve">dotyczy pakietu nr 2, pkt. 41 </w:t>
      </w:r>
    </w:p>
    <w:p w14:paraId="5498FE23" w14:textId="64637129" w:rsidR="0041693D" w:rsidRPr="0041693D" w:rsidRDefault="0041693D" w:rsidP="0041693D">
      <w:pPr>
        <w:jc w:val="both"/>
        <w:rPr>
          <w:sz w:val="24"/>
          <w:szCs w:val="24"/>
        </w:rPr>
      </w:pPr>
      <w:r w:rsidRPr="0041693D">
        <w:rPr>
          <w:sz w:val="24"/>
          <w:szCs w:val="24"/>
        </w:rPr>
        <w:t>Czy Zamawiający wydłuży czas integracji urządzenia z systemem HIS/RIS Szpitala (poprzez WorkList i przekazywanie linków do badań do HIS itd. ) do 120 dni ?</w:t>
      </w:r>
    </w:p>
    <w:p w14:paraId="5EE66B92" w14:textId="627C341D" w:rsidR="00F46160" w:rsidRPr="00F46160" w:rsidRDefault="0041693D" w:rsidP="00F46160">
      <w:pPr>
        <w:rPr>
          <w:sz w:val="24"/>
          <w:szCs w:val="24"/>
        </w:rPr>
      </w:pPr>
      <w:r w:rsidRPr="0041693D">
        <w:rPr>
          <w:b/>
          <w:bCs/>
          <w:sz w:val="24"/>
          <w:szCs w:val="24"/>
        </w:rPr>
        <w:t>Stanowisko (wyjaśnienie) Zamawiającego</w:t>
      </w:r>
      <w:r w:rsidR="00F46160">
        <w:rPr>
          <w:b/>
          <w:bCs/>
          <w:sz w:val="24"/>
          <w:szCs w:val="24"/>
        </w:rPr>
        <w:t xml:space="preserve">: </w:t>
      </w:r>
      <w:r w:rsidR="00F46160" w:rsidRPr="00F46160">
        <w:rPr>
          <w:sz w:val="24"/>
          <w:szCs w:val="24"/>
        </w:rPr>
        <w:t>Zamawiający zmienia termin wykonania zadania z 8 tygodni do 17 tygodni, zmianie ulega OPZ dot. Zadania nr 2 w pkt 4</w:t>
      </w:r>
      <w:r w:rsidR="001C7A96">
        <w:rPr>
          <w:sz w:val="24"/>
          <w:szCs w:val="24"/>
        </w:rPr>
        <w:t>3-</w:t>
      </w:r>
    </w:p>
    <w:p w14:paraId="48B9A531" w14:textId="77777777" w:rsidR="00F46160" w:rsidRPr="00F46160" w:rsidRDefault="00F46160" w:rsidP="00F46160">
      <w:pPr>
        <w:rPr>
          <w:sz w:val="24"/>
          <w:szCs w:val="24"/>
        </w:rPr>
      </w:pPr>
      <w:r w:rsidRPr="00F46160">
        <w:rPr>
          <w:sz w:val="24"/>
          <w:szCs w:val="24"/>
        </w:rPr>
        <w:t>BYŁO</w:t>
      </w:r>
    </w:p>
    <w:p w14:paraId="15032AE3" w14:textId="77777777" w:rsidR="00F46160" w:rsidRPr="00F46160" w:rsidRDefault="00F46160" w:rsidP="00F46160">
      <w:pPr>
        <w:rPr>
          <w:sz w:val="24"/>
          <w:szCs w:val="24"/>
        </w:rPr>
      </w:pPr>
      <w:r w:rsidRPr="00F46160">
        <w:rPr>
          <w:sz w:val="24"/>
          <w:szCs w:val="24"/>
        </w:rPr>
        <w:t>Dostawa i uruchomienie (zrealizowanie przedmiotu umowy): max 8 tygodni</w:t>
      </w:r>
      <w:r w:rsidRPr="00F46160">
        <w:rPr>
          <w:sz w:val="24"/>
          <w:szCs w:val="24"/>
        </w:rPr>
        <w:br/>
        <w:t>Skrócenie o:</w:t>
      </w:r>
      <w:r w:rsidRPr="00F46160">
        <w:rPr>
          <w:sz w:val="24"/>
          <w:szCs w:val="24"/>
        </w:rPr>
        <w:br/>
        <w:t>1 tydzień – 7 pkt</w:t>
      </w:r>
      <w:r w:rsidRPr="00F46160">
        <w:rPr>
          <w:sz w:val="24"/>
          <w:szCs w:val="24"/>
        </w:rPr>
        <w:br/>
        <w:t>2 tygodnie – 15 pkt</w:t>
      </w:r>
    </w:p>
    <w:p w14:paraId="3590F106" w14:textId="77777777" w:rsidR="00F46160" w:rsidRPr="00F46160" w:rsidRDefault="00F46160" w:rsidP="00F46160">
      <w:pPr>
        <w:rPr>
          <w:sz w:val="24"/>
          <w:szCs w:val="24"/>
        </w:rPr>
      </w:pPr>
      <w:r w:rsidRPr="00F46160">
        <w:rPr>
          <w:sz w:val="24"/>
          <w:szCs w:val="24"/>
        </w:rPr>
        <w:t> </w:t>
      </w:r>
    </w:p>
    <w:p w14:paraId="147B539E" w14:textId="77777777" w:rsidR="00F46160" w:rsidRPr="00F46160" w:rsidRDefault="00F46160" w:rsidP="00F46160">
      <w:pPr>
        <w:rPr>
          <w:sz w:val="24"/>
          <w:szCs w:val="24"/>
        </w:rPr>
      </w:pPr>
      <w:r w:rsidRPr="00F46160">
        <w:rPr>
          <w:sz w:val="24"/>
          <w:szCs w:val="24"/>
        </w:rPr>
        <w:t>JEST</w:t>
      </w:r>
    </w:p>
    <w:p w14:paraId="5A437F1B" w14:textId="77777777" w:rsidR="00F46160" w:rsidRPr="00F46160" w:rsidRDefault="00F46160" w:rsidP="00F46160">
      <w:pPr>
        <w:rPr>
          <w:sz w:val="24"/>
          <w:szCs w:val="24"/>
        </w:rPr>
      </w:pPr>
      <w:r w:rsidRPr="00F46160">
        <w:rPr>
          <w:sz w:val="24"/>
          <w:szCs w:val="24"/>
        </w:rPr>
        <w:t>Dostawa i uruchomienie (zrealizowanie przedmiotu umowy): max 17 tygodni</w:t>
      </w:r>
      <w:r w:rsidRPr="00F46160">
        <w:rPr>
          <w:sz w:val="24"/>
          <w:szCs w:val="24"/>
        </w:rPr>
        <w:br/>
        <w:t>Skrócenie o:</w:t>
      </w:r>
      <w:r w:rsidRPr="00F46160">
        <w:rPr>
          <w:sz w:val="24"/>
          <w:szCs w:val="24"/>
        </w:rPr>
        <w:br/>
        <w:t>1 tydzień – 7 pkt</w:t>
      </w:r>
      <w:r w:rsidRPr="00F46160">
        <w:rPr>
          <w:sz w:val="24"/>
          <w:szCs w:val="24"/>
        </w:rPr>
        <w:br/>
        <w:t>2 tygodnie – 15 pkt</w:t>
      </w:r>
    </w:p>
    <w:p w14:paraId="46552C7C" w14:textId="6A701D2D" w:rsidR="0041693D" w:rsidRPr="0041693D" w:rsidRDefault="0041693D" w:rsidP="0041693D">
      <w:pPr>
        <w:jc w:val="both"/>
        <w:rPr>
          <w:sz w:val="22"/>
          <w:szCs w:val="22"/>
        </w:rPr>
      </w:pPr>
    </w:p>
    <w:p w14:paraId="7FEC94DA" w14:textId="77777777" w:rsidR="00BE7BFD" w:rsidRPr="0041693D" w:rsidRDefault="00BE7BFD" w:rsidP="0041693D">
      <w:pPr>
        <w:jc w:val="both"/>
        <w:rPr>
          <w:sz w:val="22"/>
          <w:szCs w:val="22"/>
        </w:rPr>
      </w:pPr>
    </w:p>
    <w:p w14:paraId="38AF7764" w14:textId="05A56D55" w:rsidR="0041693D" w:rsidRPr="0041693D" w:rsidRDefault="0041693D" w:rsidP="0041693D">
      <w:pPr>
        <w:jc w:val="both"/>
        <w:rPr>
          <w:sz w:val="24"/>
          <w:szCs w:val="24"/>
        </w:rPr>
      </w:pPr>
      <w:r w:rsidRPr="0041693D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2 - </w:t>
      </w:r>
      <w:r w:rsidRPr="0041693D">
        <w:rPr>
          <w:b/>
          <w:bCs/>
          <w:sz w:val="24"/>
          <w:szCs w:val="24"/>
        </w:rPr>
        <w:t xml:space="preserve">dotyczy zał. nr 2 do SWZ - OPZ Formularz asortymentowo – cenowy, zadanie nr 2, FUNDUSKAMERA, pkt. 31 - </w:t>
      </w:r>
      <w:r w:rsidRPr="0041693D">
        <w:rPr>
          <w:sz w:val="24"/>
          <w:szCs w:val="24"/>
        </w:rPr>
        <w:t xml:space="preserve">W przypadku naprawy trwającej dłużej niż 7 dni kalendarzowych Wykonawca zapewni sprzęt zastępczy o parametrach niegorszych niż </w:t>
      </w:r>
      <w:r w:rsidRPr="0041693D">
        <w:rPr>
          <w:sz w:val="24"/>
          <w:szCs w:val="24"/>
        </w:rPr>
        <w:lastRenderedPageBreak/>
        <w:t>oferowany. Czy Zamawiający zgodzi się na zmianę brzmienia w/w punktu na: W przypadku trzykrotnej naprawy tego samego modułu, gdzie trzecia naprawa będzie trwała dłużnej niż 7 dni kalendarzowych Wykonawca zapewni wymianę tego modułu na nowy</w:t>
      </w:r>
    </w:p>
    <w:p w14:paraId="78828651" w14:textId="24439AD7" w:rsidR="00F46160" w:rsidRPr="00F46160" w:rsidRDefault="0041693D" w:rsidP="00F46160">
      <w:pPr>
        <w:jc w:val="both"/>
        <w:rPr>
          <w:sz w:val="24"/>
          <w:szCs w:val="24"/>
        </w:rPr>
      </w:pPr>
      <w:r w:rsidRPr="0041693D">
        <w:rPr>
          <w:b/>
          <w:bCs/>
          <w:sz w:val="24"/>
          <w:szCs w:val="24"/>
        </w:rPr>
        <w:t>Stanowisko (wyjaśnienie) Zamawiającego</w:t>
      </w:r>
      <w:r w:rsidR="00F46160">
        <w:rPr>
          <w:b/>
          <w:bCs/>
          <w:sz w:val="24"/>
          <w:szCs w:val="24"/>
        </w:rPr>
        <w:t xml:space="preserve">: </w:t>
      </w:r>
      <w:r w:rsidR="00F46160" w:rsidRPr="00F46160">
        <w:rPr>
          <w:sz w:val="24"/>
          <w:szCs w:val="24"/>
        </w:rPr>
        <w:t>Zamawiający rezygnuje z wymogu wymienionego w pkt 31 (Zadanie nr 2) dotyczący zapewnienia sprzętu zastępczego. Zamawiający podtrzymuje obowiązek Wykonawcy dotyczący maksymalnego terminu naprawy wynoszący 7 dni kalendarzowych. Wykonawca ma obowiązek wymiany modułu/części na nowy, w przypadku, trzeciej naprawy tego samego elementu.</w:t>
      </w:r>
    </w:p>
    <w:p w14:paraId="6D2D04AC" w14:textId="4267D42D" w:rsidR="0041693D" w:rsidRPr="00F46160" w:rsidRDefault="00F46160" w:rsidP="00F46160">
      <w:pPr>
        <w:jc w:val="both"/>
        <w:rPr>
          <w:sz w:val="22"/>
          <w:szCs w:val="22"/>
        </w:rPr>
      </w:pPr>
      <w:r w:rsidRPr="00F46160">
        <w:rPr>
          <w:sz w:val="24"/>
          <w:szCs w:val="24"/>
        </w:rPr>
        <w:t>Zamawiający zmodyfikuje wzór umowy w tym zakresie.</w:t>
      </w:r>
    </w:p>
    <w:p w14:paraId="7F5CB613" w14:textId="77777777" w:rsidR="0041693D" w:rsidRDefault="0041693D" w:rsidP="0041693D">
      <w:pPr>
        <w:jc w:val="both"/>
        <w:rPr>
          <w:b/>
          <w:bCs/>
          <w:sz w:val="24"/>
          <w:szCs w:val="24"/>
        </w:rPr>
      </w:pPr>
    </w:p>
    <w:p w14:paraId="13F2D48B" w14:textId="77777777" w:rsidR="0041693D" w:rsidRDefault="0041693D" w:rsidP="0041693D">
      <w:pPr>
        <w:jc w:val="both"/>
        <w:rPr>
          <w:b/>
          <w:bCs/>
          <w:sz w:val="24"/>
          <w:szCs w:val="24"/>
        </w:rPr>
      </w:pPr>
      <w:r w:rsidRPr="0041693D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3 - </w:t>
      </w:r>
      <w:r w:rsidRPr="0041693D">
        <w:rPr>
          <w:b/>
          <w:bCs/>
          <w:sz w:val="24"/>
          <w:szCs w:val="24"/>
        </w:rPr>
        <w:t xml:space="preserve">zał. nr 4 do SWZ - wzór umowy § 7 pkt. 2 dla pakietu numer 1 oraz zał. nr 2 do SWZ - OPZ Formularz asortymentowo – cenowy, zadanie nr 1, pkt. 34 </w:t>
      </w:r>
    </w:p>
    <w:p w14:paraId="34880BE7" w14:textId="4ED6727C" w:rsidR="0041693D" w:rsidRPr="0041693D" w:rsidRDefault="0041693D" w:rsidP="0041693D">
      <w:pPr>
        <w:jc w:val="both"/>
        <w:rPr>
          <w:sz w:val="24"/>
          <w:szCs w:val="24"/>
        </w:rPr>
      </w:pPr>
      <w:r w:rsidRPr="0041693D">
        <w:rPr>
          <w:sz w:val="24"/>
          <w:szCs w:val="24"/>
        </w:rPr>
        <w:t>Zwracamy się do Zamawiającego z prośbą o odstąpienia od wymogu dostarczenia urządzenia zastępczego. Mikroskop operacyjny jest urządzeniem zaawansowanym technologicznie, konfigurowanym i produkowanym pod konkretne zamówienie. W związku z czym skonfigurowanie oraz zapewnienie nowego urządzenia wiązałoby się z długim oczekiwanemu na dostawę. Nasz Dział Serwisu by wyjść naprzeciw Państwa potrzebom jest w stanie naprawić lub sprowadzić części do naprawy w krótszym czasie co niesie za sobą szybsze rozwiązanie występującego problemu.</w:t>
      </w:r>
    </w:p>
    <w:p w14:paraId="1936FDB0" w14:textId="77777777" w:rsidR="00F46160" w:rsidRPr="00F46160" w:rsidRDefault="0041693D" w:rsidP="00F46160">
      <w:pPr>
        <w:jc w:val="both"/>
        <w:rPr>
          <w:sz w:val="24"/>
          <w:szCs w:val="24"/>
        </w:rPr>
      </w:pPr>
      <w:r w:rsidRPr="0041693D">
        <w:rPr>
          <w:b/>
          <w:bCs/>
          <w:sz w:val="24"/>
          <w:szCs w:val="24"/>
        </w:rPr>
        <w:t>Stanowisko (wyjaśnienie) Zamawiającego</w:t>
      </w:r>
      <w:r w:rsidR="00F46160">
        <w:rPr>
          <w:b/>
          <w:bCs/>
          <w:sz w:val="24"/>
          <w:szCs w:val="24"/>
        </w:rPr>
        <w:t xml:space="preserve">: </w:t>
      </w:r>
      <w:r w:rsidR="00F46160" w:rsidRPr="00F46160">
        <w:rPr>
          <w:sz w:val="24"/>
          <w:szCs w:val="24"/>
        </w:rPr>
        <w:t>Zamawiający rezygnuje z wymogu wymienionego w pkt 34 (Zadanie nr 1) dotyczący zapewnienia sprzętu zastępczego. Zamawiający podtrzymuje obowiązek Wykonawcy dotyczący maksymalnego terminu naprawy wynoszący 7 dni kalendarzowych.</w:t>
      </w:r>
    </w:p>
    <w:p w14:paraId="6DAF1237" w14:textId="77777777" w:rsidR="00F46160" w:rsidRPr="00F46160" w:rsidRDefault="00F46160" w:rsidP="00F46160">
      <w:pPr>
        <w:jc w:val="both"/>
        <w:rPr>
          <w:sz w:val="24"/>
          <w:szCs w:val="24"/>
        </w:rPr>
      </w:pPr>
      <w:r w:rsidRPr="00F46160">
        <w:rPr>
          <w:sz w:val="24"/>
          <w:szCs w:val="24"/>
        </w:rPr>
        <w:t>Wykonawca ma obowiązek wymiany modułu/części na nowy, w przypadku, trzeciej naprawy tego samego elementu.</w:t>
      </w:r>
    </w:p>
    <w:p w14:paraId="705ABA8B" w14:textId="77777777" w:rsidR="00F46160" w:rsidRPr="00F46160" w:rsidRDefault="00F46160" w:rsidP="00F46160">
      <w:pPr>
        <w:jc w:val="both"/>
        <w:rPr>
          <w:sz w:val="24"/>
          <w:szCs w:val="24"/>
        </w:rPr>
      </w:pPr>
      <w:r w:rsidRPr="00F46160">
        <w:rPr>
          <w:sz w:val="24"/>
          <w:szCs w:val="24"/>
        </w:rPr>
        <w:t>Zamawiający zmodyfikuje wzór umowy w tym zakresie.</w:t>
      </w:r>
    </w:p>
    <w:p w14:paraId="2701E550" w14:textId="63B35C5B" w:rsidR="0041693D" w:rsidRPr="0041693D" w:rsidRDefault="0041693D" w:rsidP="0041693D">
      <w:pPr>
        <w:jc w:val="both"/>
        <w:rPr>
          <w:sz w:val="22"/>
          <w:szCs w:val="22"/>
        </w:rPr>
      </w:pPr>
    </w:p>
    <w:p w14:paraId="661608A0" w14:textId="77777777" w:rsidR="00A14074" w:rsidRDefault="00A14074" w:rsidP="00A14074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7655C5DA" w14:textId="77777777" w:rsidR="00A14074" w:rsidRDefault="00A14074" w:rsidP="00A14074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/-/ p. o. Z-cy Dyrektora </w:t>
      </w:r>
    </w:p>
    <w:p w14:paraId="53943355" w14:textId="77777777" w:rsidR="00A14074" w:rsidRDefault="00A14074" w:rsidP="00A14074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ds. Administracyjnych</w:t>
      </w:r>
    </w:p>
    <w:p w14:paraId="77821686" w14:textId="77777777" w:rsidR="00A14074" w:rsidRDefault="00A14074" w:rsidP="00A14074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Krystyna Piątkowska</w:t>
      </w:r>
    </w:p>
    <w:p w14:paraId="54A6F9EE" w14:textId="77777777" w:rsidR="00A14074" w:rsidRDefault="00A14074" w:rsidP="00A14074">
      <w:pPr>
        <w:spacing w:before="120" w:after="120"/>
        <w:ind w:left="567"/>
        <w:jc w:val="right"/>
        <w:rPr>
          <w:sz w:val="24"/>
          <w:szCs w:val="24"/>
        </w:rPr>
      </w:pPr>
    </w:p>
    <w:p w14:paraId="24CF04FE" w14:textId="77777777" w:rsidR="00A14074" w:rsidRDefault="00A14074" w:rsidP="00A14074">
      <w:pPr>
        <w:spacing w:before="120" w:after="120"/>
        <w:ind w:left="567"/>
        <w:jc w:val="right"/>
        <w:rPr>
          <w:sz w:val="24"/>
          <w:szCs w:val="24"/>
        </w:rPr>
      </w:pPr>
    </w:p>
    <w:p w14:paraId="4730985A" w14:textId="42AAA934" w:rsidR="006D4AB3" w:rsidRPr="0041693D" w:rsidRDefault="006D4AB3" w:rsidP="0041693D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41693D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9B09E" w14:textId="77777777" w:rsidR="00512574" w:rsidRDefault="00512574">
      <w:r>
        <w:separator/>
      </w:r>
    </w:p>
  </w:endnote>
  <w:endnote w:type="continuationSeparator" w:id="0">
    <w:p w14:paraId="4EE58900" w14:textId="77777777" w:rsidR="00512574" w:rsidRDefault="0051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53E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2003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972A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905C0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04D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834F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8266DD" w14:textId="77777777" w:rsidR="006D4AB3" w:rsidRDefault="006D4AB3">
    <w:pPr>
      <w:pStyle w:val="Stopka"/>
      <w:tabs>
        <w:tab w:val="clear" w:pos="4536"/>
        <w:tab w:val="left" w:pos="6237"/>
      </w:tabs>
    </w:pPr>
  </w:p>
  <w:p w14:paraId="12B118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DCAA9" w14:textId="77777777" w:rsidR="00512574" w:rsidRDefault="00512574">
      <w:r>
        <w:separator/>
      </w:r>
    </w:p>
  </w:footnote>
  <w:footnote w:type="continuationSeparator" w:id="0">
    <w:p w14:paraId="10E9E5A6" w14:textId="77777777" w:rsidR="00512574" w:rsidRDefault="00512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BB63E" w14:textId="77777777" w:rsidR="006F0754" w:rsidRDefault="006F0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EA3BC" w14:textId="77777777" w:rsidR="006F0754" w:rsidRDefault="006F07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BD15B" w14:textId="77777777" w:rsidR="006F0754" w:rsidRDefault="006F07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06606475">
    <w:abstractNumId w:val="3"/>
  </w:num>
  <w:num w:numId="2" w16cid:durableId="1139111791">
    <w:abstractNumId w:val="6"/>
  </w:num>
  <w:num w:numId="3" w16cid:durableId="891428562">
    <w:abstractNumId w:val="2"/>
  </w:num>
  <w:num w:numId="4" w16cid:durableId="176770724">
    <w:abstractNumId w:val="5"/>
  </w:num>
  <w:num w:numId="5" w16cid:durableId="698430843">
    <w:abstractNumId w:val="0"/>
  </w:num>
  <w:num w:numId="6" w16cid:durableId="1522818891">
    <w:abstractNumId w:val="1"/>
  </w:num>
  <w:num w:numId="7" w16cid:durableId="21473531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574"/>
    <w:rsid w:val="00031374"/>
    <w:rsid w:val="00035DEC"/>
    <w:rsid w:val="000907A1"/>
    <w:rsid w:val="000A1097"/>
    <w:rsid w:val="000B6E28"/>
    <w:rsid w:val="000D5E73"/>
    <w:rsid w:val="000E2A8F"/>
    <w:rsid w:val="0012774F"/>
    <w:rsid w:val="00144B7A"/>
    <w:rsid w:val="00180C6E"/>
    <w:rsid w:val="001C7A96"/>
    <w:rsid w:val="0029606A"/>
    <w:rsid w:val="0041693D"/>
    <w:rsid w:val="00442ABB"/>
    <w:rsid w:val="004848F3"/>
    <w:rsid w:val="004A75F2"/>
    <w:rsid w:val="00512574"/>
    <w:rsid w:val="005144A9"/>
    <w:rsid w:val="00520165"/>
    <w:rsid w:val="005A3F35"/>
    <w:rsid w:val="005B1B08"/>
    <w:rsid w:val="005D7DBE"/>
    <w:rsid w:val="00632C3C"/>
    <w:rsid w:val="00662BDB"/>
    <w:rsid w:val="006A5DF1"/>
    <w:rsid w:val="006B7198"/>
    <w:rsid w:val="006D4AB3"/>
    <w:rsid w:val="006F0754"/>
    <w:rsid w:val="006F3B81"/>
    <w:rsid w:val="007C6B54"/>
    <w:rsid w:val="007D7198"/>
    <w:rsid w:val="00870F9F"/>
    <w:rsid w:val="008804B6"/>
    <w:rsid w:val="00897AB0"/>
    <w:rsid w:val="008A3553"/>
    <w:rsid w:val="008C347F"/>
    <w:rsid w:val="008E4988"/>
    <w:rsid w:val="009003D1"/>
    <w:rsid w:val="009051C3"/>
    <w:rsid w:val="00931DFD"/>
    <w:rsid w:val="00947A50"/>
    <w:rsid w:val="00A14074"/>
    <w:rsid w:val="00A905AC"/>
    <w:rsid w:val="00B1255C"/>
    <w:rsid w:val="00B32FF9"/>
    <w:rsid w:val="00BA6584"/>
    <w:rsid w:val="00BE7BFD"/>
    <w:rsid w:val="00C370F2"/>
    <w:rsid w:val="00C44EEC"/>
    <w:rsid w:val="00C614B4"/>
    <w:rsid w:val="00CD692F"/>
    <w:rsid w:val="00D22FFA"/>
    <w:rsid w:val="00D80CA6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6160"/>
    <w:rsid w:val="00F96397"/>
    <w:rsid w:val="00FB7A8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5F0894"/>
  <w15:chartTrackingRefBased/>
  <w15:docId w15:val="{9327D3D3-3181-40EB-A4A7-84F62D853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A1407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492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2025-05-22T05:33:00Z</cp:lastPrinted>
  <dcterms:created xsi:type="dcterms:W3CDTF">2025-05-21T07:18:00Z</dcterms:created>
  <dcterms:modified xsi:type="dcterms:W3CDTF">2025-05-22T07:07:00Z</dcterms:modified>
</cp:coreProperties>
</file>